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F395" w14:textId="2D67A054" w:rsidR="008A1668" w:rsidRPr="00C831F9" w:rsidRDefault="00AD09A7" w:rsidP="003C6F09">
      <w:pPr>
        <w:pStyle w:val="Tabulka"/>
        <w:framePr w:wrap="around" w:hAnchor="page" w:x="706"/>
        <w:numPr>
          <w:ilvl w:val="0"/>
          <w:numId w:val="0"/>
        </w:numPr>
        <w:ind w:left="720" w:hanging="360"/>
        <w:sectPr w:rsidR="008A1668" w:rsidRPr="00C831F9" w:rsidSect="003A7B12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080" w:right="720" w:bottom="1080" w:left="720" w:header="403" w:footer="40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0"/>
          <w:cols w:space="708"/>
          <w:titlePg/>
          <w:docGrid w:linePitch="360"/>
        </w:sectPr>
      </w:pPr>
      <w:r w:rsidRPr="00C831F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48B2A7" wp14:editId="6207CADD">
                <wp:simplePos x="0" y="0"/>
                <wp:positionH relativeFrom="page">
                  <wp:posOffset>648970</wp:posOffset>
                </wp:positionH>
                <wp:positionV relativeFrom="page">
                  <wp:posOffset>4061460</wp:posOffset>
                </wp:positionV>
                <wp:extent cx="3383280" cy="548640"/>
                <wp:effectExtent l="0" t="0" r="7620" b="381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837C" w14:textId="3BC47840" w:rsidR="00EC2510" w:rsidRPr="00481256" w:rsidRDefault="00EC2510" w:rsidP="008A1668">
                            <w:pPr>
                              <w:pStyle w:val="EYCoverSubTitle"/>
                              <w:rPr>
                                <w:lang w:val="sk-SK"/>
                              </w:rPr>
                            </w:pPr>
                            <w:r w:rsidRPr="00481256">
                              <w:rPr>
                                <w:lang w:val="sk-SK"/>
                              </w:rPr>
                              <w:t>OKTE,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148B2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1pt;margin-top:319.8pt;width:266.4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" filled="f" stroked="f">
                <v:textbox inset="0,0,0,0">
                  <w:txbxContent>
                    <w:p w14:paraId="4F9C837C" w14:textId="3BC47840" w:rsidR="00EC2510" w:rsidRPr="00481256" w:rsidRDefault="00EC2510" w:rsidP="008A1668">
                      <w:pPr>
                        <w:pStyle w:val="EYCoverSubTitle"/>
                        <w:rPr>
                          <w:lang w:val="sk-SK"/>
                        </w:rPr>
                      </w:pPr>
                      <w:r w:rsidRPr="00481256">
                        <w:rPr>
                          <w:lang w:val="sk-SK"/>
                        </w:rPr>
                        <w:t xml:space="preserve">OKTE, </w:t>
                      </w:r>
                      <w:proofErr w:type="spellStart"/>
                      <w:r w:rsidRPr="00481256">
                        <w:rPr>
                          <w:lang w:val="sk-SK"/>
                        </w:rPr>
                        <w:t>a.s</w:t>
                      </w:r>
                      <w:proofErr w:type="spellEnd"/>
                      <w:r w:rsidRPr="00481256">
                        <w:rPr>
                          <w:lang w:val="sk-SK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31F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DD13F" wp14:editId="3E53F177">
                <wp:simplePos x="0" y="0"/>
                <wp:positionH relativeFrom="page">
                  <wp:posOffset>606491</wp:posOffset>
                </wp:positionH>
                <wp:positionV relativeFrom="page">
                  <wp:posOffset>2501578</wp:posOffset>
                </wp:positionV>
                <wp:extent cx="3383280" cy="1385248"/>
                <wp:effectExtent l="0" t="0" r="7620" b="57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85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B0D2A" w14:textId="69241583" w:rsidR="00EC2510" w:rsidRDefault="00E729E9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T</w:t>
                            </w:r>
                            <w:r w:rsidR="002D4C57">
                              <w:rPr>
                                <w:lang w:val="sk-SK"/>
                              </w:rPr>
                              <w:t>echnick</w:t>
                            </w:r>
                            <w:r>
                              <w:rPr>
                                <w:lang w:val="sk-SK"/>
                              </w:rPr>
                              <w:t>á</w:t>
                            </w:r>
                            <w:r w:rsidR="002D4C57">
                              <w:rPr>
                                <w:lang w:val="sk-SK"/>
                              </w:rPr>
                              <w:t xml:space="preserve"> špecifikáci</w:t>
                            </w:r>
                            <w:r>
                              <w:rPr>
                                <w:lang w:val="sk-SK"/>
                              </w:rPr>
                              <w:t xml:space="preserve">a </w:t>
                            </w:r>
                            <w:r w:rsidR="00870FE9">
                              <w:rPr>
                                <w:lang w:val="sk-SK"/>
                              </w:rPr>
                              <w:t>výmeny dát</w:t>
                            </w:r>
                            <w:r w:rsidR="002D4C57">
                              <w:rPr>
                                <w:lang w:val="sk-SK"/>
                              </w:rPr>
                              <w:t xml:space="preserve"> EDC</w:t>
                            </w:r>
                          </w:p>
                          <w:p w14:paraId="2A3B26B6" w14:textId="77777777" w:rsidR="00CD365A" w:rsidRPr="00481256" w:rsidRDefault="00CD365A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  <w:p w14:paraId="63A25618" w14:textId="77777777" w:rsidR="00EC2510" w:rsidRPr="00481256" w:rsidRDefault="00EC2510" w:rsidP="008A1668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CDDD13F" id="_x0000_s1027" type="#_x0000_t202" style="position:absolute;left:0;text-align:left;margin-left:47.75pt;margin-top:196.95pt;width:266.4pt;height:10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" filled="f" stroked="f">
                <v:textbox inset="0,0,0,0">
                  <w:txbxContent>
                    <w:p w14:paraId="559B0D2A" w14:textId="69241583" w:rsidR="00EC2510" w:rsidRDefault="00E729E9" w:rsidP="00872E34">
                      <w:pPr>
                        <w:pStyle w:val="EYCoverTitle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T</w:t>
                      </w:r>
                      <w:r w:rsidR="002D4C57">
                        <w:rPr>
                          <w:lang w:val="sk-SK"/>
                        </w:rPr>
                        <w:t>echnick</w:t>
                      </w:r>
                      <w:r>
                        <w:rPr>
                          <w:lang w:val="sk-SK"/>
                        </w:rPr>
                        <w:t>á</w:t>
                      </w:r>
                      <w:r w:rsidR="002D4C57">
                        <w:rPr>
                          <w:lang w:val="sk-SK"/>
                        </w:rPr>
                        <w:t xml:space="preserve"> špecifikáci</w:t>
                      </w:r>
                      <w:r>
                        <w:rPr>
                          <w:lang w:val="sk-SK"/>
                        </w:rPr>
                        <w:t xml:space="preserve">a </w:t>
                      </w:r>
                      <w:r w:rsidR="00870FE9">
                        <w:rPr>
                          <w:lang w:val="sk-SK"/>
                        </w:rPr>
                        <w:t>výmeny dát</w:t>
                      </w:r>
                      <w:r w:rsidR="002D4C57">
                        <w:rPr>
                          <w:lang w:val="sk-SK"/>
                        </w:rPr>
                        <w:t xml:space="preserve"> EDC</w:t>
                      </w:r>
                    </w:p>
                    <w:p w14:paraId="2A3B26B6" w14:textId="77777777" w:rsidR="00CD365A" w:rsidRPr="00481256" w:rsidRDefault="00CD365A" w:rsidP="00872E34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  <w:p w14:paraId="63A25618" w14:textId="77777777" w:rsidR="00EC2510" w:rsidRPr="00481256" w:rsidRDefault="00EC2510" w:rsidP="008A1668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790F">
        <w:tab/>
      </w:r>
    </w:p>
    <w:p w14:paraId="05ECC942" w14:textId="61CC6239" w:rsidR="00F82208" w:rsidRPr="00C831F9" w:rsidRDefault="00052A2F" w:rsidP="00F82208">
      <w:pPr>
        <w:pStyle w:val="EYContents"/>
        <w:rPr>
          <w:sz w:val="32"/>
          <w:szCs w:val="28"/>
        </w:rPr>
      </w:pPr>
      <w:bookmarkStart w:id="0" w:name="_Toc69913982"/>
      <w:bookmarkStart w:id="1" w:name="_Toc84488470"/>
      <w:bookmarkStart w:id="2" w:name="_Toc110003034"/>
      <w:bookmarkStart w:id="3" w:name="_Toc137556820"/>
      <w:r w:rsidRPr="00C831F9">
        <w:rPr>
          <w:sz w:val="32"/>
          <w:szCs w:val="28"/>
        </w:rPr>
        <w:lastRenderedPageBreak/>
        <w:t>Obsah</w:t>
      </w:r>
      <w:bookmarkEnd w:id="0"/>
      <w:bookmarkEnd w:id="1"/>
      <w:bookmarkEnd w:id="2"/>
      <w:bookmarkEnd w:id="3"/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2FB3A7" w14:textId="7A4B982B" w:rsidR="000772A8" w:rsidRDefault="00F8220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r w:rsidRPr="00C831F9">
            <w:rPr>
              <w:noProof w:val="0"/>
            </w:rPr>
            <w:fldChar w:fldCharType="begin"/>
          </w:r>
          <w:r w:rsidRPr="00C831F9">
            <w:rPr>
              <w:noProof w:val="0"/>
            </w:rPr>
            <w:instrText xml:space="preserve"> TOC \o "1-3" \h \z \u </w:instrText>
          </w:r>
          <w:r w:rsidRPr="00C831F9">
            <w:rPr>
              <w:noProof w:val="0"/>
            </w:rPr>
            <w:fldChar w:fldCharType="separate"/>
          </w:r>
          <w:hyperlink w:anchor="_Toc137556820" w:history="1">
            <w:r w:rsidR="000772A8" w:rsidRPr="00146E61">
              <w:rPr>
                <w:rStyle w:val="Hypertextovprepojenie"/>
              </w:rPr>
              <w:t>Obsah</w:t>
            </w:r>
            <w:r w:rsidR="000772A8">
              <w:rPr>
                <w:webHidden/>
              </w:rPr>
              <w:tab/>
            </w:r>
            <w:r w:rsidR="000772A8">
              <w:rPr>
                <w:webHidden/>
              </w:rPr>
              <w:fldChar w:fldCharType="begin"/>
            </w:r>
            <w:r w:rsidR="000772A8">
              <w:rPr>
                <w:webHidden/>
              </w:rPr>
              <w:instrText xml:space="preserve"> PAGEREF _Toc137556820 \h </w:instrText>
            </w:r>
            <w:r w:rsidR="000772A8">
              <w:rPr>
                <w:webHidden/>
              </w:rPr>
            </w:r>
            <w:r w:rsidR="000772A8">
              <w:rPr>
                <w:webHidden/>
              </w:rPr>
              <w:fldChar w:fldCharType="separate"/>
            </w:r>
            <w:r w:rsidR="000772A8">
              <w:rPr>
                <w:webHidden/>
              </w:rPr>
              <w:t>1</w:t>
            </w:r>
            <w:r w:rsidR="000772A8">
              <w:rPr>
                <w:webHidden/>
              </w:rPr>
              <w:fldChar w:fldCharType="end"/>
            </w:r>
          </w:hyperlink>
        </w:p>
        <w:p w14:paraId="100BC3B2" w14:textId="0F6577CB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1" w:history="1">
            <w:r w:rsidRPr="00146E61">
              <w:rPr>
                <w:rStyle w:val="Hypertextovprepojenie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E5F35B8" w14:textId="4B763E78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2" w:history="1">
            <w:r w:rsidRPr="00146E61">
              <w:rPr>
                <w:rStyle w:val="Hypertextovprepojenie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59C9436" w14:textId="3198D232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3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2EE9038" w14:textId="37DCD078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4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51F7B74" w14:textId="02E8720A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5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3CFD314" w14:textId="0A8DA3E5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6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6E17A1B" w14:textId="5E15F469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7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31667D4" w14:textId="29E0E7DD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8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D99F9F8" w14:textId="09678492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29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SOAP Protokol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71783A6" w14:textId="11E67D5B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0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Zabezpečenie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C224801" w14:textId="6400079D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1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A3119E4" w14:textId="5C06C2B9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2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8BB1D44" w14:textId="08884FFB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3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5E8096" w14:textId="363ED005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4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D77CDE4" w14:textId="2FA5C3F4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5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Webová služba DowntimeOfSupplyAndDeliveryPoints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8225DAD" w14:textId="49180B43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6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9707203" w14:textId="3B852201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7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9D2D7D2" w14:textId="5BB3AEBC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8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8AE8182" w14:textId="2245157A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39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Posielanie emailov s dátovými prílohami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9AB397C" w14:textId="276AFA8D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0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Špecifikácia dátových štruktúr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8C91B0B" w14:textId="33C504E2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1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61F5C65" w14:textId="457D8118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2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Popis dátovej štruktúry INFCON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C288202" w14:textId="17B24F00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3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09104F1C" w14:textId="32288ED6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4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51B7AA7B" w14:textId="57DF09F9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5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AGR_7 - Nahlasovanie plánovaných odstávok a neplánovaných výpadkov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0E140B33" w14:textId="316ED85C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6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31FE6730" w14:textId="75094E7A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7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4.5.2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07C9771B" w14:textId="0CFE43FE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8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4.5.3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56EAF20B" w14:textId="03FB28F7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49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AGR_9 – Publikovanie vypočítaných hodnôt pre proces agregácie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0E54626C" w14:textId="68AC18F4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0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4.6.1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56507537" w14:textId="39920DC3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1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4.6.2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67ADB0B8" w14:textId="35C7CDED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2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4.6.3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0D6178B6" w14:textId="073AF159" w:rsidR="000772A8" w:rsidRDefault="000772A8">
          <w:pPr>
            <w:pStyle w:val="Obsah2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3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4.7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SZE_9 – Publikovanie vypočítaných hodnôt pre proces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6F6086E0" w14:textId="0682E596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4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4.7.1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65233862" w14:textId="3C43E9ED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5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4.7.2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1336EEEE" w14:textId="5906ABE7" w:rsidR="000772A8" w:rsidRDefault="000772A8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6" w:history="1">
            <w:r w:rsidRPr="00146E61">
              <w:rPr>
                <w:rStyle w:val="Hypertextovprepojenie"/>
                <w:rFonts w:ascii="EYInterstate Light" w:hAnsi="EYInterstate Light"/>
                <w:b/>
              </w:rPr>
              <w:t>4.7.3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val="en-GB"/>
                <w14:ligatures w14:val="standardContextual"/>
              </w:rPr>
              <w:tab/>
            </w:r>
            <w:r w:rsidRPr="00146E61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3D78E672" w14:textId="01B05D2B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7" w:history="1">
            <w:r w:rsidRPr="00146E61">
              <w:rPr>
                <w:rStyle w:val="Hypertextovprepojenie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622D6FEA" w14:textId="4FB0CE0F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8" w:history="1">
            <w:r w:rsidRPr="00146E61">
              <w:rPr>
                <w:rStyle w:val="Hypertextovprepojenie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042B4F4F" w14:textId="03F50FFB" w:rsidR="000772A8" w:rsidRDefault="000772A8">
          <w:pPr>
            <w:pStyle w:val="Obsah1"/>
            <w:rPr>
              <w:rFonts w:eastAsiaTheme="minorEastAsia" w:cstheme="minorBidi"/>
              <w:kern w:val="2"/>
              <w:sz w:val="22"/>
              <w:szCs w:val="22"/>
              <w:lang w:val="en-GB"/>
              <w14:ligatures w14:val="standardContextual"/>
            </w:rPr>
          </w:pPr>
          <w:hyperlink w:anchor="_Toc137556859" w:history="1">
            <w:r w:rsidRPr="00146E61">
              <w:rPr>
                <w:rStyle w:val="Hypertextovprepojenie"/>
              </w:rPr>
              <w:t>Zoznam príloh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_Toc137556859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592015D9" w14:textId="7E339849" w:rsidR="00F82208" w:rsidRPr="00C831F9" w:rsidRDefault="00F82208">
          <w:r w:rsidRPr="00C831F9">
            <w:rPr>
              <w:b/>
              <w:bCs/>
            </w:rPr>
            <w:fldChar w:fldCharType="end"/>
          </w:r>
        </w:p>
      </w:sdtContent>
    </w:sdt>
    <w:p w14:paraId="758D8AC6" w14:textId="2FCE69BC" w:rsidR="001771EB" w:rsidRPr="00870FE9" w:rsidRDefault="001771EB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  <w:lang w:val="en-US"/>
        </w:rPr>
      </w:pPr>
      <w:r w:rsidRPr="00C831F9">
        <w:br w:type="page"/>
      </w:r>
    </w:p>
    <w:p w14:paraId="1FE920FB" w14:textId="5D5689C7" w:rsidR="00506CB9" w:rsidRPr="00C831F9" w:rsidRDefault="00506CB9" w:rsidP="00506CB9">
      <w:pPr>
        <w:pStyle w:val="EYHeading1"/>
        <w:numPr>
          <w:ilvl w:val="0"/>
          <w:numId w:val="0"/>
        </w:numPr>
      </w:pPr>
      <w:bookmarkStart w:id="4" w:name="_Toc110003035"/>
      <w:bookmarkStart w:id="5" w:name="_Toc137556821"/>
      <w:r w:rsidRPr="00C831F9">
        <w:lastRenderedPageBreak/>
        <w:t>Zoznam skratiek</w:t>
      </w:r>
      <w:bookmarkEnd w:id="4"/>
      <w:bookmarkEnd w:id="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5"/>
      </w:tblGrid>
      <w:tr w:rsidR="006436D0" w:rsidRPr="00C831F9" w14:paraId="2819F9E9" w14:textId="77777777" w:rsidTr="00ED6790">
        <w:tc>
          <w:tcPr>
            <w:tcW w:w="3544" w:type="dxa"/>
          </w:tcPr>
          <w:p w14:paraId="694CF692" w14:textId="77777777" w:rsidR="006436D0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AGR</w:t>
            </w:r>
          </w:p>
        </w:tc>
        <w:tc>
          <w:tcPr>
            <w:tcW w:w="5475" w:type="dxa"/>
          </w:tcPr>
          <w:p w14:paraId="489C1D39" w14:textId="77777777" w:rsidR="006436D0" w:rsidRDefault="006436D0" w:rsidP="00ED6790">
            <w:pPr>
              <w:pStyle w:val="EYNormal"/>
              <w:jc w:val="left"/>
            </w:pPr>
            <w:proofErr w:type="spellStart"/>
            <w:r>
              <w:t>Agregátor</w:t>
            </w:r>
            <w:proofErr w:type="spellEnd"/>
          </w:p>
        </w:tc>
      </w:tr>
      <w:tr w:rsidR="006436D0" w:rsidRPr="00C831F9" w14:paraId="5AD7F0CA" w14:textId="77777777" w:rsidTr="00ED6790">
        <w:tc>
          <w:tcPr>
            <w:tcW w:w="3544" w:type="dxa"/>
          </w:tcPr>
          <w:p w14:paraId="07953032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EDC</w:t>
            </w:r>
          </w:p>
        </w:tc>
        <w:tc>
          <w:tcPr>
            <w:tcW w:w="5475" w:type="dxa"/>
          </w:tcPr>
          <w:p w14:paraId="0166ABC2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Energetické dátové centrum</w:t>
            </w:r>
          </w:p>
        </w:tc>
      </w:tr>
      <w:tr w:rsidR="006436D0" w:rsidRPr="00C831F9" w14:paraId="7730A09D" w14:textId="77777777" w:rsidTr="00ED6790">
        <w:tc>
          <w:tcPr>
            <w:tcW w:w="3544" w:type="dxa"/>
          </w:tcPr>
          <w:p w14:paraId="293D61E2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8B02B1">
              <w:rPr>
                <w:rFonts w:cstheme="minorHAnsi"/>
                <w:lang w:eastAsia="cs-CZ"/>
              </w:rPr>
              <w:t>Energetický Identifikačn</w:t>
            </w:r>
            <w:r>
              <w:rPr>
                <w:rFonts w:cstheme="minorHAnsi"/>
                <w:lang w:eastAsia="cs-CZ"/>
              </w:rPr>
              <w:t>ý</w:t>
            </w:r>
            <w:r w:rsidRPr="008B02B1">
              <w:rPr>
                <w:rFonts w:cstheme="minorHAnsi"/>
                <w:lang w:eastAsia="cs-CZ"/>
              </w:rPr>
              <w:t xml:space="preserve"> Kód </w:t>
            </w:r>
            <w:r>
              <w:rPr>
                <w:rFonts w:cstheme="minorHAnsi"/>
                <w:lang w:eastAsia="cs-CZ"/>
              </w:rPr>
              <w:t>(</w:t>
            </w:r>
            <w:r w:rsidRPr="00470271">
              <w:rPr>
                <w:rFonts w:cstheme="minorHAnsi"/>
                <w:i/>
                <w:iCs/>
                <w:lang w:eastAsia="cs-CZ"/>
              </w:rPr>
              <w:t xml:space="preserve">Energy </w:t>
            </w:r>
            <w:proofErr w:type="spellStart"/>
            <w:r w:rsidRPr="00470271">
              <w:rPr>
                <w:rFonts w:cstheme="minorHAnsi"/>
                <w:i/>
                <w:iCs/>
                <w:lang w:eastAsia="cs-CZ"/>
              </w:rPr>
              <w:t>Identification</w:t>
            </w:r>
            <w:proofErr w:type="spellEnd"/>
            <w:r w:rsidRPr="00470271">
              <w:rPr>
                <w:rFonts w:cstheme="minorHAnsi"/>
                <w:i/>
                <w:iCs/>
                <w:lang w:eastAsia="cs-CZ"/>
              </w:rPr>
              <w:t xml:space="preserve"> </w:t>
            </w:r>
            <w:proofErr w:type="spellStart"/>
            <w:r w:rsidRPr="00470271">
              <w:rPr>
                <w:rFonts w:cstheme="minorHAnsi"/>
                <w:i/>
                <w:iCs/>
                <w:lang w:eastAsia="cs-CZ"/>
              </w:rPr>
              <w:t>Code</w:t>
            </w:r>
            <w:proofErr w:type="spellEnd"/>
            <w:r>
              <w:rPr>
                <w:rFonts w:cstheme="minorHAnsi"/>
                <w:lang w:eastAsia="cs-CZ"/>
              </w:rPr>
              <w:t>)</w:t>
            </w:r>
          </w:p>
        </w:tc>
      </w:tr>
      <w:tr w:rsidR="006436D0" w:rsidRPr="00C831F9" w14:paraId="44A7B3AD" w14:textId="77777777" w:rsidTr="00ED6790">
        <w:tc>
          <w:tcPr>
            <w:tcW w:w="3544" w:type="dxa"/>
          </w:tcPr>
          <w:p w14:paraId="1F8E9B7A" w14:textId="77777777" w:rsidR="006436D0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6436D0" w:rsidRPr="006436D0" w:rsidRDefault="006436D0" w:rsidP="00ED6790">
            <w:pPr>
              <w:pStyle w:val="EYNormal"/>
              <w:jc w:val="left"/>
            </w:pPr>
            <w:r w:rsidRPr="006436D0">
              <w:t>Európsk</w:t>
            </w:r>
            <w:r w:rsidR="0015340C">
              <w:t>y</w:t>
            </w:r>
            <w:r w:rsidRPr="006436D0">
              <w:t xml:space="preserve"> </w:t>
            </w:r>
            <w:r w:rsidR="0015340C">
              <w:t>operátor prenosovej sústavy</w:t>
            </w:r>
            <w:r w:rsidRPr="006436D0">
              <w:t xml:space="preserve"> </w:t>
            </w:r>
            <w:r>
              <w:t>(</w:t>
            </w:r>
            <w:proofErr w:type="spellStart"/>
            <w:r w:rsidR="0015340C" w:rsidRPr="0015340C">
              <w:rPr>
                <w:i/>
                <w:iCs/>
              </w:rPr>
              <w:t>European</w:t>
            </w:r>
            <w:proofErr w:type="spellEnd"/>
            <w:r w:rsidR="0015340C" w:rsidRPr="0015340C">
              <w:rPr>
                <w:i/>
                <w:iCs/>
              </w:rPr>
              <w:t xml:space="preserve"> </w:t>
            </w:r>
            <w:proofErr w:type="spellStart"/>
            <w:r w:rsidR="0015340C" w:rsidRPr="0015340C">
              <w:rPr>
                <w:i/>
                <w:iCs/>
              </w:rPr>
              <w:t>Transmission</w:t>
            </w:r>
            <w:proofErr w:type="spellEnd"/>
            <w:r w:rsidR="0015340C" w:rsidRPr="0015340C">
              <w:rPr>
                <w:i/>
                <w:iCs/>
              </w:rPr>
              <w:t xml:space="preserve"> </w:t>
            </w:r>
            <w:proofErr w:type="spellStart"/>
            <w:r w:rsidR="0015340C" w:rsidRPr="0015340C">
              <w:rPr>
                <w:i/>
                <w:iCs/>
              </w:rPr>
              <w:t>System</w:t>
            </w:r>
            <w:proofErr w:type="spellEnd"/>
            <w:r w:rsidR="0015340C" w:rsidRPr="0015340C">
              <w:rPr>
                <w:i/>
                <w:iCs/>
              </w:rPr>
              <w:t xml:space="preserve"> </w:t>
            </w:r>
            <w:proofErr w:type="spellStart"/>
            <w:r w:rsidR="0015340C" w:rsidRPr="0015340C">
              <w:rPr>
                <w:i/>
                <w:iCs/>
              </w:rPr>
              <w:t>Operator</w:t>
            </w:r>
            <w:proofErr w:type="spellEnd"/>
            <w:r>
              <w:t>)</w:t>
            </w:r>
          </w:p>
        </w:tc>
      </w:tr>
      <w:tr w:rsidR="006436D0" w:rsidRPr="00C831F9" w14:paraId="263E3AE8" w14:textId="77777777" w:rsidTr="00ED6790">
        <w:tc>
          <w:tcPr>
            <w:tcW w:w="3544" w:type="dxa"/>
          </w:tcPr>
          <w:p w14:paraId="70A4CBBC" w14:textId="77777777" w:rsidR="006436D0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FL</w:t>
            </w:r>
          </w:p>
        </w:tc>
        <w:tc>
          <w:tcPr>
            <w:tcW w:w="5475" w:type="dxa"/>
          </w:tcPr>
          <w:p w14:paraId="7D28EDF8" w14:textId="77777777" w:rsidR="006436D0" w:rsidRPr="006436D0" w:rsidRDefault="006436D0" w:rsidP="00ED6790">
            <w:pPr>
              <w:pStyle w:val="EYNormal"/>
              <w:jc w:val="left"/>
            </w:pPr>
            <w:r>
              <w:t>Flexibilita</w:t>
            </w:r>
          </w:p>
        </w:tc>
      </w:tr>
      <w:tr w:rsidR="006436D0" w:rsidRPr="00C831F9" w14:paraId="3E7F3F44" w14:textId="77777777" w:rsidTr="00ED6790">
        <w:tc>
          <w:tcPr>
            <w:tcW w:w="3544" w:type="dxa"/>
          </w:tcPr>
          <w:p w14:paraId="3C669AD7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Identifikátor</w:t>
            </w:r>
          </w:p>
        </w:tc>
      </w:tr>
      <w:tr w:rsidR="006436D0" w:rsidRPr="00C831F9" w14:paraId="74638C46" w14:textId="77777777" w:rsidTr="00ED6790">
        <w:tc>
          <w:tcPr>
            <w:tcW w:w="3544" w:type="dxa"/>
          </w:tcPr>
          <w:p w14:paraId="32AAEA9F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Informačný systém</w:t>
            </w:r>
          </w:p>
        </w:tc>
      </w:tr>
      <w:tr w:rsidR="006436D0" w:rsidRPr="00C831F9" w14:paraId="03F4A136" w14:textId="77777777" w:rsidTr="00ED6790">
        <w:tc>
          <w:tcPr>
            <w:tcW w:w="3544" w:type="dxa"/>
          </w:tcPr>
          <w:p w14:paraId="2A093F69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KÚ</w:t>
            </w:r>
          </w:p>
        </w:tc>
        <w:tc>
          <w:tcPr>
            <w:tcW w:w="5475" w:type="dxa"/>
          </w:tcPr>
          <w:p w14:paraId="3FD25ADD" w14:textId="2BA3426B" w:rsidR="006436D0" w:rsidRPr="00C831F9" w:rsidRDefault="0065616F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Komunikačný</w:t>
            </w:r>
            <w:r w:rsidR="006436D0">
              <w:rPr>
                <w:rFonts w:cstheme="minorHAnsi"/>
                <w:lang w:eastAsia="cs-CZ"/>
              </w:rPr>
              <w:t xml:space="preserve"> údaj</w:t>
            </w:r>
          </w:p>
        </w:tc>
      </w:tr>
      <w:tr w:rsidR="006436D0" w:rsidRPr="00C831F9" w14:paraId="3EC44619" w14:textId="77777777" w:rsidTr="00ED6790">
        <w:tc>
          <w:tcPr>
            <w:tcW w:w="3544" w:type="dxa"/>
          </w:tcPr>
          <w:p w14:paraId="5AD94EAF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6436D0" w:rsidRPr="00C831F9" w14:paraId="04EC52FE" w14:textId="77777777" w:rsidTr="00ED6790">
        <w:tc>
          <w:tcPr>
            <w:tcW w:w="3544" w:type="dxa"/>
          </w:tcPr>
          <w:p w14:paraId="0AC1F5EA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6436D0" w:rsidRPr="00C831F9" w14:paraId="3DCC59BA" w14:textId="77777777" w:rsidTr="00ED6790">
        <w:tc>
          <w:tcPr>
            <w:tcW w:w="3544" w:type="dxa"/>
          </w:tcPr>
          <w:p w14:paraId="7938A02E" w14:textId="77777777" w:rsidR="006436D0" w:rsidRDefault="006436D0" w:rsidP="003562A3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C831F9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6436D0" w:rsidRPr="008B02B1" w:rsidRDefault="006436D0" w:rsidP="003562A3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C831F9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0A112C" w:rsidRPr="00C831F9" w14:paraId="032EC88B" w14:textId="77777777" w:rsidTr="00ED6790">
        <w:tc>
          <w:tcPr>
            <w:tcW w:w="3544" w:type="dxa"/>
          </w:tcPr>
          <w:p w14:paraId="1E3FCEA2" w14:textId="31BED5C7" w:rsidR="000A112C" w:rsidRPr="00C831F9" w:rsidRDefault="000A112C" w:rsidP="003562A3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0A112C" w:rsidRPr="00C831F9" w:rsidRDefault="000A112C" w:rsidP="003562A3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6436D0" w:rsidRPr="00C831F9" w14:paraId="49947ABD" w14:textId="77777777" w:rsidTr="00ED6790">
        <w:tc>
          <w:tcPr>
            <w:tcW w:w="3544" w:type="dxa"/>
          </w:tcPr>
          <w:p w14:paraId="639B123B" w14:textId="77777777" w:rsidR="006436D0" w:rsidRDefault="006436D0" w:rsidP="003562A3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TKD</w:t>
            </w:r>
          </w:p>
        </w:tc>
        <w:tc>
          <w:tcPr>
            <w:tcW w:w="5475" w:type="dxa"/>
          </w:tcPr>
          <w:p w14:paraId="4F173D38" w14:textId="77777777" w:rsidR="006436D0" w:rsidRPr="008B02B1" w:rsidRDefault="006436D0" w:rsidP="003562A3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C831F9">
              <w:rPr>
                <w:rFonts w:cstheme="minorHAnsi"/>
              </w:rPr>
              <w:t>Technické kmeňové dáta</w:t>
            </w:r>
          </w:p>
        </w:tc>
      </w:tr>
      <w:tr w:rsidR="006436D0" w:rsidRPr="00C831F9" w14:paraId="533ABC70" w14:textId="77777777" w:rsidTr="00ED6790">
        <w:tc>
          <w:tcPr>
            <w:tcW w:w="3544" w:type="dxa"/>
          </w:tcPr>
          <w:p w14:paraId="603585FE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6436D0" w:rsidRPr="00C831F9" w:rsidRDefault="006436D0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6436D0" w:rsidRPr="00C831F9" w14:paraId="7CE21B51" w14:textId="77777777" w:rsidTr="00ED6790">
        <w:tc>
          <w:tcPr>
            <w:tcW w:w="3544" w:type="dxa"/>
          </w:tcPr>
          <w:p w14:paraId="0F5C0862" w14:textId="77777777" w:rsidR="006436D0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6436D0" w:rsidRDefault="006436D0" w:rsidP="00ED6790">
            <w:pPr>
              <w:pStyle w:val="EYNormal"/>
              <w:jc w:val="left"/>
            </w:pPr>
            <w:r w:rsidRPr="006436D0">
              <w:t>Pravidl</w:t>
            </w:r>
            <w:r>
              <w:t>á</w:t>
            </w:r>
            <w:r w:rsidRPr="006436D0">
              <w:t xml:space="preserve"> OSN pr</w:t>
            </w:r>
            <w:r>
              <w:t>e</w:t>
            </w:r>
            <w:r w:rsidRPr="006436D0">
              <w:t xml:space="preserve"> elektronick</w:t>
            </w:r>
            <w:r>
              <w:t>ú</w:t>
            </w:r>
            <w:r w:rsidRPr="006436D0">
              <w:t xml:space="preserve"> výmenu dát v správe, obchode a</w:t>
            </w:r>
            <w:r>
              <w:t> </w:t>
            </w:r>
            <w:r w:rsidRPr="006436D0">
              <w:t>doprave</w:t>
            </w:r>
            <w:r>
              <w:t xml:space="preserve"> (</w:t>
            </w:r>
            <w:r w:rsidRPr="006436D0">
              <w:rPr>
                <w:i/>
                <w:iCs/>
              </w:rPr>
              <w:t xml:space="preserve">United </w:t>
            </w:r>
            <w:proofErr w:type="spellStart"/>
            <w:r w:rsidRPr="006436D0">
              <w:rPr>
                <w:i/>
                <w:iCs/>
              </w:rPr>
              <w:t>Nations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Directories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for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Electronic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Data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Interchange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for</w:t>
            </w:r>
            <w:proofErr w:type="spellEnd"/>
            <w:r w:rsidRPr="006436D0">
              <w:rPr>
                <w:i/>
                <w:iCs/>
              </w:rPr>
              <w:t xml:space="preserve"> </w:t>
            </w:r>
            <w:proofErr w:type="spellStart"/>
            <w:r w:rsidRPr="006436D0">
              <w:rPr>
                <w:i/>
                <w:iCs/>
              </w:rPr>
              <w:t>Administration</w:t>
            </w:r>
            <w:proofErr w:type="spellEnd"/>
            <w:r w:rsidRPr="006436D0">
              <w:rPr>
                <w:i/>
                <w:iCs/>
              </w:rPr>
              <w:t xml:space="preserve">, </w:t>
            </w:r>
            <w:proofErr w:type="spellStart"/>
            <w:r w:rsidRPr="006436D0">
              <w:rPr>
                <w:i/>
                <w:iCs/>
              </w:rPr>
              <w:t>Commerce</w:t>
            </w:r>
            <w:proofErr w:type="spellEnd"/>
            <w:r w:rsidRPr="006436D0">
              <w:rPr>
                <w:i/>
                <w:iCs/>
              </w:rPr>
              <w:t xml:space="preserve"> and Transport</w:t>
            </w:r>
            <w:r>
              <w:t>)</w:t>
            </w:r>
          </w:p>
        </w:tc>
      </w:tr>
      <w:tr w:rsidR="006436D0" w:rsidRPr="00C831F9" w14:paraId="09D97D6E" w14:textId="77777777" w:rsidTr="00ED6790">
        <w:tc>
          <w:tcPr>
            <w:tcW w:w="3544" w:type="dxa"/>
          </w:tcPr>
          <w:p w14:paraId="093EDD34" w14:textId="77777777" w:rsidR="006436D0" w:rsidRPr="00C831F9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6436D0" w:rsidRPr="00C831F9" w:rsidRDefault="00862C22" w:rsidP="00ED6790">
            <w:pPr>
              <w:pStyle w:val="EYNormal"/>
              <w:jc w:val="left"/>
              <w:rPr>
                <w:rFonts w:cstheme="minorHAnsi"/>
                <w:lang w:eastAsia="cs-CZ"/>
              </w:rPr>
            </w:pPr>
            <w:r>
              <w:t>R</w:t>
            </w:r>
            <w:r w:rsidRPr="006436D0">
              <w:t>ozšíriteľný</w:t>
            </w:r>
            <w:r w:rsidR="006436D0" w:rsidRPr="006436D0">
              <w:t xml:space="preserve"> značkovací jazyk </w:t>
            </w:r>
            <w:r w:rsidR="006436D0">
              <w:t>(</w:t>
            </w:r>
            <w:proofErr w:type="spellStart"/>
            <w:r w:rsidR="006436D0" w:rsidRPr="006436D0">
              <w:rPr>
                <w:i/>
                <w:iCs/>
              </w:rPr>
              <w:t>Extensible</w:t>
            </w:r>
            <w:proofErr w:type="spellEnd"/>
            <w:r w:rsidR="006436D0" w:rsidRPr="006436D0">
              <w:rPr>
                <w:i/>
                <w:iCs/>
              </w:rPr>
              <w:t xml:space="preserve"> </w:t>
            </w:r>
            <w:proofErr w:type="spellStart"/>
            <w:r w:rsidR="006436D0" w:rsidRPr="006436D0">
              <w:rPr>
                <w:i/>
                <w:iCs/>
              </w:rPr>
              <w:t>Markup</w:t>
            </w:r>
            <w:proofErr w:type="spellEnd"/>
            <w:r w:rsidR="006436D0" w:rsidRPr="006436D0">
              <w:rPr>
                <w:i/>
                <w:iCs/>
              </w:rPr>
              <w:t xml:space="preserve"> </w:t>
            </w:r>
            <w:proofErr w:type="spellStart"/>
            <w:r w:rsidR="006436D0" w:rsidRPr="006436D0">
              <w:rPr>
                <w:i/>
                <w:iCs/>
              </w:rPr>
              <w:t>Language</w:t>
            </w:r>
            <w:proofErr w:type="spellEnd"/>
            <w:r w:rsidR="006436D0">
              <w:t>)</w:t>
            </w:r>
          </w:p>
        </w:tc>
      </w:tr>
    </w:tbl>
    <w:p w14:paraId="2C9CA7A7" w14:textId="77777777" w:rsidR="0027381E" w:rsidRPr="00C831F9" w:rsidRDefault="0027381E" w:rsidP="00D13EA6">
      <w:pPr>
        <w:pStyle w:val="EYNormal"/>
      </w:pPr>
    </w:p>
    <w:p w14:paraId="35286B91" w14:textId="77777777" w:rsidR="00CD365A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br w:type="page"/>
      </w:r>
    </w:p>
    <w:p w14:paraId="4A43E5E5" w14:textId="77777777" w:rsidR="00CD365A" w:rsidRDefault="00CD365A" w:rsidP="00CD365A">
      <w:pPr>
        <w:pStyle w:val="EYHeading1"/>
        <w:numPr>
          <w:ilvl w:val="0"/>
          <w:numId w:val="0"/>
        </w:numPr>
      </w:pPr>
      <w:bookmarkStart w:id="6" w:name="_Toc137556822"/>
      <w:r>
        <w:lastRenderedPageBreak/>
        <w:t>História zmien</w:t>
      </w:r>
      <w:bookmarkEnd w:id="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2593"/>
        <w:gridCol w:w="2591"/>
        <w:gridCol w:w="2587"/>
      </w:tblGrid>
      <w:tr w:rsidR="0098106D" w:rsidRPr="00970739" w14:paraId="69CB57C6" w14:textId="158535DD" w:rsidTr="0098106D">
        <w:trPr>
          <w:trHeight w:val="356"/>
        </w:trPr>
        <w:tc>
          <w:tcPr>
            <w:tcW w:w="68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970739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14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1582DB81" w14:textId="4727C6EB" w:rsidR="0098106D" w:rsidRPr="00640725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6B34774A" w14:textId="27BBC400" w:rsidR="0098106D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143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32702319" w14:textId="0466FDEA" w:rsidR="0098106D" w:rsidRDefault="0098106D" w:rsidP="00EC66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98106D" w:rsidRPr="00970739" w14:paraId="60DC1068" w14:textId="12FF3852" w:rsidTr="0098106D">
        <w:trPr>
          <w:trHeight w:val="584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0E634708" w:rsidR="0098106D" w:rsidRPr="00970739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12.5.2023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75EFE260" w:rsidR="0098106D" w:rsidRPr="00C512F1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</w:t>
            </w:r>
            <w:r w:rsidR="004B1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14DCB493" w:rsidR="0098106D" w:rsidRPr="00C512F1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Marek Gregor</w:t>
            </w:r>
            <w:r w:rsidR="00FF630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F002D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</w:t>
            </w:r>
            <w:proofErr w:type="spellStart"/>
            <w:r w:rsidR="00F002D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  <w:proofErr w:type="spellEnd"/>
            <w:r w:rsidR="00F002D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  <w:tr w:rsidR="009322CF" w:rsidRPr="00970739" w14:paraId="60C3C3D0" w14:textId="77777777" w:rsidTr="0098106D">
        <w:trPr>
          <w:trHeight w:val="584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08BA98" w14:textId="00E02792" w:rsidR="009322CF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A04A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.6.2023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B15D5" w14:textId="4B341B39" w:rsidR="009322CF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</w:t>
            </w:r>
            <w:r w:rsidR="004B1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.1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8A8F" w14:textId="57D1A8E3" w:rsidR="009322CF" w:rsidRDefault="00D41622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Prečíslovanie </w:t>
            </w:r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identifikátorov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rozhraní a úprava popisov </w:t>
            </w:r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rozhraní vzhľadom na plánované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budúce</w:t>
            </w:r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rozhrania</w:t>
            </w:r>
            <w:r w:rsidR="004B119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doplnenie procesov AGR_9 a SZE_9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D654A" w14:textId="2D35A152" w:rsidR="009322CF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Marek Gregor</w:t>
            </w:r>
            <w:r w:rsidR="00F002D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="00F002D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  <w:proofErr w:type="spellEnd"/>
            <w:r w:rsidR="00F002D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</w:tbl>
    <w:p w14:paraId="456876C9" w14:textId="77777777" w:rsidR="00CD365A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03913E07" w14:textId="77777777" w:rsidR="00CD365A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43957CE7" w14:textId="77777777" w:rsidR="00CD365A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7716857E" w14:textId="77777777" w:rsidR="00CD365A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C831F9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C831F9">
        <w:rPr>
          <w:kern w:val="12"/>
          <w:sz w:val="20"/>
          <w:szCs w:val="24"/>
        </w:rPr>
        <w:br w:type="page"/>
      </w:r>
    </w:p>
    <w:p w14:paraId="33D7347F" w14:textId="61F7D5FD" w:rsidR="00DB25B7" w:rsidRDefault="00865685" w:rsidP="00DB25B7">
      <w:pPr>
        <w:pStyle w:val="EYHeading1"/>
      </w:pPr>
      <w:bookmarkStart w:id="7" w:name="_Toc110003036"/>
      <w:bookmarkStart w:id="8" w:name="_Toc137556823"/>
      <w:r w:rsidRPr="00C831F9">
        <w:lastRenderedPageBreak/>
        <w:t>Úvod</w:t>
      </w:r>
      <w:bookmarkEnd w:id="7"/>
      <w:bookmarkEnd w:id="8"/>
    </w:p>
    <w:p w14:paraId="15CDF839" w14:textId="0D0167C6" w:rsidR="00625EEC" w:rsidRPr="00625EEC" w:rsidRDefault="00625EEC" w:rsidP="00625EEC">
      <w:pPr>
        <w:pStyle w:val="EYHeading2"/>
      </w:pPr>
      <w:bookmarkStart w:id="9" w:name="_Toc137556824"/>
      <w:r>
        <w:t>Účel dokumentu</w:t>
      </w:r>
      <w:bookmarkEnd w:id="9"/>
    </w:p>
    <w:p w14:paraId="2F2DF966" w14:textId="74918D1B" w:rsidR="00625EEC" w:rsidRDefault="00625EEC" w:rsidP="00625EEC">
      <w:pPr>
        <w:pStyle w:val="EYNormal"/>
      </w:pPr>
      <w:r>
        <w:t>Účelom  tohto  dokumentu  je  poskytnúť  všetky  potrebné  technické  informácie  pre realizáciu automatizovanej  výmeny  dát  medzi  externým  systémom  účastníka  trhu  a informačným  systémom OKTE EDC.  Dokument  obsahuje  špecifikáciu spôsobu komunikácie ako aj dátových štruktúr, ktoré sa využívajú pri výmene dát.</w:t>
      </w:r>
    </w:p>
    <w:p w14:paraId="3C525EEA" w14:textId="77777777" w:rsidR="00625EEC" w:rsidRDefault="00625EEC" w:rsidP="00625EEC">
      <w:pPr>
        <w:pStyle w:val="EYNormal"/>
      </w:pPr>
    </w:p>
    <w:p w14:paraId="5A4FDA01" w14:textId="6490FE00" w:rsidR="00625EEC" w:rsidRDefault="00625EEC" w:rsidP="00625EEC">
      <w:pPr>
        <w:pStyle w:val="EYHeading2"/>
      </w:pPr>
      <w:bookmarkStart w:id="10" w:name="_Toc137556825"/>
      <w:r>
        <w:t>Určenie dokumentu</w:t>
      </w:r>
      <w:bookmarkEnd w:id="10"/>
    </w:p>
    <w:p w14:paraId="676B9A9B" w14:textId="73C1FC6F" w:rsidR="00625EEC" w:rsidRDefault="00625EEC" w:rsidP="00625EEC">
      <w:pPr>
        <w:pStyle w:val="EYNormal"/>
      </w:pPr>
      <w:r>
        <w:t>Dokument  je  určený  pre  realizátorov  systémov,  ktorí  pripravujú  integráciu  s informačným systémom OKTE EDC.</w:t>
      </w:r>
    </w:p>
    <w:p w14:paraId="79C76E57" w14:textId="77777777" w:rsidR="00625EEC" w:rsidRDefault="00625EEC" w:rsidP="00625EEC">
      <w:pPr>
        <w:pStyle w:val="EYNormal"/>
      </w:pPr>
    </w:p>
    <w:p w14:paraId="784ECE2B" w14:textId="77777777" w:rsidR="00625EEC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>
        <w:br w:type="page"/>
      </w:r>
    </w:p>
    <w:p w14:paraId="6DC3A026" w14:textId="2FB4E19B" w:rsidR="00625EEC" w:rsidRDefault="00625EEC" w:rsidP="00625EEC">
      <w:pPr>
        <w:pStyle w:val="EYHeading1"/>
      </w:pPr>
      <w:bookmarkStart w:id="11" w:name="_Toc137556826"/>
      <w:r>
        <w:lastRenderedPageBreak/>
        <w:t>Prehľad externých rozhraní</w:t>
      </w:r>
      <w:bookmarkEnd w:id="11"/>
    </w:p>
    <w:p w14:paraId="7BF8BE21" w14:textId="25CA67D5" w:rsidR="003E27D0" w:rsidRDefault="00625EEC" w:rsidP="00625EEC">
      <w:pPr>
        <w:pStyle w:val="EYNormal"/>
      </w:pPr>
      <w:r>
        <w:t xml:space="preserve">Informačný  systém  OKTE EDC  poskytuje automatizované  rozhrania  pre  poskytovanie  </w:t>
      </w:r>
      <w:r w:rsidR="00441708">
        <w:t xml:space="preserve">a zadávanie </w:t>
      </w:r>
      <w:r>
        <w:t>údajov  pre  odberné  a odovzdávacie  miesta</w:t>
      </w:r>
      <w:r w:rsidR="00441708">
        <w:t xml:space="preserve"> v rámci procesov agregácie, akumulácie a zdieľania elektriny</w:t>
      </w:r>
      <w:r>
        <w:t xml:space="preserve"> pre  účastníko</w:t>
      </w:r>
      <w:r w:rsidR="00441708">
        <w:t>v</w:t>
      </w:r>
      <w:r>
        <w:t xml:space="preserve"> trhu na báze webových služieb</w:t>
      </w:r>
      <w:r w:rsidR="007B4B78">
        <w:t xml:space="preserve"> a posielania emailov s dátami</w:t>
      </w:r>
      <w:r>
        <w:t>, ktoré budú využívať informačné systémy účastníkov trhu.</w:t>
      </w:r>
    </w:p>
    <w:p w14:paraId="5363B7C3" w14:textId="77777777" w:rsidR="003E27D0" w:rsidRDefault="003E27D0" w:rsidP="00625EEC">
      <w:pPr>
        <w:pStyle w:val="EYNormal"/>
      </w:pPr>
    </w:p>
    <w:p w14:paraId="5D77D1B5" w14:textId="68B5F02A" w:rsidR="00625EEC" w:rsidRDefault="003E27D0" w:rsidP="00625EEC">
      <w:pPr>
        <w:pStyle w:val="EYNormal"/>
      </w:pPr>
      <w:r>
        <w:t xml:space="preserve">Prehľad </w:t>
      </w:r>
      <w:r w:rsidR="00F50B8D">
        <w:t>ponúkaných</w:t>
      </w:r>
      <w:r>
        <w:t xml:space="preserve"> </w:t>
      </w:r>
      <w:r w:rsidR="00F50B8D">
        <w:t>rozhraní je uvedený v nasledujúcej tabuľke</w:t>
      </w:r>
    </w:p>
    <w:p w14:paraId="4A7685C1" w14:textId="77777777" w:rsidR="00F50B8D" w:rsidRDefault="00F50B8D" w:rsidP="00625EEC">
      <w:pPr>
        <w:pStyle w:val="EYNormal"/>
      </w:pPr>
    </w:p>
    <w:p w14:paraId="7B534ED8" w14:textId="4CA9D6AD" w:rsidR="00F50B8D" w:rsidRDefault="00F50B8D" w:rsidP="00F50B8D">
      <w:pPr>
        <w:pStyle w:val="Popis"/>
        <w:keepNext/>
        <w:jc w:val="center"/>
      </w:pPr>
      <w:bookmarkStart w:id="12" w:name="_Toc137556863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1</w:t>
      </w:r>
      <w:r>
        <w:fldChar w:fldCharType="end"/>
      </w:r>
      <w:r>
        <w:t xml:space="preserve"> </w:t>
      </w:r>
      <w:r w:rsidRPr="00F50B8D">
        <w:t>Automatizované rozhrania pre výmenu dát v rámci procesov</w:t>
      </w:r>
      <w:r>
        <w:t xml:space="preserve"> systému EDC</w:t>
      </w:r>
      <w:bookmarkEnd w:id="12"/>
    </w:p>
    <w:tbl>
      <w:tblPr>
        <w:tblW w:w="53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2470"/>
        <w:gridCol w:w="5594"/>
      </w:tblGrid>
      <w:tr w:rsidR="005F52DA" w:rsidRPr="00970739" w14:paraId="633558B3" w14:textId="05F7670E" w:rsidTr="005F52DA">
        <w:trPr>
          <w:trHeight w:val="360"/>
        </w:trPr>
        <w:tc>
          <w:tcPr>
            <w:tcW w:w="77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0AD1614F" w:rsidR="005F52DA" w:rsidRPr="00970739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29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640725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292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970739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</w:t>
            </w:r>
            <w:r w:rsidRPr="00640725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pis</w:t>
            </w:r>
          </w:p>
        </w:tc>
      </w:tr>
      <w:tr w:rsidR="005F52DA" w:rsidRPr="00970739" w14:paraId="5C909F40" w14:textId="21E4424D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4F68E" w14:textId="72083880" w:rsidR="005F52DA" w:rsidRDefault="00660BF8" w:rsidP="00BA6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38041" w14:textId="068806CA" w:rsidR="005F52DA" w:rsidRPr="00F50B8D" w:rsidRDefault="00FD28AD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 poruchách alebo plánovaných udalostiach v sústave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BE8DA" w14:textId="45DF4866" w:rsidR="005F52DA" w:rsidRPr="00F50B8D" w:rsidRDefault="005F52DA" w:rsidP="00BA6B45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50B8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prevádzkovateľom sústav automatizované rozhranie</w:t>
            </w:r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publikovanie životného cyklu plánovaných odstávok a výpadkov na jednotlivých OOM predovšetkým pre potreby agregácie.</w:t>
            </w:r>
          </w:p>
        </w:tc>
      </w:tr>
      <w:tr w:rsidR="005F52DA" w:rsidRPr="00970739" w14:paraId="27802343" w14:textId="77777777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A3D83" w14:textId="2B792B35" w:rsidR="005F52DA" w:rsidRDefault="009322CF" w:rsidP="005F52D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9571" w14:textId="627B5017" w:rsidR="005F52DA" w:rsidRDefault="00FD28AD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Publikovanie </w:t>
            </w:r>
            <w:r w:rsidRP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vypočítaných hodnôt pre proces agregácie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FFB80" w14:textId="62FFE206" w:rsidR="005F52DA" w:rsidRPr="00F50B8D" w:rsidRDefault="005F52DA" w:rsidP="005F52DA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subjektom zúčtovania automatizované rozhranie </w:t>
            </w:r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(email) </w:t>
            </w: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získanie vypočítaných hodnôt pre proces agregácie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za jednotlivé </w:t>
            </w: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5F52DA" w:rsidRPr="00970739" w14:paraId="24C8C335" w14:textId="6B4DC40D" w:rsidTr="005F52DA">
        <w:trPr>
          <w:trHeight w:val="1136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2F269" w14:textId="6C8509A8" w:rsidR="005F52DA" w:rsidRPr="00BA6B45" w:rsidRDefault="009322CF" w:rsidP="005F52D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64EF" w14:textId="67B1D8E2" w:rsidR="005F52DA" w:rsidRPr="00BA6B45" w:rsidRDefault="00FD28AD" w:rsidP="0028628D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Publikovanie </w:t>
            </w:r>
            <w:r w:rsidRP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vypočítaných hodnôt pre proces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zdieľania elektriny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4F06E7" w14:textId="125CBB62" w:rsidR="005F52DA" w:rsidRPr="00BA6B45" w:rsidRDefault="005F52DA" w:rsidP="005F52DA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subjektom zúčtovania automatizované rozhranie </w:t>
            </w:r>
            <w:r w:rsidR="00FD28A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(email) </w:t>
            </w: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získanie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vypočítaných hodnôt pre proces zdieľania elektrin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y za jednotlivé </w:t>
            </w: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OOM.</w:t>
            </w:r>
          </w:p>
        </w:tc>
      </w:tr>
    </w:tbl>
    <w:p w14:paraId="60AA2B7D" w14:textId="77777777" w:rsidR="00F50B8D" w:rsidRPr="00625EEC" w:rsidRDefault="00F50B8D" w:rsidP="00625EEC">
      <w:pPr>
        <w:pStyle w:val="EYNormal"/>
      </w:pPr>
    </w:p>
    <w:p w14:paraId="67C6E632" w14:textId="583A82E0" w:rsidR="00656EBA" w:rsidRDefault="00787CE2" w:rsidP="00656EBA">
      <w:pPr>
        <w:pStyle w:val="EYHeading1"/>
      </w:pPr>
      <w:bookmarkStart w:id="13" w:name="_Toc137556827"/>
      <w:r w:rsidRPr="0097117B">
        <w:lastRenderedPageBreak/>
        <w:t>Špecifikáci</w:t>
      </w:r>
      <w:r>
        <w:t>a</w:t>
      </w:r>
      <w:r w:rsidR="0097117B" w:rsidRPr="0097117B">
        <w:t xml:space="preserve"> </w:t>
      </w:r>
      <w:r w:rsidR="00625EEC">
        <w:t>komunikácie</w:t>
      </w:r>
      <w:bookmarkEnd w:id="13"/>
    </w:p>
    <w:p w14:paraId="15733F8A" w14:textId="77777777" w:rsidR="00423F6D" w:rsidRDefault="00423F6D" w:rsidP="00423F6D">
      <w:pPr>
        <w:pStyle w:val="EYHeading2"/>
      </w:pPr>
      <w:bookmarkStart w:id="14" w:name="_Toc137556828"/>
      <w:r w:rsidRPr="009E175F">
        <w:t>Webové služby</w:t>
      </w:r>
      <w:bookmarkEnd w:id="14"/>
    </w:p>
    <w:p w14:paraId="08F4F360" w14:textId="39054AAE" w:rsidR="004001FB" w:rsidRDefault="00F8584B" w:rsidP="004001FB">
      <w:pPr>
        <w:pStyle w:val="EYNormal"/>
      </w:pPr>
      <w:r>
        <w:t>Publikované rozhrania systému EDC komunikujú prostredníctvom SOAP</w:t>
      </w:r>
      <w:r w:rsidR="004001FB">
        <w:t xml:space="preserve"> webov</w:t>
      </w:r>
      <w:r>
        <w:t>ých</w:t>
      </w:r>
      <w:r w:rsidR="004001FB">
        <w:t xml:space="preserve"> služ</w:t>
      </w:r>
      <w:r>
        <w:t>ie</w:t>
      </w:r>
      <w:r w:rsidR="004001FB">
        <w:t>b</w:t>
      </w:r>
      <w:r>
        <w:t xml:space="preserve">. </w:t>
      </w:r>
      <w:proofErr w:type="spellStart"/>
      <w:r>
        <w:t>Všetká</w:t>
      </w:r>
      <w:proofErr w:type="spellEnd"/>
      <w:r>
        <w:t xml:space="preserve"> komunikácia </w:t>
      </w:r>
      <w:r w:rsidR="004001FB">
        <w:t>je synchrónna</w:t>
      </w:r>
      <w:r w:rsidR="00A72322">
        <w:t xml:space="preserve">, </w:t>
      </w:r>
      <w:proofErr w:type="spellStart"/>
      <w:r w:rsidR="00A72322">
        <w:t>t.j</w:t>
      </w:r>
      <w:proofErr w:type="spellEnd"/>
      <w:r w:rsidR="00A72322">
        <w:t>. s</w:t>
      </w:r>
      <w:r w:rsidR="00A72322" w:rsidRPr="00A72322">
        <w:t xml:space="preserve">ynchrónne volanie webovej metódy požiadavku spracuje a vráti odpovedajúcu odpoveď. </w:t>
      </w:r>
      <w:r w:rsidR="004001FB">
        <w:t xml:space="preserve"> </w:t>
      </w:r>
    </w:p>
    <w:p w14:paraId="4A2BBB33" w14:textId="77777777" w:rsidR="00806455" w:rsidRPr="004001FB" w:rsidRDefault="00806455" w:rsidP="004001FB">
      <w:pPr>
        <w:pStyle w:val="EYNormal"/>
      </w:pPr>
    </w:p>
    <w:p w14:paraId="7CED6989" w14:textId="66864C04" w:rsidR="00830A67" w:rsidRDefault="00830A67" w:rsidP="00273272">
      <w:pPr>
        <w:pStyle w:val="EYHeading3"/>
      </w:pPr>
      <w:bookmarkStart w:id="15" w:name="_Toc137556829"/>
      <w:r>
        <w:t>SOAP Protokol</w:t>
      </w:r>
      <w:bookmarkEnd w:id="15"/>
    </w:p>
    <w:p w14:paraId="482FFB31" w14:textId="76A4F4DE" w:rsidR="00830A67" w:rsidRDefault="00830A67" w:rsidP="00830A67">
      <w:pPr>
        <w:pStyle w:val="EYNormal"/>
      </w:pPr>
      <w:r>
        <w:t>Štruktúra SOAP správ je implementovaná vo verzii SOAP 1.</w:t>
      </w:r>
      <w:r w:rsidR="00EE08B7">
        <w:t>1</w:t>
      </w:r>
      <w:r>
        <w:t xml:space="preserve"> </w:t>
      </w:r>
      <w:r w:rsidR="00D43136">
        <w:t>(s kompatibilitou aj pre verziu SOAP 1.</w:t>
      </w:r>
      <w:r w:rsidR="00EE08B7">
        <w:t>2</w:t>
      </w:r>
      <w:r w:rsidR="00D43136">
        <w:t xml:space="preserve">) </w:t>
      </w:r>
      <w:r>
        <w:t>podľa odporučení konzorcia W3C (http://www.w3.org/TR/soap12) a využíva rozšíreni</w:t>
      </w:r>
      <w:r w:rsidR="00D43136">
        <w:t>e</w:t>
      </w:r>
      <w:r>
        <w:t xml:space="preserve"> WS-</w:t>
      </w:r>
      <w:proofErr w:type="spellStart"/>
      <w:r>
        <w:t>Security</w:t>
      </w:r>
      <w:proofErr w:type="spellEnd"/>
      <w:r>
        <w:t xml:space="preserve"> (</w:t>
      </w:r>
      <w:hyperlink r:id="rId16" w:anchor="wssv1.0" w:history="1">
        <w:r w:rsidRPr="00BE6327">
          <w:rPr>
            <w:rStyle w:val="Hypertextovprepojenie"/>
          </w:rPr>
          <w:t>http://www.oasis-open.org/specs/index.php#wssv1.0</w:t>
        </w:r>
      </w:hyperlink>
      <w:r>
        <w:t>)</w:t>
      </w:r>
    </w:p>
    <w:p w14:paraId="2E4AEFF0" w14:textId="77777777" w:rsidR="00930951" w:rsidRDefault="00930951" w:rsidP="00930951">
      <w:pPr>
        <w:pStyle w:val="EYNormal"/>
      </w:pPr>
    </w:p>
    <w:p w14:paraId="2CDA1F13" w14:textId="193DB58B" w:rsidR="00273272" w:rsidRDefault="00273272" w:rsidP="00273272">
      <w:pPr>
        <w:pStyle w:val="EYNormal"/>
      </w:pPr>
      <w:r w:rsidRPr="00830A67">
        <w:t xml:space="preserve">Pre skrátenie zápisu </w:t>
      </w:r>
      <w:r>
        <w:t xml:space="preserve">príkladov </w:t>
      </w:r>
      <w:r w:rsidRPr="00830A67">
        <w:t xml:space="preserve">jednotlivých SOAP správ </w:t>
      </w:r>
      <w:r>
        <w:t xml:space="preserve">v nasledujúcich kapitolách, </w:t>
      </w:r>
      <w:r w:rsidRPr="00830A67">
        <w:t>sú použité nasledovné aliasy menných priestorov:</w:t>
      </w:r>
    </w:p>
    <w:p w14:paraId="46E6E1BC" w14:textId="77777777" w:rsidR="00273272" w:rsidRDefault="00273272" w:rsidP="00273272">
      <w:pPr>
        <w:pStyle w:val="EYNormal"/>
      </w:pPr>
    </w:p>
    <w:p w14:paraId="226ECE3A" w14:textId="6D649EDF" w:rsidR="00273272" w:rsidRDefault="00273272" w:rsidP="00273272">
      <w:pPr>
        <w:pStyle w:val="Popis"/>
        <w:keepNext/>
        <w:jc w:val="center"/>
      </w:pPr>
      <w:bookmarkStart w:id="16" w:name="_Toc137556864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2</w:t>
      </w:r>
      <w:r>
        <w:fldChar w:fldCharType="end"/>
      </w:r>
      <w:r>
        <w:t xml:space="preserve"> </w:t>
      </w:r>
      <w:r w:rsidRPr="00830A67">
        <w:t>Aliasy menných priestorov</w:t>
      </w:r>
      <w:bookmarkEnd w:id="1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970739" w14:paraId="6CC1C14A" w14:textId="77777777" w:rsidTr="00B35BA7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FEA5440" w14:textId="77777777" w:rsidR="00273272" w:rsidRPr="00640725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970739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CE3CDA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970739" w14:paraId="74617D64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C512F1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77777777" w:rsidR="00273272" w:rsidRPr="00F50B8D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309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http://schemas.xmlsoap.org/soap/envelope/</w:t>
            </w:r>
          </w:p>
        </w:tc>
      </w:tr>
      <w:tr w:rsidR="00273272" w:rsidRPr="00970739" w14:paraId="68142625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CE3CDA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309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970739" w14:paraId="57B7AB83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CE3CDA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309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970739" w14:paraId="1AF20DAC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930951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4239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</w:tbl>
    <w:p w14:paraId="27D7A608" w14:textId="77777777" w:rsidR="00273272" w:rsidRDefault="00273272" w:rsidP="00930951">
      <w:pPr>
        <w:pStyle w:val="EYNormal"/>
      </w:pPr>
    </w:p>
    <w:p w14:paraId="58115AED" w14:textId="77777777" w:rsidR="00273272" w:rsidRDefault="00273272" w:rsidP="00930951">
      <w:pPr>
        <w:pStyle w:val="EYNormal"/>
      </w:pPr>
    </w:p>
    <w:p w14:paraId="08A0C95F" w14:textId="61B31574" w:rsidR="00930951" w:rsidRDefault="00930951" w:rsidP="00930951">
      <w:pPr>
        <w:pStyle w:val="EYNormal"/>
      </w:pPr>
      <w:r>
        <w:t xml:space="preserve">Webové služby sú implementované v mennom priestore nasledovného tvaru: </w:t>
      </w:r>
    </w:p>
    <w:p w14:paraId="359D0349" w14:textId="77777777" w:rsidR="00930951" w:rsidRDefault="00930951" w:rsidP="00930951">
      <w:pPr>
        <w:pStyle w:val="EYNormal"/>
      </w:pPr>
    </w:p>
    <w:p w14:paraId="1B5A083F" w14:textId="6A358249" w:rsidR="00930951" w:rsidRDefault="00000000" w:rsidP="00930951">
      <w:pPr>
        <w:pStyle w:val="EYNormal"/>
      </w:pPr>
      <w:hyperlink r:id="rId17" w:history="1">
        <w:r w:rsidR="00930951" w:rsidRPr="00BE6327">
          <w:rPr>
            <w:rStyle w:val="Hypertextovprepojenie"/>
          </w:rPr>
          <w:t xml:space="preserve"> http://okte.sk/edc/services/types/NázovSlužby/Verzia</w:t>
        </w:r>
      </w:hyperlink>
      <w:r w:rsidR="00930951">
        <w:t xml:space="preserve"> </w:t>
      </w:r>
    </w:p>
    <w:p w14:paraId="3C308CF9" w14:textId="77777777" w:rsidR="00930951" w:rsidRDefault="00930951" w:rsidP="00930951">
      <w:pPr>
        <w:pStyle w:val="EYNormal"/>
      </w:pPr>
    </w:p>
    <w:p w14:paraId="67FB1E58" w14:textId="77777777" w:rsidR="00930951" w:rsidRDefault="00930951" w:rsidP="00930951">
      <w:pPr>
        <w:pStyle w:val="EYNormal"/>
      </w:pPr>
      <w:r>
        <w:t xml:space="preserve">SOAP správy webových služieb systému obsahujú dve význačné časti - hlavičku a telo, pričom všetky </w:t>
      </w:r>
    </w:p>
    <w:p w14:paraId="27C7FE6C" w14:textId="470AD706" w:rsidR="00930951" w:rsidRDefault="00930951" w:rsidP="00930951">
      <w:pPr>
        <w:pStyle w:val="EYNormal"/>
      </w:pPr>
      <w:r>
        <w:t xml:space="preserve">správy systému EDC sú kódované v UTF-8. Hlavička, okrem riadiacich dát protokolu, obsahuje </w:t>
      </w:r>
    </w:p>
    <w:p w14:paraId="2979CF9F" w14:textId="77777777" w:rsidR="00930951" w:rsidRDefault="00930951" w:rsidP="00930951">
      <w:pPr>
        <w:pStyle w:val="EYNormal"/>
      </w:pPr>
      <w:r>
        <w:t xml:space="preserve">údaje pre autentifikovanie a autorizovanie volajúceho systému (meno, heslo, prípadne digitálny podpis). </w:t>
      </w:r>
    </w:p>
    <w:p w14:paraId="560EC2F9" w14:textId="77777777" w:rsidR="00930951" w:rsidRDefault="00930951" w:rsidP="00930951">
      <w:pPr>
        <w:pStyle w:val="EYNormal"/>
      </w:pPr>
    </w:p>
    <w:p w14:paraId="20E1CA7F" w14:textId="77777777" w:rsidR="00930951" w:rsidRDefault="00930951" w:rsidP="009E6C0B">
      <w:pPr>
        <w:pStyle w:val="EYNormal"/>
        <w:shd w:val="clear" w:color="auto" w:fill="D0E7FA" w:themeFill="accent3" w:themeFillTint="33"/>
      </w:pPr>
      <w:r>
        <w:t>&lt;</w:t>
      </w:r>
      <w:proofErr w:type="spellStart"/>
      <w:r>
        <w:t>s:Header</w:t>
      </w:r>
      <w:proofErr w:type="spellEnd"/>
      <w:r>
        <w:t xml:space="preserve">&gt; </w:t>
      </w:r>
    </w:p>
    <w:p w14:paraId="67C51FF3" w14:textId="584D907D" w:rsidR="00930951" w:rsidRDefault="00930951" w:rsidP="009E6C0B">
      <w:pPr>
        <w:pStyle w:val="EYNormal"/>
        <w:shd w:val="clear" w:color="auto" w:fill="D0E7FA" w:themeFill="accent3" w:themeFillTint="33"/>
      </w:pPr>
      <w:r>
        <w:t xml:space="preserve">    &lt;!-- WS-</w:t>
      </w:r>
      <w:proofErr w:type="spellStart"/>
      <w:r>
        <w:t>Security</w:t>
      </w:r>
      <w:proofErr w:type="spellEnd"/>
      <w:r>
        <w:t xml:space="preserve"> --&gt; </w:t>
      </w:r>
    </w:p>
    <w:p w14:paraId="53343A2E" w14:textId="77777777" w:rsidR="00930951" w:rsidRDefault="00930951" w:rsidP="009E6C0B">
      <w:pPr>
        <w:pStyle w:val="EYNormal"/>
        <w:shd w:val="clear" w:color="auto" w:fill="D0E7FA" w:themeFill="accent3" w:themeFillTint="33"/>
      </w:pPr>
      <w:r>
        <w:t>&lt;/</w:t>
      </w:r>
      <w:proofErr w:type="spellStart"/>
      <w:r>
        <w:t>s:Header</w:t>
      </w:r>
      <w:proofErr w:type="spellEnd"/>
      <w:r>
        <w:t xml:space="preserve">&gt; </w:t>
      </w:r>
    </w:p>
    <w:p w14:paraId="0AF064E5" w14:textId="77777777" w:rsidR="00930951" w:rsidRDefault="00930951" w:rsidP="00930951">
      <w:pPr>
        <w:pStyle w:val="EYNormal"/>
      </w:pPr>
    </w:p>
    <w:p w14:paraId="3C8152D4" w14:textId="77777777" w:rsidR="009E6C0B" w:rsidRDefault="009E6C0B" w:rsidP="009E6C0B">
      <w:pPr>
        <w:pStyle w:val="EYNormal"/>
      </w:pPr>
      <w:r>
        <w:t>„WS-</w:t>
      </w:r>
      <w:proofErr w:type="spellStart"/>
      <w:r>
        <w:t>Security</w:t>
      </w:r>
      <w:proofErr w:type="spellEnd"/>
      <w:r>
        <w:t xml:space="preserve">"  obsahuje  bezpečnostné  tokeny  potrebné  k  autentifikácii  zdrojového  systému  a ku </w:t>
      </w:r>
    </w:p>
    <w:p w14:paraId="06E6B3E7" w14:textId="77777777" w:rsidR="009E6C0B" w:rsidRDefault="009E6C0B" w:rsidP="009E6C0B">
      <w:pPr>
        <w:pStyle w:val="EYNormal"/>
      </w:pPr>
      <w:r>
        <w:t xml:space="preserve">kontrole integrity správy. Ide o tokeny elektronického podpisu a meno a heslo používateľa. </w:t>
      </w:r>
    </w:p>
    <w:p w14:paraId="4E8D0A7B" w14:textId="77777777" w:rsidR="009E6C0B" w:rsidRDefault="009E6C0B" w:rsidP="009E6C0B">
      <w:pPr>
        <w:pStyle w:val="EYNormal"/>
      </w:pPr>
    </w:p>
    <w:p w14:paraId="75366FFE" w14:textId="77777777" w:rsidR="009E6C0B" w:rsidRDefault="009E6C0B" w:rsidP="009E6C0B">
      <w:pPr>
        <w:pStyle w:val="EYNormal"/>
      </w:pPr>
      <w:r>
        <w:t xml:space="preserve">Telo  správy  obsahuje  element  triedy  správy  konkrétnej  požiadavky.  Štruktúru  tela  správ  je  možné </w:t>
      </w:r>
    </w:p>
    <w:p w14:paraId="339AA2D9" w14:textId="77777777" w:rsidR="009E6C0B" w:rsidRDefault="009E6C0B" w:rsidP="009E6C0B">
      <w:pPr>
        <w:pStyle w:val="EYNormal"/>
      </w:pPr>
      <w:r>
        <w:t xml:space="preserve">zovšeobecniť nasledovne: </w:t>
      </w:r>
    </w:p>
    <w:p w14:paraId="37BAB2E0" w14:textId="77777777" w:rsidR="009E6C0B" w:rsidRDefault="009E6C0B" w:rsidP="009E6C0B">
      <w:pPr>
        <w:pStyle w:val="EYNormal"/>
      </w:pPr>
    </w:p>
    <w:p w14:paraId="61176A23" w14:textId="486BC44D" w:rsidR="009E6C0B" w:rsidRPr="009E6C0B" w:rsidRDefault="009E6C0B" w:rsidP="009E6C0B">
      <w:pPr>
        <w:pStyle w:val="EYNormal"/>
        <w:rPr>
          <w:i/>
          <w:iCs/>
        </w:rPr>
      </w:pPr>
      <w:r w:rsidRPr="009E6C0B">
        <w:rPr>
          <w:i/>
          <w:iCs/>
        </w:rPr>
        <w:lastRenderedPageBreak/>
        <w:t>Požiadavka (</w:t>
      </w:r>
      <w:proofErr w:type="spellStart"/>
      <w:r w:rsidRPr="009E6C0B">
        <w:rPr>
          <w:i/>
          <w:iCs/>
        </w:rPr>
        <w:t>request</w:t>
      </w:r>
      <w:proofErr w:type="spellEnd"/>
      <w:r w:rsidRPr="009E6C0B">
        <w:rPr>
          <w:i/>
          <w:iCs/>
        </w:rPr>
        <w:t>):</w:t>
      </w:r>
    </w:p>
    <w:p w14:paraId="0B478648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>&lt;</w:t>
      </w:r>
      <w:proofErr w:type="spellStart"/>
      <w:r>
        <w:t>s:Body</w:t>
      </w:r>
      <w:proofErr w:type="spellEnd"/>
      <w:r>
        <w:t xml:space="preserve">&gt; </w:t>
      </w:r>
    </w:p>
    <w:p w14:paraId="1240784D" w14:textId="1A91CEDC" w:rsidR="009E6C0B" w:rsidRDefault="009E6C0B" w:rsidP="009E6C0B">
      <w:pPr>
        <w:pStyle w:val="EYNormal"/>
        <w:shd w:val="clear" w:color="auto" w:fill="D0E7FA" w:themeFill="accent3" w:themeFillTint="33"/>
      </w:pPr>
      <w:r>
        <w:t xml:space="preserve">  &lt;</w:t>
      </w:r>
      <w:proofErr w:type="spellStart"/>
      <w:r w:rsidRPr="009E6C0B">
        <w:rPr>
          <w:b/>
          <w:bCs/>
        </w:rPr>
        <w:t>NazovMetodyRequest</w:t>
      </w:r>
      <w:proofErr w:type="spellEnd"/>
      <w:r>
        <w:t xml:space="preserve"> </w:t>
      </w:r>
      <w:proofErr w:type="spellStart"/>
      <w:r>
        <w:t>xmlns</w:t>
      </w:r>
      <w:proofErr w:type="spellEnd"/>
      <w:r>
        <w:t>="</w:t>
      </w:r>
      <w:r w:rsidRPr="009E6C0B">
        <w:t>http://okte.sk/</w:t>
      </w:r>
      <w:proofErr w:type="spellStart"/>
      <w:r w:rsidRPr="009E6C0B">
        <w:t>edc</w:t>
      </w:r>
      <w:proofErr w:type="spellEnd"/>
      <w:r w:rsidRPr="009E6C0B">
        <w:t>/</w:t>
      </w:r>
      <w:proofErr w:type="spellStart"/>
      <w:r w:rsidRPr="009E6C0B">
        <w:t>services</w:t>
      </w:r>
      <w:proofErr w:type="spellEnd"/>
      <w:r w:rsidRPr="009E6C0B">
        <w:t>/</w:t>
      </w:r>
      <w:proofErr w:type="spellStart"/>
      <w:r w:rsidRPr="009E6C0B">
        <w:t>types</w:t>
      </w:r>
      <w:proofErr w:type="spellEnd"/>
      <w:r w:rsidRPr="009E6C0B">
        <w:t>/</w:t>
      </w:r>
      <w:proofErr w:type="spellStart"/>
      <w:r w:rsidRPr="009E6C0B">
        <w:rPr>
          <w:b/>
          <w:bCs/>
        </w:rPr>
        <w:t>NázovSlužby</w:t>
      </w:r>
      <w:proofErr w:type="spellEnd"/>
      <w:r w:rsidRPr="009E6C0B">
        <w:rPr>
          <w:b/>
          <w:bCs/>
        </w:rPr>
        <w:t>/Verzia</w:t>
      </w:r>
      <w:r>
        <w:t xml:space="preserve">"&gt; </w:t>
      </w:r>
    </w:p>
    <w:p w14:paraId="4E53EDBA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 xml:space="preserve">  &lt;!-- dokument správy --&gt; </w:t>
      </w:r>
    </w:p>
    <w:p w14:paraId="04D3C48D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 xml:space="preserve">  &lt;/</w:t>
      </w:r>
      <w:proofErr w:type="spellStart"/>
      <w:r w:rsidRPr="009E6C0B">
        <w:rPr>
          <w:b/>
          <w:bCs/>
        </w:rPr>
        <w:t>NazovMetodyRequest</w:t>
      </w:r>
      <w:proofErr w:type="spellEnd"/>
      <w:r>
        <w:t xml:space="preserve">&gt; </w:t>
      </w:r>
    </w:p>
    <w:p w14:paraId="014DE2A6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>&lt;/</w:t>
      </w:r>
      <w:proofErr w:type="spellStart"/>
      <w:r>
        <w:t>s:Body</w:t>
      </w:r>
      <w:proofErr w:type="spellEnd"/>
      <w:r>
        <w:t xml:space="preserve">&gt; </w:t>
      </w:r>
    </w:p>
    <w:p w14:paraId="2DA3FA5A" w14:textId="77777777" w:rsidR="009E6C0B" w:rsidRDefault="009E6C0B" w:rsidP="009E6C0B">
      <w:pPr>
        <w:pStyle w:val="EYNormal"/>
      </w:pPr>
    </w:p>
    <w:p w14:paraId="448028E5" w14:textId="64FE3BBD" w:rsidR="009E6C0B" w:rsidRPr="009E6C0B" w:rsidRDefault="009E6C0B" w:rsidP="009E6C0B">
      <w:pPr>
        <w:pStyle w:val="EYNormal"/>
        <w:rPr>
          <w:i/>
          <w:iCs/>
        </w:rPr>
      </w:pPr>
      <w:r w:rsidRPr="009E6C0B">
        <w:rPr>
          <w:i/>
          <w:iCs/>
        </w:rPr>
        <w:t>Odpoveď (</w:t>
      </w:r>
      <w:proofErr w:type="spellStart"/>
      <w:r w:rsidRPr="009E6C0B">
        <w:rPr>
          <w:i/>
          <w:iCs/>
        </w:rPr>
        <w:t>response</w:t>
      </w:r>
      <w:proofErr w:type="spellEnd"/>
      <w:r w:rsidRPr="009E6C0B">
        <w:rPr>
          <w:i/>
          <w:iCs/>
        </w:rPr>
        <w:t>):</w:t>
      </w:r>
    </w:p>
    <w:p w14:paraId="6FA5D58C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>&lt;</w:t>
      </w:r>
      <w:proofErr w:type="spellStart"/>
      <w:r>
        <w:t>s:Body</w:t>
      </w:r>
      <w:proofErr w:type="spellEnd"/>
      <w:r>
        <w:t xml:space="preserve">&gt; </w:t>
      </w:r>
    </w:p>
    <w:p w14:paraId="04E21AC5" w14:textId="33563AD6" w:rsidR="009E6C0B" w:rsidRDefault="009E6C0B" w:rsidP="009E6C0B">
      <w:pPr>
        <w:pStyle w:val="EYNormal"/>
        <w:shd w:val="clear" w:color="auto" w:fill="D0E7FA" w:themeFill="accent3" w:themeFillTint="33"/>
      </w:pPr>
      <w:r>
        <w:t xml:space="preserve">  &lt;</w:t>
      </w:r>
      <w:proofErr w:type="spellStart"/>
      <w:r w:rsidRPr="009E6C0B">
        <w:rPr>
          <w:b/>
          <w:bCs/>
        </w:rPr>
        <w:t>NazovMetodyResponse</w:t>
      </w:r>
      <w:proofErr w:type="spellEnd"/>
      <w:r>
        <w:t xml:space="preserve"> </w:t>
      </w:r>
      <w:proofErr w:type="spellStart"/>
      <w:r>
        <w:t>xmlns</w:t>
      </w:r>
      <w:proofErr w:type="spellEnd"/>
      <w:r>
        <w:t>="</w:t>
      </w:r>
      <w:r w:rsidRPr="009E6C0B">
        <w:t xml:space="preserve"> http://okte.sk/edc/services/types/</w:t>
      </w:r>
      <w:r w:rsidRPr="009E6C0B">
        <w:rPr>
          <w:b/>
          <w:bCs/>
        </w:rPr>
        <w:t>NázovSlužby/Verzia</w:t>
      </w:r>
      <w:r>
        <w:t xml:space="preserve"> "&gt; </w:t>
      </w:r>
    </w:p>
    <w:p w14:paraId="7129A5DF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 xml:space="preserve">  &lt;!-- dokument správy --&gt; </w:t>
      </w:r>
    </w:p>
    <w:p w14:paraId="65CD3F97" w14:textId="77777777" w:rsidR="009E6C0B" w:rsidRDefault="009E6C0B" w:rsidP="009E6C0B">
      <w:pPr>
        <w:pStyle w:val="EYNormal"/>
        <w:shd w:val="clear" w:color="auto" w:fill="D0E7FA" w:themeFill="accent3" w:themeFillTint="33"/>
      </w:pPr>
      <w:r>
        <w:t xml:space="preserve">  &lt;/</w:t>
      </w:r>
      <w:proofErr w:type="spellStart"/>
      <w:r w:rsidRPr="009E6C0B">
        <w:rPr>
          <w:b/>
          <w:bCs/>
        </w:rPr>
        <w:t>NazovMetodyResponse</w:t>
      </w:r>
      <w:proofErr w:type="spellEnd"/>
      <w:r>
        <w:t xml:space="preserve">&gt; </w:t>
      </w:r>
    </w:p>
    <w:p w14:paraId="0B71336C" w14:textId="0E0D6D22" w:rsidR="009E6C0B" w:rsidRDefault="009E6C0B" w:rsidP="009E6C0B">
      <w:pPr>
        <w:pStyle w:val="EYNormal"/>
        <w:shd w:val="clear" w:color="auto" w:fill="D0E7FA" w:themeFill="accent3" w:themeFillTint="33"/>
      </w:pPr>
      <w:r>
        <w:t>&lt;/</w:t>
      </w:r>
      <w:proofErr w:type="spellStart"/>
      <w:r>
        <w:t>s:Body</w:t>
      </w:r>
      <w:proofErr w:type="spellEnd"/>
      <w:r>
        <w:t>&gt;</w:t>
      </w:r>
    </w:p>
    <w:p w14:paraId="0D63E4FA" w14:textId="77777777" w:rsidR="009E6C0B" w:rsidRDefault="009E6C0B" w:rsidP="009E6C0B">
      <w:pPr>
        <w:pStyle w:val="EYNormal"/>
      </w:pPr>
    </w:p>
    <w:p w14:paraId="78C62A54" w14:textId="77777777" w:rsidR="009E6C0B" w:rsidRPr="009E6C0B" w:rsidRDefault="009E6C0B" w:rsidP="009E6C0B">
      <w:pPr>
        <w:pStyle w:val="EYNormal"/>
        <w:rPr>
          <w:b/>
          <w:bCs/>
        </w:rPr>
      </w:pPr>
      <w:r w:rsidRPr="009E6C0B">
        <w:rPr>
          <w:b/>
          <w:bCs/>
        </w:rPr>
        <w:t xml:space="preserve">SOAP </w:t>
      </w:r>
      <w:proofErr w:type="spellStart"/>
      <w:r w:rsidRPr="009E6C0B">
        <w:rPr>
          <w:b/>
          <w:bCs/>
        </w:rPr>
        <w:t>Fault</w:t>
      </w:r>
      <w:proofErr w:type="spellEnd"/>
      <w:r w:rsidRPr="009E6C0B">
        <w:rPr>
          <w:b/>
          <w:bCs/>
        </w:rPr>
        <w:t xml:space="preserve"> </w:t>
      </w:r>
    </w:p>
    <w:p w14:paraId="6552E155" w14:textId="77777777" w:rsidR="009E6C0B" w:rsidRDefault="009E6C0B" w:rsidP="009E6C0B">
      <w:pPr>
        <w:pStyle w:val="EYNormal"/>
      </w:pPr>
      <w:r>
        <w:t xml:space="preserve">Element  SOAP  </w:t>
      </w:r>
      <w:proofErr w:type="spellStart"/>
      <w:r>
        <w:t>Fault</w:t>
      </w:r>
      <w:proofErr w:type="spellEnd"/>
      <w:r>
        <w:t xml:space="preserve">  slúži  k všeobecnému  prenosu  chybových  informácií,  ktoré  sú  prenášané </w:t>
      </w:r>
    </w:p>
    <w:p w14:paraId="379B6DCB" w14:textId="77777777" w:rsidR="009E6C0B" w:rsidRDefault="009E6C0B" w:rsidP="009E6C0B">
      <w:pPr>
        <w:pStyle w:val="EYNormal"/>
      </w:pPr>
      <w:r>
        <w:t>v rámci  SOAP  správy  v elemente  &lt;</w:t>
      </w:r>
      <w:proofErr w:type="spellStart"/>
      <w:r>
        <w:t>s:Fault</w:t>
      </w:r>
      <w:proofErr w:type="spellEnd"/>
      <w:r>
        <w:t xml:space="preserve">&gt;,  podľa  špecifikácie  SOAP  1.2 </w:t>
      </w:r>
    </w:p>
    <w:p w14:paraId="60CFDE82" w14:textId="5F251EAB" w:rsidR="009E6C0B" w:rsidRDefault="009E6C0B" w:rsidP="009E6C0B">
      <w:pPr>
        <w:pStyle w:val="EYNormal"/>
      </w:pPr>
      <w:r>
        <w:t>(</w:t>
      </w:r>
      <w:hyperlink r:id="rId18" w:anchor="soapfault" w:history="1">
        <w:r w:rsidR="007C08C5" w:rsidRPr="00BE6327">
          <w:rPr>
            <w:rStyle w:val="Hypertextovprepojenie"/>
          </w:rPr>
          <w:t>http://www.w3.org/TR/soap12-part1/#soapfault</w:t>
        </w:r>
      </w:hyperlink>
      <w:r>
        <w:t xml:space="preserve">). Ide zväčša o pokrytie systémových chýb a výnimiek </w:t>
      </w:r>
    </w:p>
    <w:p w14:paraId="2198124C" w14:textId="77777777" w:rsidR="009E6C0B" w:rsidRDefault="009E6C0B" w:rsidP="009E6C0B">
      <w:pPr>
        <w:pStyle w:val="EYNormal"/>
      </w:pPr>
      <w:r>
        <w:t xml:space="preserve">počas komunikácie a pod. Avšak s výhodou je možné použiť definovanie vlastných typov </w:t>
      </w:r>
      <w:proofErr w:type="spellStart"/>
      <w:r>
        <w:t>Fault</w:t>
      </w:r>
      <w:proofErr w:type="spellEnd"/>
      <w:r>
        <w:t xml:space="preserve"> správ, </w:t>
      </w:r>
    </w:p>
    <w:p w14:paraId="7593CCF8" w14:textId="77777777" w:rsidR="007F1F5A" w:rsidRDefault="009E6C0B" w:rsidP="009E6C0B">
      <w:pPr>
        <w:pStyle w:val="EYNormal"/>
      </w:pPr>
      <w:r>
        <w:t xml:space="preserve">pre podchytenie všeobecných aplikačných chýb. </w:t>
      </w:r>
    </w:p>
    <w:p w14:paraId="1CB96376" w14:textId="5549C5F4" w:rsidR="00524B8B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>
        <w:br w:type="page"/>
      </w:r>
    </w:p>
    <w:p w14:paraId="0A3C1735" w14:textId="77777777" w:rsidR="00273272" w:rsidRDefault="00273272" w:rsidP="009E6C0B">
      <w:pPr>
        <w:pStyle w:val="EYNormal"/>
      </w:pPr>
    </w:p>
    <w:p w14:paraId="7316828C" w14:textId="787DCD82" w:rsidR="00273272" w:rsidRDefault="00273272" w:rsidP="00273272">
      <w:pPr>
        <w:pStyle w:val="EYHeading2"/>
      </w:pPr>
      <w:bookmarkStart w:id="17" w:name="_Toc137556830"/>
      <w:r w:rsidRPr="00273272">
        <w:t>Zabezpečenie komunikácie</w:t>
      </w:r>
      <w:bookmarkEnd w:id="17"/>
    </w:p>
    <w:p w14:paraId="14F22832" w14:textId="77777777" w:rsidR="00273272" w:rsidRDefault="00273272" w:rsidP="00273272">
      <w:pPr>
        <w:pStyle w:val="EYNormal"/>
      </w:pPr>
      <w:r>
        <w:t xml:space="preserve">Webové služby sú dostupné výhradne cez zabezpečený protokol </w:t>
      </w:r>
      <w:proofErr w:type="spellStart"/>
      <w:r>
        <w:t>https</w:t>
      </w:r>
      <w:proofErr w:type="spellEnd"/>
      <w:r>
        <w:t xml:space="preserve">, ktorý umožňuje šifrovanie </w:t>
      </w:r>
    </w:p>
    <w:p w14:paraId="28FCC987" w14:textId="77777777" w:rsidR="00273272" w:rsidRDefault="00273272" w:rsidP="00273272">
      <w:pPr>
        <w:pStyle w:val="EYNormal"/>
      </w:pPr>
      <w:r>
        <w:t xml:space="preserve">prenášaných správ. Z toho dôvodu správy na úrovni SOAP protokolu už nie sú šifrované. Rozhrania </w:t>
      </w:r>
    </w:p>
    <w:p w14:paraId="04CBFED6" w14:textId="77777777" w:rsidR="00273272" w:rsidRDefault="00273272" w:rsidP="00273272">
      <w:pPr>
        <w:pStyle w:val="EYNormal"/>
      </w:pPr>
      <w:r>
        <w:t>webových služieb sú zabezpečené v súlade so štandardom WS-</w:t>
      </w:r>
      <w:proofErr w:type="spellStart"/>
      <w:r>
        <w:t>Security</w:t>
      </w:r>
      <w:proofErr w:type="spellEnd"/>
      <w:r>
        <w:t xml:space="preserve"> (WSS) verzie 1.0, na základe </w:t>
      </w:r>
    </w:p>
    <w:p w14:paraId="20FC1376" w14:textId="77777777" w:rsidR="00273272" w:rsidRDefault="00273272" w:rsidP="00273272">
      <w:pPr>
        <w:pStyle w:val="EYNormal"/>
      </w:pPr>
      <w:r>
        <w:t xml:space="preserve">ktorého sú riešené nasledovné techniky zabezpečenia: </w:t>
      </w:r>
    </w:p>
    <w:p w14:paraId="5BCB42D5" w14:textId="77777777" w:rsidR="00273272" w:rsidRDefault="00273272" w:rsidP="00273272">
      <w:pPr>
        <w:pStyle w:val="EYNormal"/>
      </w:pPr>
    </w:p>
    <w:p w14:paraId="018366CB" w14:textId="295E1CB4" w:rsidR="00273272" w:rsidRDefault="00273272" w:rsidP="00273272">
      <w:pPr>
        <w:pStyle w:val="EYNormal"/>
        <w:numPr>
          <w:ilvl w:val="0"/>
          <w:numId w:val="46"/>
        </w:numPr>
      </w:pPr>
      <w:r>
        <w:t xml:space="preserve">Elektronický podpis odosielaných SOAP požiadaviek a odpovedí, </w:t>
      </w:r>
    </w:p>
    <w:p w14:paraId="290B33D1" w14:textId="502EAC5A" w:rsidR="00273272" w:rsidRDefault="00273272" w:rsidP="00273272">
      <w:pPr>
        <w:pStyle w:val="EYNormal"/>
        <w:numPr>
          <w:ilvl w:val="0"/>
          <w:numId w:val="46"/>
        </w:numPr>
      </w:pPr>
      <w:r>
        <w:t>Prenos autentifikačných údajov v rámci SOAP požiadavky (</w:t>
      </w:r>
      <w:proofErr w:type="spellStart"/>
      <w:r>
        <w:t>username</w:t>
      </w:r>
      <w:proofErr w:type="spellEnd"/>
      <w:r>
        <w:t>/</w:t>
      </w:r>
      <w:proofErr w:type="spellStart"/>
      <w:r>
        <w:t>password</w:t>
      </w:r>
      <w:proofErr w:type="spellEnd"/>
      <w:r>
        <w:t xml:space="preserve">, </w:t>
      </w:r>
      <w:proofErr w:type="spellStart"/>
      <w:r>
        <w:t>certificate</w:t>
      </w:r>
      <w:proofErr w:type="spellEnd"/>
      <w:r>
        <w:t xml:space="preserve">). </w:t>
      </w:r>
    </w:p>
    <w:p w14:paraId="14CB98C5" w14:textId="77777777" w:rsidR="00273272" w:rsidRDefault="00273272" w:rsidP="00273272">
      <w:pPr>
        <w:pStyle w:val="EYNormal"/>
        <w:ind w:left="720"/>
      </w:pPr>
    </w:p>
    <w:p w14:paraId="2DCFAA00" w14:textId="61B06859" w:rsidR="00273272" w:rsidRDefault="00273272" w:rsidP="00273272">
      <w:pPr>
        <w:pStyle w:val="EYHeading3"/>
      </w:pPr>
      <w:bookmarkStart w:id="18" w:name="_Toc137556831"/>
      <w:r>
        <w:t>Elektronický podpis</w:t>
      </w:r>
      <w:bookmarkEnd w:id="18"/>
      <w:r>
        <w:t xml:space="preserve"> </w:t>
      </w:r>
    </w:p>
    <w:p w14:paraId="12B99583" w14:textId="77777777" w:rsidR="00273272" w:rsidRDefault="00273272" w:rsidP="00273272">
      <w:pPr>
        <w:pStyle w:val="EYNormal"/>
      </w:pPr>
      <w:r>
        <w:t xml:space="preserve">Podpora elektronického podpisu SOAP správ je zabezpečená v rámci implementácie štandardu </w:t>
      </w:r>
    </w:p>
    <w:p w14:paraId="23C8AFEC" w14:textId="2D68FB26" w:rsidR="00273272" w:rsidRDefault="00273272" w:rsidP="00273272">
      <w:pPr>
        <w:pStyle w:val="EYNormal"/>
      </w:pPr>
      <w:r>
        <w:t>WS-</w:t>
      </w:r>
      <w:proofErr w:type="spellStart"/>
      <w:r>
        <w:t>Security</w:t>
      </w:r>
      <w:proofErr w:type="spellEnd"/>
      <w:r>
        <w:t xml:space="preserve"> verzie 1.0 (</w:t>
      </w:r>
      <w:hyperlink r:id="rId19" w:history="1">
        <w:r w:rsidRPr="00BE6327">
          <w:rPr>
            <w:rStyle w:val="Hypertextovprepojenie"/>
          </w:rPr>
          <w:t>http://www.oasis-open.org/committees/tc_home.php?wg_abbrev=wss</w:t>
        </w:r>
      </w:hyperlink>
      <w:r>
        <w:t xml:space="preserve">). </w:t>
      </w:r>
    </w:p>
    <w:p w14:paraId="3BB256A5" w14:textId="77777777" w:rsidR="00273272" w:rsidRDefault="00273272" w:rsidP="00273272">
      <w:pPr>
        <w:pStyle w:val="EYNormal"/>
      </w:pPr>
    </w:p>
    <w:p w14:paraId="6511C5C7" w14:textId="3BF4DC40" w:rsidR="00273272" w:rsidRDefault="00273272" w:rsidP="00273272">
      <w:pPr>
        <w:pStyle w:val="EYNormal"/>
      </w:pPr>
      <w:r>
        <w:t xml:space="preserve">Podpis je  uložený  v rámci hlavičky  SOAP správy, tzn. oddelene  od tela správy prenášajúcej údaje. </w:t>
      </w:r>
    </w:p>
    <w:p w14:paraId="446DA84A" w14:textId="1F1ABF4C" w:rsidR="00273272" w:rsidRDefault="00273272" w:rsidP="00273272">
      <w:pPr>
        <w:pStyle w:val="EYNormal"/>
      </w:pPr>
      <w:r>
        <w:t xml:space="preserve">Štandard WSS implementuje podpis na základe štandardu </w:t>
      </w:r>
      <w:proofErr w:type="spellStart"/>
      <w:r>
        <w:t>xmldsig</w:t>
      </w:r>
      <w:proofErr w:type="spellEnd"/>
      <w:r>
        <w:t xml:space="preserve"> (</w:t>
      </w:r>
      <w:hyperlink r:id="rId20" w:history="1">
        <w:r w:rsidRPr="00BE6327">
          <w:rPr>
            <w:rStyle w:val="Hypertextovprepojenie"/>
          </w:rPr>
          <w:t>http://www.w3.org/TR/xmldsig-core</w:t>
        </w:r>
      </w:hyperlink>
      <w:r>
        <w:t xml:space="preserve">).  </w:t>
      </w:r>
    </w:p>
    <w:p w14:paraId="6579142B" w14:textId="77777777" w:rsidR="00273272" w:rsidRDefault="00273272" w:rsidP="00273272">
      <w:pPr>
        <w:pStyle w:val="EYNormal"/>
      </w:pPr>
    </w:p>
    <w:p w14:paraId="3DDDFB92" w14:textId="77777777" w:rsidR="00273272" w:rsidRDefault="00273272" w:rsidP="00273272">
      <w:pPr>
        <w:pStyle w:val="EYNormal"/>
      </w:pPr>
      <w:r>
        <w:t xml:space="preserve">Požadované sú podpísané nasledovné časti: </w:t>
      </w:r>
    </w:p>
    <w:p w14:paraId="0808DDF8" w14:textId="77777777" w:rsidR="00273272" w:rsidRDefault="00273272" w:rsidP="00273272">
      <w:pPr>
        <w:pStyle w:val="EYNormal"/>
      </w:pPr>
      <w:r>
        <w:t>•  telo správy (</w:t>
      </w:r>
      <w:proofErr w:type="spellStart"/>
      <w:r>
        <w:t>s:Body</w:t>
      </w:r>
      <w:proofErr w:type="spellEnd"/>
      <w:r>
        <w:t xml:space="preserve">), </w:t>
      </w:r>
    </w:p>
    <w:p w14:paraId="573822F9" w14:textId="77777777" w:rsidR="00273272" w:rsidRDefault="00273272" w:rsidP="00273272">
      <w:pPr>
        <w:pStyle w:val="EYNormal"/>
      </w:pPr>
      <w:r>
        <w:t>•  token mena/hesla používateľa (</w:t>
      </w:r>
      <w:proofErr w:type="spellStart"/>
      <w:r>
        <w:t>o:UsernameToken</w:t>
      </w:r>
      <w:proofErr w:type="spellEnd"/>
      <w:r>
        <w:t xml:space="preserve">), </w:t>
      </w:r>
    </w:p>
    <w:p w14:paraId="122BD83D" w14:textId="6666BADB" w:rsidR="007F1F5A" w:rsidRDefault="00273272" w:rsidP="00273272">
      <w:pPr>
        <w:pStyle w:val="EYNormal"/>
      </w:pPr>
      <w:r>
        <w:t>•  časová pečiatka (</w:t>
      </w:r>
      <w:proofErr w:type="spellStart"/>
      <w:r>
        <w:t>u:Timestamp</w:t>
      </w:r>
      <w:proofErr w:type="spellEnd"/>
      <w:r>
        <w:t xml:space="preserve">) </w:t>
      </w:r>
    </w:p>
    <w:p w14:paraId="413E2C2A" w14:textId="77777777" w:rsidR="00273272" w:rsidRDefault="00273272" w:rsidP="009E6C0B">
      <w:pPr>
        <w:pStyle w:val="EYNormal"/>
      </w:pPr>
    </w:p>
    <w:p w14:paraId="40850622" w14:textId="77777777" w:rsidR="00554D2B" w:rsidRDefault="00554D2B" w:rsidP="009E6C0B">
      <w:pPr>
        <w:pStyle w:val="EYNormal"/>
      </w:pPr>
    </w:p>
    <w:p w14:paraId="73A6BAFC" w14:textId="77777777" w:rsidR="00554D2B" w:rsidRDefault="00554D2B" w:rsidP="009E6C0B">
      <w:pPr>
        <w:pStyle w:val="EYNormal"/>
      </w:pPr>
    </w:p>
    <w:p w14:paraId="26D3C201" w14:textId="1C7B9974" w:rsidR="007F1F5A" w:rsidRDefault="007F1F5A" w:rsidP="00273272">
      <w:pPr>
        <w:pStyle w:val="EYHeading3"/>
      </w:pPr>
      <w:bookmarkStart w:id="19" w:name="_Toc137556832"/>
      <w:r w:rsidRPr="007F1F5A">
        <w:t>Príklad SOAP správ</w:t>
      </w:r>
      <w:r w:rsidR="00273272">
        <w:t>y</w:t>
      </w:r>
      <w:r w:rsidRPr="007F1F5A">
        <w:t xml:space="preserve"> </w:t>
      </w:r>
      <w:r w:rsidR="00F6663A">
        <w:t>s elektronickým podpisom</w:t>
      </w:r>
      <w:bookmarkEnd w:id="19"/>
    </w:p>
    <w:p w14:paraId="2F692F3A" w14:textId="77777777" w:rsidR="00B42398" w:rsidRPr="007F1F5A" w:rsidRDefault="00B42398" w:rsidP="007F1F5A">
      <w:pPr>
        <w:pStyle w:val="EYNormal"/>
        <w:rPr>
          <w:b/>
          <w:bCs/>
        </w:rPr>
      </w:pPr>
    </w:p>
    <w:p w14:paraId="405B87C9" w14:textId="77777777" w:rsidR="00B42398" w:rsidRDefault="00B42398" w:rsidP="00B42398">
      <w:pPr>
        <w:pStyle w:val="EYNormal"/>
        <w:rPr>
          <w:i/>
          <w:iCs/>
        </w:rPr>
      </w:pPr>
      <w:r>
        <w:rPr>
          <w:i/>
          <w:iCs/>
        </w:rPr>
        <w:t xml:space="preserve">Príklad </w:t>
      </w:r>
      <w:proofErr w:type="spellStart"/>
      <w:r>
        <w:rPr>
          <w:i/>
          <w:iCs/>
        </w:rPr>
        <w:t>webservice</w:t>
      </w:r>
      <w:proofErr w:type="spellEnd"/>
      <w:r>
        <w:rPr>
          <w:i/>
          <w:iCs/>
        </w:rPr>
        <w:t xml:space="preserve"> volania</w:t>
      </w:r>
      <w:r w:rsidRPr="00E46023">
        <w:rPr>
          <w:i/>
          <w:iCs/>
        </w:rPr>
        <w:t xml:space="preserve">: </w:t>
      </w:r>
    </w:p>
    <w:p w14:paraId="1274F613" w14:textId="1BD96FBC" w:rsidR="00B42398" w:rsidRPr="00C919AB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t>&lt;</w:t>
      </w:r>
      <w:proofErr w:type="spellStart"/>
      <w:proofErr w:type="gram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proofErr w:type="gram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  <w:t xml:space="preserve">                      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  <w:t xml:space="preserve">                      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174AD4"/>
          <w:sz w:val="20"/>
          <w:lang w:val="en-GB" w:eastAsia="en-GB"/>
        </w:rPr>
        <w:t>:mustUnderstand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="1"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="…"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="Body-1"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</w:t>
      </w:r>
      <w:r w:rsidR="00554D2B"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&lt;!—— </w:t>
      </w:r>
      <w:proofErr w:type="spellStart"/>
      <w:r w:rsidR="00554D2B"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Telo</w:t>
      </w:r>
      <w:proofErr w:type="spellEnd"/>
      <w:r w:rsidR="00554D2B"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 webservice </w:t>
      </w:r>
      <w:proofErr w:type="spellStart"/>
      <w:r w:rsidR="00554D2B"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volania</w:t>
      </w:r>
      <w:proofErr w:type="spellEnd"/>
      <w:r w:rsidR="00554D2B"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 --&gt;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>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2C10F864" w14:textId="77777777" w:rsidR="00B42398" w:rsidRPr="00E46023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Default="00B42398" w:rsidP="007F1F5A">
      <w:pPr>
        <w:pStyle w:val="EYNormal"/>
        <w:rPr>
          <w:i/>
          <w:iCs/>
        </w:rPr>
      </w:pPr>
    </w:p>
    <w:p w14:paraId="6865A6F2" w14:textId="59DC2A6B" w:rsidR="007F1F5A" w:rsidRPr="00554D2B" w:rsidRDefault="00B42398" w:rsidP="007F1F5A">
      <w:pPr>
        <w:pStyle w:val="EYNormal"/>
        <w:rPr>
          <w:i/>
          <w:iCs/>
        </w:rPr>
      </w:pPr>
      <w:r>
        <w:rPr>
          <w:i/>
          <w:iCs/>
        </w:rPr>
        <w:t xml:space="preserve">Detailný </w:t>
      </w:r>
      <w:proofErr w:type="spellStart"/>
      <w:r>
        <w:rPr>
          <w:i/>
          <w:iCs/>
        </w:rPr>
        <w:t>p</w:t>
      </w:r>
      <w:r w:rsidR="00E46023">
        <w:rPr>
          <w:i/>
          <w:iCs/>
        </w:rPr>
        <w:t>riklad</w:t>
      </w:r>
      <w:proofErr w:type="spellEnd"/>
      <w:r w:rsidR="00E46023">
        <w:rPr>
          <w:i/>
          <w:iCs/>
        </w:rPr>
        <w:t xml:space="preserve"> h</w:t>
      </w:r>
      <w:r w:rsidR="007F1F5A" w:rsidRPr="007F1F5A">
        <w:rPr>
          <w:i/>
          <w:iCs/>
        </w:rPr>
        <w:t>lavičk</w:t>
      </w:r>
      <w:r w:rsidR="00E46023">
        <w:rPr>
          <w:i/>
          <w:iCs/>
        </w:rPr>
        <w:t xml:space="preserve">y </w:t>
      </w:r>
      <w:proofErr w:type="spellStart"/>
      <w:r>
        <w:rPr>
          <w:i/>
          <w:iCs/>
        </w:rPr>
        <w:t>w</w:t>
      </w:r>
      <w:r w:rsidR="00E46023">
        <w:rPr>
          <w:i/>
          <w:iCs/>
        </w:rPr>
        <w:t>ebservice</w:t>
      </w:r>
      <w:proofErr w:type="spellEnd"/>
      <w:r w:rsidR="00E46023">
        <w:rPr>
          <w:i/>
          <w:iCs/>
        </w:rPr>
        <w:t xml:space="preserve"> volania</w:t>
      </w:r>
      <w:r>
        <w:rPr>
          <w:i/>
          <w:iCs/>
        </w:rPr>
        <w:t xml:space="preserve"> </w:t>
      </w:r>
      <w:r>
        <w:rPr>
          <w:i/>
          <w:iCs/>
          <w:lang w:val="en-US"/>
        </w:rPr>
        <w:t>&lt;</w:t>
      </w:r>
      <w:proofErr w:type="spellStart"/>
      <w:r>
        <w:rPr>
          <w:i/>
          <w:iCs/>
          <w:lang w:val="en-US"/>
        </w:rPr>
        <w:t>soap:Header</w:t>
      </w:r>
      <w:proofErr w:type="spellEnd"/>
      <w:r>
        <w:rPr>
          <w:i/>
          <w:iCs/>
          <w:lang w:val="en-US"/>
        </w:rPr>
        <w:t>&gt;</w:t>
      </w:r>
      <w:r w:rsidR="00E46023">
        <w:rPr>
          <w:i/>
          <w:iCs/>
        </w:rPr>
        <w:t xml:space="preserve"> aj s</w:t>
      </w:r>
      <w:r>
        <w:rPr>
          <w:i/>
          <w:iCs/>
        </w:rPr>
        <w:t> požadovanou</w:t>
      </w:r>
      <w:r w:rsidR="00E46023">
        <w:rPr>
          <w:i/>
          <w:iCs/>
        </w:rPr>
        <w:t> WS-</w:t>
      </w:r>
      <w:proofErr w:type="spellStart"/>
      <w:r w:rsidR="00E46023">
        <w:rPr>
          <w:i/>
          <w:iCs/>
        </w:rPr>
        <w:t>Security</w:t>
      </w:r>
      <w:proofErr w:type="spellEnd"/>
      <w:r w:rsidR="007F1F5A" w:rsidRPr="007F1F5A">
        <w:rPr>
          <w:i/>
          <w:iCs/>
        </w:rPr>
        <w:t xml:space="preserve">: </w:t>
      </w:r>
    </w:p>
    <w:p w14:paraId="07850E40" w14:textId="77777777" w:rsidR="00B42398" w:rsidRPr="00C919AB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t>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  <w:t xml:space="preserve">                  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  <w:t xml:space="preserve">                  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174AD4"/>
          <w:sz w:val="20"/>
          <w:lang w:val="en-GB" w:eastAsia="en-GB"/>
        </w:rPr>
        <w:t>:mustUnderstand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="1"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:BinarySecurityToken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br/>
        <w:t xml:space="preserve">                </w:t>
      </w:r>
      <w:r w:rsidRPr="00C919AB">
        <w:rPr>
          <w:rFonts w:ascii="Consolas" w:hAnsi="Consolas"/>
          <w:color w:val="174AD4"/>
          <w:sz w:val="20"/>
          <w:lang w:val="en-GB" w:eastAsia="en-GB"/>
        </w:rPr>
        <w:t>EncodingType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="http://docs.oasis-open.org/wss/2004/01/oasis-200401-wss-soap-message-security-1.0#Base64Binary"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</w:r>
      <w:r w:rsidRPr="00C919AB">
        <w:rPr>
          <w:rFonts w:ascii="Consolas" w:hAnsi="Consolas"/>
          <w:color w:val="067D17"/>
          <w:sz w:val="20"/>
          <w:lang w:val="en-GB" w:eastAsia="en-GB"/>
        </w:rPr>
        <w:lastRenderedPageBreak/>
        <w:t xml:space="preserve">                </w:t>
      </w:r>
      <w:r w:rsidRPr="00C919AB">
        <w:rPr>
          <w:rFonts w:ascii="Consolas" w:hAnsi="Consolas"/>
          <w:color w:val="174AD4"/>
          <w:sz w:val="20"/>
          <w:lang w:val="en-GB" w:eastAsia="en-GB"/>
        </w:rPr>
        <w:t>ValueType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="http://docs.oasis-open.org/wss/2004/01/oasis-200401-wss-x509-token-profile-1.0#X509v3"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  <w:t xml:space="preserve">               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="X509-7d4058ea-eb41-4034-9b23-84dfecbe620f"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MII … </w:t>
      </w:r>
      <w:proofErr w:type="spellStart"/>
      <w:r w:rsidRPr="00C919AB">
        <w:rPr>
          <w:rFonts w:ascii="Consolas" w:hAnsi="Consolas"/>
          <w:color w:val="080808"/>
          <w:sz w:val="20"/>
          <w:lang w:val="en-GB" w:eastAsia="en-GB"/>
        </w:rPr>
        <w:t>ySg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==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:BinarySecurityToken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:UsernameToken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="UsernameToken-2"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:Username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&gt;XXXX&lt;/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:Username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:Password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br/>
        <w:t xml:space="preserve">                    </w:t>
      </w:r>
      <w:r w:rsidRPr="00C919AB">
        <w:rPr>
          <w:rFonts w:ascii="Consolas" w:hAnsi="Consolas"/>
          <w:color w:val="174AD4"/>
          <w:sz w:val="20"/>
          <w:lang w:val="en-GB" w:eastAsia="en-GB"/>
        </w:rPr>
        <w:t>Type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="http://docs.oasis-open.org/wss/2004/01/oasis-200401-wss-username-token-profile-1.0#PasswordText"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YYYY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:Password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:UsernameToken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:Timestamp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="TS-3"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:Created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&gt;2023-05-16T10:20:22.375Z&lt;/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:Created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:Expires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&gt;2023-05-16T14:20:22.375Z&lt;/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:Expires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:Timestamp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</w:t>
      </w:r>
      <w:r w:rsidR="00B42398" w:rsidRPr="00C919AB">
        <w:rPr>
          <w:rFonts w:ascii="Consolas" w:hAnsi="Consolas"/>
          <w:color w:val="067D17"/>
          <w:sz w:val="20"/>
          <w:lang w:val="en-GB" w:eastAsia="en-GB"/>
        </w:rPr>
        <w:t>…</w:t>
      </w:r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" </w:t>
      </w:r>
    </w:p>
    <w:p w14:paraId="7042BCAF" w14:textId="4EE4974F" w:rsidR="001E6EC7" w:rsidRPr="00C919AB" w:rsidRDefault="00B42398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                      </w:t>
      </w:r>
      <w:r w:rsidR="00D43136" w:rsidRPr="00C919AB">
        <w:rPr>
          <w:rFonts w:ascii="Consolas" w:hAnsi="Consolas"/>
          <w:color w:val="174AD4"/>
          <w:sz w:val="20"/>
          <w:lang w:val="en-GB" w:eastAsia="en-GB"/>
        </w:rPr>
        <w:t>Id</w:t>
      </w:r>
      <w:r w:rsidR="00D43136" w:rsidRPr="00C919AB">
        <w:rPr>
          <w:rFonts w:ascii="Consolas" w:hAnsi="Consolas"/>
          <w:color w:val="067D17"/>
          <w:sz w:val="20"/>
          <w:lang w:val="en-GB" w:eastAsia="en-GB"/>
        </w:rPr>
        <w:t>="SIG-5098a673-b5a8-46f2-8d23-4b4961f37ea4"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:SignedInfo</w:t>
      </w:r>
      <w:proofErr w:type="spellEnd"/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:CanonicalizationMethod</w:t>
      </w:r>
      <w:proofErr w:type="spellEnd"/>
      <w:r w:rsidR="00D43136"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="00D43136"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="00D43136" w:rsidRPr="00C919AB">
        <w:rPr>
          <w:rFonts w:ascii="Consolas" w:hAnsi="Consolas"/>
          <w:color w:val="067D17"/>
          <w:sz w:val="20"/>
          <w:lang w:val="en-GB" w:eastAsia="en-GB"/>
        </w:rPr>
        <w:t>="http://www.w3.org/2001/10/xml-exc-c14n#"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:SignatureMethod</w:t>
      </w:r>
      <w:proofErr w:type="spellEnd"/>
      <w:r w:rsidR="00D43136"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="00D43136"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="00D43136" w:rsidRPr="00C919AB">
        <w:rPr>
          <w:rFonts w:ascii="Consolas" w:hAnsi="Consolas"/>
          <w:color w:val="067D17"/>
          <w:sz w:val="20"/>
          <w:lang w:val="en-GB" w:eastAsia="en-GB"/>
        </w:rPr>
        <w:t>="http://www.w3.org/2000/09/xmldsig#rsa-sha1"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="00D43136"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="00D43136" w:rsidRPr="00C919AB">
        <w:rPr>
          <w:rFonts w:ascii="Consolas" w:hAnsi="Consolas"/>
          <w:color w:val="174AD4"/>
          <w:sz w:val="20"/>
          <w:lang w:val="en-GB" w:eastAsia="en-GB"/>
        </w:rPr>
        <w:t>URI</w:t>
      </w:r>
      <w:r w:rsidR="00D43136" w:rsidRPr="00C919AB">
        <w:rPr>
          <w:rFonts w:ascii="Consolas" w:hAnsi="Consolas"/>
          <w:color w:val="067D17"/>
          <w:sz w:val="20"/>
          <w:lang w:val="en-GB" w:eastAsia="en-GB"/>
        </w:rPr>
        <w:t>="#UsernameToken-2"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:Transform</w:t>
      </w:r>
      <w:proofErr w:type="spellEnd"/>
      <w:r w:rsidR="00D43136"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="00D43136"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="00D43136" w:rsidRPr="00C919AB">
        <w:rPr>
          <w:rFonts w:ascii="Consolas" w:hAnsi="Consolas"/>
          <w:color w:val="067D17"/>
          <w:sz w:val="20"/>
          <w:lang w:val="en-GB" w:eastAsia="en-GB"/>
        </w:rPr>
        <w:t>="http://www.w3.org/2001/10/xml-exc-c14n#"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&lt;/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:DigestMethod</w:t>
      </w:r>
      <w:proofErr w:type="spellEnd"/>
      <w:r w:rsidR="00D43136"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="00D43136"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="00D43136" w:rsidRPr="00C919AB">
        <w:rPr>
          <w:rFonts w:ascii="Consolas" w:hAnsi="Consolas"/>
          <w:color w:val="067D17"/>
          <w:sz w:val="20"/>
          <w:lang w:val="en-GB" w:eastAsia="en-GB"/>
        </w:rPr>
        <w:t>="http://www.w3.org/2000/09/xmldsig#sha1"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t>/&gt;                  &lt;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&gt;Q/QrHo1SVHts4BB2uoDhJeeyaic=&lt;/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="00D43136"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&lt;/</w:t>
      </w:r>
      <w:proofErr w:type="spellStart"/>
      <w:r w:rsidR="00D43136"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="00D43136"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="00D43136"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36F543FC" w14:textId="77777777" w:rsidR="001E6EC7" w:rsidRPr="00C919AB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proofErr w:type="gram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proofErr w:type="gram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URI</w:t>
      </w:r>
      <w:r w:rsidRPr="00C919AB">
        <w:rPr>
          <w:rFonts w:ascii="Consolas" w:hAnsi="Consolas"/>
          <w:color w:val="067D17"/>
          <w:sz w:val="20"/>
          <w:lang w:val="en-GB" w:eastAsia="en-GB"/>
        </w:rPr>
        <w:t>="#TS-3"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="http://www.w3.org/2001/10/xml-exc-c14n#"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:DigestMethod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="http://www.w3.org/2000/09/xmldsig#sha1"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&gt;SvzLRJ2QEvsdeyz9vUtZUixj6wM=&lt;/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58D71806" w14:textId="361488CB" w:rsidR="001E6EC7" w:rsidRPr="00C919AB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URI</w:t>
      </w:r>
      <w:r w:rsidR="00B42398" w:rsidRPr="00C919AB">
        <w:rPr>
          <w:rFonts w:ascii="Consolas" w:hAnsi="Consolas"/>
          <w:color w:val="067D17"/>
          <w:sz w:val="20"/>
          <w:lang w:val="en-US" w:eastAsia="en-GB"/>
        </w:rPr>
        <w:t>=</w:t>
      </w:r>
      <w:r w:rsidR="00B42398" w:rsidRPr="00C919AB">
        <w:rPr>
          <w:rFonts w:ascii="Consolas" w:hAnsi="Consolas"/>
          <w:color w:val="067D17"/>
          <w:sz w:val="20"/>
          <w:lang w:val="en-GB" w:eastAsia="en-GB"/>
        </w:rPr>
        <w:t>"</w:t>
      </w:r>
      <w:r w:rsidR="00B42398" w:rsidRPr="00C919AB">
        <w:rPr>
          <w:rFonts w:ascii="Consolas" w:hAnsi="Consolas"/>
          <w:color w:val="067D17"/>
          <w:sz w:val="20"/>
          <w:lang w:val="en-US" w:eastAsia="en-GB"/>
        </w:rPr>
        <w:t>#</w:t>
      </w:r>
      <w:r w:rsidR="00E46023" w:rsidRPr="00C919AB">
        <w:rPr>
          <w:rFonts w:ascii="Consolas" w:hAnsi="Consolas"/>
          <w:color w:val="067D17"/>
          <w:sz w:val="20"/>
          <w:lang w:val="en-GB" w:eastAsia="en-GB"/>
        </w:rPr>
        <w:t>Body-1</w:t>
      </w:r>
      <w:r w:rsidRPr="00C919AB">
        <w:rPr>
          <w:rFonts w:ascii="Consolas" w:hAnsi="Consolas"/>
          <w:color w:val="067D17"/>
          <w:sz w:val="20"/>
          <w:lang w:val="en-GB" w:eastAsia="en-GB"/>
        </w:rPr>
        <w:t>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="http://www.w3.org/2001/10/xml-exc-c14n#"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:DigestMethod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="http://www.w3.org/2000/09/xmldsig#sha1"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&gt;bK2I5rUyzw46bD25RHma2fDYeG0=&lt;/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:SignedInfo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o2EX … </w:t>
      </w:r>
      <w:proofErr w:type="spellStart"/>
      <w:r w:rsidRPr="00C919AB">
        <w:rPr>
          <w:rFonts w:ascii="Consolas" w:hAnsi="Consolas"/>
          <w:color w:val="080808"/>
          <w:sz w:val="20"/>
          <w:lang w:val="en-GB" w:eastAsia="en-GB"/>
        </w:rPr>
        <w:t>ftsw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==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2B1C24E0" w14:textId="309ED827" w:rsidR="00D43136" w:rsidRPr="00C919AB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:KeyInfo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Id</w:t>
      </w:r>
      <w:r w:rsidRPr="00C919AB">
        <w:rPr>
          <w:rFonts w:ascii="Consolas" w:hAnsi="Consolas"/>
          <w:color w:val="067D17"/>
          <w:sz w:val="20"/>
          <w:lang w:val="en-GB" w:eastAsia="en-GB"/>
        </w:rPr>
        <w:t>="KI-255e6483-93b4-4c8b-9292-d0831e3236a7"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</w:r>
      <w:r w:rsidRPr="00C919AB">
        <w:rPr>
          <w:rFonts w:ascii="Consolas" w:hAnsi="Consolas"/>
          <w:color w:val="080808"/>
          <w:sz w:val="20"/>
          <w:lang w:val="en-GB" w:eastAsia="en-GB"/>
        </w:rPr>
        <w:lastRenderedPageBreak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:SecurityTokenReference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="STR-d54037a2-e4b5-47a6-b94c-2a1f44dae1d6"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URI</w:t>
      </w:r>
      <w:r w:rsidRPr="00C919AB">
        <w:rPr>
          <w:rFonts w:ascii="Consolas" w:hAnsi="Consolas"/>
          <w:color w:val="067D17"/>
          <w:sz w:val="20"/>
          <w:lang w:val="en-GB" w:eastAsia="en-GB"/>
        </w:rPr>
        <w:t>="#X509-7d4058ea-eb41-4034-9b23-84dfecbe620f"</w:t>
      </w:r>
      <w:r w:rsidRPr="00C919AB">
        <w:rPr>
          <w:rFonts w:ascii="Consolas" w:hAnsi="Consolas"/>
          <w:color w:val="067D17"/>
          <w:sz w:val="20"/>
          <w:lang w:val="en-GB" w:eastAsia="en-GB"/>
        </w:rPr>
        <w:br/>
        <w:t xml:space="preserve">                                    </w:t>
      </w:r>
      <w:r w:rsidRPr="00C919AB">
        <w:rPr>
          <w:rFonts w:ascii="Consolas" w:hAnsi="Consolas"/>
          <w:color w:val="174AD4"/>
          <w:sz w:val="20"/>
          <w:lang w:val="en-GB" w:eastAsia="en-GB"/>
        </w:rPr>
        <w:t>ValueType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="http://docs.oasis-open.org/wss/2004/01/oasis-200401-wss-x509-token-profile-1.0#X509v3"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:SecurityTokenReference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:KeyInfo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>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3D74EA03" w14:textId="77777777" w:rsidR="00D43136" w:rsidRDefault="00D43136" w:rsidP="007F1F5A">
      <w:pPr>
        <w:pStyle w:val="EYNormal"/>
      </w:pPr>
    </w:p>
    <w:p w14:paraId="0CE6D426" w14:textId="77777777" w:rsidR="00D43136" w:rsidRDefault="00D43136" w:rsidP="007F1F5A">
      <w:pPr>
        <w:pStyle w:val="EYNormal"/>
      </w:pPr>
    </w:p>
    <w:p w14:paraId="200753F0" w14:textId="314FBAE8" w:rsidR="007F1F5A" w:rsidRPr="00554D2B" w:rsidRDefault="00B42398" w:rsidP="007F1F5A">
      <w:pPr>
        <w:pStyle w:val="EYNormal"/>
        <w:rPr>
          <w:i/>
          <w:iCs/>
        </w:rPr>
      </w:pPr>
      <w:r>
        <w:rPr>
          <w:i/>
          <w:iCs/>
        </w:rPr>
        <w:t>Príklad o</w:t>
      </w:r>
      <w:r w:rsidR="007F1F5A" w:rsidRPr="00B42398">
        <w:rPr>
          <w:i/>
          <w:iCs/>
        </w:rPr>
        <w:t>dpove</w:t>
      </w:r>
      <w:r>
        <w:rPr>
          <w:i/>
          <w:iCs/>
        </w:rPr>
        <w:t>de</w:t>
      </w:r>
      <w:r w:rsidRPr="00B42398">
        <w:rPr>
          <w:i/>
          <w:iCs/>
        </w:rPr>
        <w:t xml:space="preserve"> </w:t>
      </w:r>
      <w:proofErr w:type="spellStart"/>
      <w:r w:rsidRPr="00B42398">
        <w:rPr>
          <w:i/>
          <w:iCs/>
        </w:rPr>
        <w:t>webservice</w:t>
      </w:r>
      <w:proofErr w:type="spellEnd"/>
      <w:r w:rsidRPr="00B42398">
        <w:rPr>
          <w:i/>
          <w:iCs/>
        </w:rPr>
        <w:t xml:space="preserve"> volania</w:t>
      </w:r>
      <w:r w:rsidR="007F1F5A" w:rsidRPr="00B42398">
        <w:rPr>
          <w:i/>
          <w:iCs/>
        </w:rPr>
        <w:t xml:space="preserve">: </w:t>
      </w:r>
    </w:p>
    <w:p w14:paraId="28AD7569" w14:textId="77777777" w:rsidR="00B42398" w:rsidRPr="00C919AB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t>&lt;</w:t>
      </w:r>
      <w:proofErr w:type="spellStart"/>
      <w:proofErr w:type="gram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proofErr w:type="gram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="…" </w:t>
      </w:r>
    </w:p>
    <w:p w14:paraId="6283F9E8" w14:textId="77777777" w:rsidR="00B42398" w:rsidRPr="00C919AB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val="en-GB" w:eastAsia="en-GB"/>
        </w:rPr>
      </w:pPr>
      <w:r w:rsidRPr="00C919AB">
        <w:rPr>
          <w:rFonts w:ascii="Consolas" w:hAnsi="Consolas"/>
          <w:color w:val="174AD4"/>
          <w:sz w:val="20"/>
          <w:lang w:val="en-GB" w:eastAsia="en-GB"/>
        </w:rPr>
        <w:t xml:space="preserve">              </w:t>
      </w:r>
      <w:proofErr w:type="spellStart"/>
      <w:proofErr w:type="gram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proofErr w:type="spellEnd"/>
      <w:proofErr w:type="gram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="…" </w:t>
      </w:r>
    </w:p>
    <w:p w14:paraId="6C467925" w14:textId="28C5EF68" w:rsidR="00B42398" w:rsidRPr="00C919AB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             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174AD4"/>
          <w:sz w:val="20"/>
          <w:lang w:val="en-GB" w:eastAsia="en-GB"/>
        </w:rPr>
        <w:t>:mustUnderstand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="1"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:Timestamp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="TS-3"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:Created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&gt;2023-05-16T10:20:09.131Z&lt;/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:Created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:Expires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&gt;2023-05-16T10:25:09.131Z&lt;/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:Expires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0033B3"/>
          <w:sz w:val="20"/>
          <w:lang w:val="en-GB" w:eastAsia="en-GB"/>
        </w:rPr>
        <w:t>:Timestamp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:SignedInfo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:CanonicalizationMethod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="http://www.w3.org/2001/10/xml-exc-c14n#"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ec</w:t>
      </w:r>
      <w:r w:rsidRPr="00C919AB">
        <w:rPr>
          <w:rFonts w:ascii="Consolas" w:hAnsi="Consolas"/>
          <w:color w:val="0033B3"/>
          <w:sz w:val="20"/>
          <w:lang w:val="en-GB" w:eastAsia="en-GB"/>
        </w:rPr>
        <w:t>:InclusiveNamespaces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ec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="http://www.w3.org/2001/10/xml-exc-c14n#"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PrefixList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="soap"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:CanonicalizationMethod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:SignatureMethod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="http://www.w3.org/2000/09/xmldsig#rsa-sha1"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URI</w:t>
      </w:r>
      <w:r w:rsidRPr="00C919AB">
        <w:rPr>
          <w:rFonts w:ascii="Consolas" w:hAnsi="Consolas"/>
          <w:color w:val="067D17"/>
          <w:sz w:val="20"/>
          <w:lang w:val="en-GB" w:eastAsia="en-GB"/>
        </w:rPr>
        <w:t>="#TS-3"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="http://www.w3.org/2001/10/xml-exc-c14n#"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ec</w:t>
      </w:r>
      <w:r w:rsidRPr="00C919AB">
        <w:rPr>
          <w:rFonts w:ascii="Consolas" w:hAnsi="Consolas"/>
          <w:color w:val="0033B3"/>
          <w:sz w:val="20"/>
          <w:lang w:val="en-GB" w:eastAsia="en-GB"/>
        </w:rPr>
        <w:t>:InclusiveNamespaces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ec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="http://www.w3.org/2001/10/xml-exc-c14n#"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PrefixList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</w:t>
      </w:r>
      <w:proofErr w:type="spellStart"/>
      <w:r w:rsidRPr="00C919AB">
        <w:rPr>
          <w:rFonts w:ascii="Consolas" w:hAnsi="Consolas"/>
          <w:color w:val="067D17"/>
          <w:sz w:val="20"/>
          <w:lang w:val="en-GB" w:eastAsia="en-GB"/>
        </w:rPr>
        <w:t>wsse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 soap"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:Transforms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:DigestMethod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Algorithm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="http://www.w3.org/2000/09/xmldsig#sha1"</w:t>
      </w:r>
      <w:r w:rsidRPr="00C919AB">
        <w:rPr>
          <w:rFonts w:ascii="Consolas" w:hAnsi="Consolas"/>
          <w:color w:val="080808"/>
          <w:sz w:val="20"/>
          <w:lang w:val="en-GB" w:eastAsia="en-GB"/>
        </w:rPr>
        <w:t>/&gt;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&gt;AUBZCqZhNTkO6DUdmmIECt6pef8=&lt;/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:DigestValue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:Reference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:SignedInfo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 xml:space="preserve">&gt;BWE … </w:t>
      </w:r>
      <w:proofErr w:type="spellStart"/>
      <w:r w:rsidRPr="00C919AB">
        <w:rPr>
          <w:rFonts w:ascii="Consolas" w:hAnsi="Consolas"/>
          <w:color w:val="080808"/>
          <w:sz w:val="20"/>
          <w:lang w:val="en-GB" w:eastAsia="en-GB"/>
        </w:rPr>
        <w:t>WPug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==&lt;/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:SignatureValue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:KeyInfo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Id</w:t>
      </w:r>
      <w:r w:rsidRPr="00C919AB">
        <w:rPr>
          <w:rFonts w:ascii="Consolas" w:hAnsi="Consolas"/>
          <w:color w:val="067D17"/>
          <w:sz w:val="20"/>
          <w:lang w:val="en-GB" w:eastAsia="en-GB"/>
        </w:rPr>
        <w:t>="KI-e700c0c5-6794-4313-87b4-69c88e0236e6"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:SecurityTokenReference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="STR-61bcbead-d6a1-4dfe-98f7-071973f64fb9"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:KeyIdentifier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r w:rsidRPr="00C919AB">
        <w:rPr>
          <w:rFonts w:ascii="Consolas" w:hAnsi="Consolas"/>
          <w:color w:val="174AD4"/>
          <w:sz w:val="20"/>
          <w:lang w:val="en-GB" w:eastAsia="en-GB"/>
        </w:rPr>
        <w:t>EncodingType</w:t>
      </w:r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="http://docs.oasis-open.org/wss/2004/01/oasis-200401-wss-soap-message-security-1.0#Base64Binary" </w:t>
      </w:r>
      <w:r w:rsidRPr="00C919AB">
        <w:rPr>
          <w:rFonts w:ascii="Consolas" w:hAnsi="Consolas"/>
          <w:color w:val="174AD4"/>
          <w:sz w:val="20"/>
          <w:lang w:val="en-GB" w:eastAsia="en-GB"/>
        </w:rPr>
        <w:t>ValueType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="http://docs.oasis-open.org/wss/2004/01/oasis-200401-wss-x509-token-profile-1.0#X509SubjectKeyIdentifier"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&gt;mejpfc4N/FHFMFiV18T5Sg/z7Hk=&lt;/</w:t>
      </w:r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:KeyIdentifier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:SecurityTokenReference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:KeyInfo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ds</w:t>
      </w:r>
      <w:r w:rsidRPr="00C919AB">
        <w:rPr>
          <w:rFonts w:ascii="Consolas" w:hAnsi="Consolas"/>
          <w:color w:val="0033B3"/>
          <w:sz w:val="20"/>
          <w:lang w:val="en-GB" w:eastAsia="en-GB"/>
        </w:rPr>
        <w:t>:Signature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</w:r>
      <w:r w:rsidRPr="00C919AB">
        <w:rPr>
          <w:rFonts w:ascii="Consolas" w:hAnsi="Consolas"/>
          <w:color w:val="080808"/>
          <w:sz w:val="20"/>
          <w:lang w:val="en-GB" w:eastAsia="en-GB"/>
        </w:rPr>
        <w:lastRenderedPageBreak/>
        <w:t xml:space="preserve">    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wsse</w:t>
      </w:r>
      <w:r w:rsidRPr="00C919AB">
        <w:rPr>
          <w:rFonts w:ascii="Consolas" w:hAnsi="Consolas"/>
          <w:color w:val="0033B3"/>
          <w:sz w:val="20"/>
          <w:lang w:val="en-GB" w:eastAsia="en-GB"/>
        </w:rPr>
        <w:t>:Security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:DowntimeResponse </w:t>
      </w:r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="http://okte.sk/edc/services/types/DowntimeOfSupplyAndDeliveryPoints/2023/03"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r w:rsidRPr="00C919AB">
        <w:rPr>
          <w:rFonts w:ascii="Consolas" w:hAnsi="Consolas"/>
          <w:color w:val="0033B3"/>
          <w:sz w:val="20"/>
          <w:lang w:val="en-GB" w:eastAsia="en-GB"/>
        </w:rPr>
        <w:t>APERAK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</w:t>
      </w:r>
      <w:r w:rsidR="00252D0B" w:rsidRPr="00C919AB">
        <w:rPr>
          <w:rFonts w:ascii="Consolas" w:hAnsi="Consolas"/>
          <w:color w:val="080808"/>
          <w:sz w:val="20"/>
          <w:lang w:val="en-GB" w:eastAsia="en-GB"/>
        </w:rPr>
        <w:t>…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r w:rsidRPr="00C919AB">
        <w:rPr>
          <w:rFonts w:ascii="Consolas" w:hAnsi="Consolas"/>
          <w:color w:val="0033B3"/>
          <w:sz w:val="20"/>
          <w:lang w:val="en-GB" w:eastAsia="en-GB"/>
        </w:rPr>
        <w:t>APERAK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033B3"/>
          <w:sz w:val="20"/>
          <w:lang w:val="en-GB" w:eastAsia="en-GB"/>
        </w:rPr>
        <w:t>:DowntimeResponse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>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46303153" w14:textId="77777777" w:rsidR="00651772" w:rsidRDefault="00651772" w:rsidP="00651772">
      <w:pPr>
        <w:pStyle w:val="EYNormal"/>
      </w:pPr>
    </w:p>
    <w:p w14:paraId="66556BEE" w14:textId="3D000E45" w:rsidR="00651772" w:rsidRDefault="00651772" w:rsidP="00651772">
      <w:pPr>
        <w:pStyle w:val="EYHeading3"/>
      </w:pPr>
      <w:bookmarkStart w:id="20" w:name="_Toc137556833"/>
      <w:r>
        <w:t>Autentifikácia a autorizácia volania webovej služby</w:t>
      </w:r>
      <w:bookmarkEnd w:id="20"/>
      <w:r>
        <w:t xml:space="preserve"> </w:t>
      </w:r>
    </w:p>
    <w:p w14:paraId="761A81F1" w14:textId="77777777" w:rsidR="00651772" w:rsidRDefault="00651772" w:rsidP="00651772">
      <w:pPr>
        <w:pStyle w:val="EYNormal"/>
      </w:pPr>
      <w:r>
        <w:t xml:space="preserve">Webové služby sú zabezpečené voči neautorizovanému použitiu. Používateľ systému musí mať </w:t>
      </w:r>
    </w:p>
    <w:p w14:paraId="71F7FDBF" w14:textId="64455E33" w:rsidR="00651772" w:rsidRDefault="00651772" w:rsidP="00651772">
      <w:pPr>
        <w:pStyle w:val="EYNormal"/>
      </w:pPr>
      <w:r>
        <w:t xml:space="preserve">pridelené  používateľské  konto  v systéme  EDC  s klientskym  certifikátom  na </w:t>
      </w:r>
    </w:p>
    <w:p w14:paraId="51CE8AB0" w14:textId="77777777" w:rsidR="00651772" w:rsidRDefault="00651772" w:rsidP="00651772">
      <w:pPr>
        <w:pStyle w:val="EYNormal"/>
      </w:pPr>
      <w:r>
        <w:t xml:space="preserve">podpisovanie  a overenie  identity.  Používateľ  musí  mať  pridelené  práva  na volanie  relevantných </w:t>
      </w:r>
    </w:p>
    <w:p w14:paraId="63841E0F" w14:textId="7BAB56FA" w:rsidR="00423F6D" w:rsidRDefault="00651772" w:rsidP="00651772">
      <w:pPr>
        <w:pStyle w:val="EYNormal"/>
      </w:pPr>
      <w:r>
        <w:t>webových služieb.</w:t>
      </w:r>
    </w:p>
    <w:p w14:paraId="1AE47A6B" w14:textId="3F6178B6" w:rsidR="00524B8B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>
        <w:br w:type="page"/>
      </w:r>
    </w:p>
    <w:p w14:paraId="1960BBDB" w14:textId="77777777" w:rsidR="003173B0" w:rsidRDefault="003173B0" w:rsidP="00651772">
      <w:pPr>
        <w:pStyle w:val="EYNormal"/>
      </w:pPr>
    </w:p>
    <w:p w14:paraId="67CC1C3C" w14:textId="77777777" w:rsidR="00A42331" w:rsidRPr="003173B0" w:rsidRDefault="00A42331" w:rsidP="00A42331">
      <w:pPr>
        <w:pStyle w:val="EYNormal"/>
      </w:pPr>
    </w:p>
    <w:p w14:paraId="53627347" w14:textId="48A416ED" w:rsidR="004E3E76" w:rsidRDefault="004E3E76" w:rsidP="004E3E76">
      <w:pPr>
        <w:pStyle w:val="EYHeading2"/>
      </w:pPr>
      <w:bookmarkStart w:id="21" w:name="_Toc137556834"/>
      <w:r>
        <w:t>Opis jednotlivých</w:t>
      </w:r>
      <w:r w:rsidRPr="003173B0">
        <w:t xml:space="preserve"> webových služieb</w:t>
      </w:r>
      <w:bookmarkEnd w:id="21"/>
    </w:p>
    <w:p w14:paraId="7EFC78C2" w14:textId="77777777" w:rsidR="00F8584B" w:rsidRDefault="00F8584B" w:rsidP="00F8584B">
      <w:pPr>
        <w:pStyle w:val="EYNormal"/>
      </w:pPr>
      <w:r>
        <w:t xml:space="preserve">Informačný systém EDC pokrýva </w:t>
      </w:r>
      <w:r w:rsidRPr="00F8584B">
        <w:t>externé</w:t>
      </w:r>
      <w:r>
        <w:t xml:space="preserve"> rozhrania nasledovnou množinou webových služieb</w:t>
      </w:r>
      <w:r>
        <w:rPr>
          <w:lang w:val="en-US"/>
        </w:rPr>
        <w:t>/</w:t>
      </w:r>
      <w:proofErr w:type="spellStart"/>
      <w:r>
        <w:rPr>
          <w:lang w:val="en-US"/>
        </w:rPr>
        <w:t>endpointov</w:t>
      </w:r>
      <w:proofErr w:type="spellEnd"/>
      <w:r>
        <w:rPr>
          <w:lang w:val="en-US"/>
        </w:rPr>
        <w:t xml:space="preserve"> a ich </w:t>
      </w:r>
      <w:r>
        <w:t>metód:</w:t>
      </w:r>
    </w:p>
    <w:p w14:paraId="5E8214B6" w14:textId="77777777" w:rsidR="00524B8B" w:rsidRDefault="00524B8B" w:rsidP="00F8584B">
      <w:pPr>
        <w:pStyle w:val="EYNormal"/>
      </w:pPr>
    </w:p>
    <w:p w14:paraId="053AD061" w14:textId="503985F9" w:rsidR="00F8584B" w:rsidRDefault="00F8584B" w:rsidP="00F8584B">
      <w:pPr>
        <w:pStyle w:val="Popis"/>
        <w:keepNext/>
        <w:jc w:val="center"/>
      </w:pPr>
      <w:bookmarkStart w:id="22" w:name="_Toc137556865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3</w:t>
      </w:r>
      <w:r>
        <w:fldChar w:fldCharType="end"/>
      </w:r>
      <w:r>
        <w:t xml:space="preserve"> </w:t>
      </w:r>
      <w:r w:rsidRPr="00F8584B">
        <w:t>Prehľad webových služieb systému EDC</w:t>
      </w:r>
      <w:bookmarkEnd w:id="2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434"/>
        <w:gridCol w:w="3458"/>
      </w:tblGrid>
      <w:tr w:rsidR="000B305F" w:rsidRPr="00970739" w14:paraId="076387AF" w14:textId="77777777" w:rsidTr="0012425A">
        <w:trPr>
          <w:trHeight w:val="365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44EF1890" w14:textId="3DD65621" w:rsidR="000B305F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5D3887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90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952994F" w14:textId="64CA6E1C" w:rsidR="000B305F" w:rsidRPr="00640725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191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06FF2" w14:textId="440AD606" w:rsidR="000B305F" w:rsidRPr="00970739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Webové metódy</w:t>
            </w:r>
          </w:p>
        </w:tc>
      </w:tr>
      <w:tr w:rsidR="000B305F" w:rsidRPr="00970739" w14:paraId="05C67F50" w14:textId="77777777" w:rsidTr="0012425A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D952" w14:textId="53812AA6" w:rsidR="000B305F" w:rsidRPr="004001FB" w:rsidRDefault="000B305F" w:rsidP="0012425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9064A" w14:textId="238E37D6" w:rsidR="000B305F" w:rsidRPr="00C512F1" w:rsidRDefault="000B305F" w:rsidP="000B305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001F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  <w:proofErr w:type="spellEnd"/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5303D3" w14:textId="25FD6F4A" w:rsidR="000B305F" w:rsidRPr="00F50B8D" w:rsidRDefault="000B305F" w:rsidP="000B305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Downtime</w:t>
            </w:r>
            <w:r w:rsidRPr="00F8584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akcia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 w:rsidRPr="00F8584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UploadDowntimeMessage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</w:tr>
    </w:tbl>
    <w:p w14:paraId="53A1670D" w14:textId="77777777" w:rsidR="00F8584B" w:rsidRPr="00F8584B" w:rsidRDefault="00F8584B" w:rsidP="00F8584B">
      <w:pPr>
        <w:pStyle w:val="EYNormal"/>
      </w:pPr>
    </w:p>
    <w:p w14:paraId="433BD9FC" w14:textId="77777777" w:rsidR="004E3E76" w:rsidRPr="004E3E76" w:rsidRDefault="004E3E76" w:rsidP="004E3E76">
      <w:pPr>
        <w:pStyle w:val="EYNormal"/>
      </w:pPr>
    </w:p>
    <w:p w14:paraId="1FEF9951" w14:textId="77777777" w:rsidR="004E3E76" w:rsidRDefault="004E3E76" w:rsidP="004E3E76">
      <w:pPr>
        <w:pStyle w:val="EYHeading3"/>
      </w:pPr>
      <w:bookmarkStart w:id="23" w:name="_Toc137556835"/>
      <w:r>
        <w:t xml:space="preserve">Webová služba </w:t>
      </w:r>
      <w:proofErr w:type="spellStart"/>
      <w:r w:rsidRPr="001857CC">
        <w:t>DowntimeOfSupplyAndDeliveryPoints</w:t>
      </w:r>
      <w:bookmarkEnd w:id="23"/>
      <w:proofErr w:type="spellEnd"/>
    </w:p>
    <w:p w14:paraId="3A6641FF" w14:textId="77777777" w:rsidR="00F8584B" w:rsidRDefault="00F8584B" w:rsidP="004E3E76">
      <w:pPr>
        <w:pStyle w:val="EYNormal"/>
      </w:pPr>
    </w:p>
    <w:p w14:paraId="42691EF1" w14:textId="4D4DBD5C" w:rsidR="004E3E76" w:rsidRDefault="004E3E76" w:rsidP="004E3E76">
      <w:pPr>
        <w:pStyle w:val="EYNormal"/>
      </w:pPr>
      <w:r>
        <w:t xml:space="preserve">Webová služba </w:t>
      </w:r>
      <w:proofErr w:type="spellStart"/>
      <w:r w:rsidRPr="004E3E76">
        <w:t>DowntimeOfSupplyAndDeliveryPoints</w:t>
      </w:r>
      <w:proofErr w:type="spellEnd"/>
      <w:r w:rsidRPr="004E3E76">
        <w:t xml:space="preserve"> </w:t>
      </w:r>
      <w:r>
        <w:t xml:space="preserve">poskytuje účastníkom trhu automatizované rozhranie pre plánované odstávky a neplánované výpadky odberných a odovzdávacích miest. </w:t>
      </w:r>
    </w:p>
    <w:p w14:paraId="5AD23525" w14:textId="77777777" w:rsidR="00F8584B" w:rsidRDefault="00F8584B" w:rsidP="004E3E76">
      <w:pPr>
        <w:pStyle w:val="EYNormal"/>
      </w:pPr>
    </w:p>
    <w:p w14:paraId="55D4DD04" w14:textId="723E4B0D" w:rsidR="004E3E76" w:rsidRDefault="004E3E76" w:rsidP="004E3E76">
      <w:pPr>
        <w:pStyle w:val="EYNormal"/>
      </w:pPr>
      <w:r>
        <w:t>Služba implementuje jednu metódu:</w:t>
      </w:r>
    </w:p>
    <w:p w14:paraId="21657E21" w14:textId="65B1B1B4" w:rsidR="004E3E76" w:rsidRPr="005736C4" w:rsidRDefault="00CD385F" w:rsidP="004E3E76">
      <w:pPr>
        <w:pStyle w:val="EYNormal"/>
        <w:numPr>
          <w:ilvl w:val="0"/>
          <w:numId w:val="47"/>
        </w:numPr>
        <w:rPr>
          <w:szCs w:val="20"/>
        </w:rPr>
      </w:pPr>
      <w:proofErr w:type="spellStart"/>
      <w:r w:rsidRPr="005736C4">
        <w:rPr>
          <w:szCs w:val="20"/>
        </w:rPr>
        <w:t>Downtime</w:t>
      </w:r>
      <w:proofErr w:type="spellEnd"/>
      <w:r w:rsidR="00684480" w:rsidRPr="005736C4">
        <w:rPr>
          <w:szCs w:val="20"/>
        </w:rPr>
        <w:t xml:space="preserve"> (</w:t>
      </w:r>
      <w:r w:rsidRPr="0012425A">
        <w:rPr>
          <w:rFonts w:cstheme="minorHAnsi"/>
          <w:color w:val="000000"/>
          <w:kern w:val="24"/>
          <w:szCs w:val="20"/>
          <w:lang w:eastAsia="cs-CZ"/>
        </w:rPr>
        <w:t xml:space="preserve">SOAP </w:t>
      </w:r>
      <w:proofErr w:type="spellStart"/>
      <w:r w:rsidRPr="0012425A">
        <w:rPr>
          <w:rFonts w:cstheme="minorHAnsi"/>
          <w:color w:val="000000"/>
          <w:kern w:val="24"/>
          <w:szCs w:val="20"/>
          <w:lang w:val="en-US" w:eastAsia="cs-CZ"/>
        </w:rPr>
        <w:t>akcia</w:t>
      </w:r>
      <w:proofErr w:type="spellEnd"/>
      <w:r w:rsidRPr="0012425A">
        <w:rPr>
          <w:rFonts w:cstheme="minorHAnsi"/>
          <w:color w:val="000000"/>
          <w:kern w:val="24"/>
          <w:szCs w:val="20"/>
          <w:lang w:val="en-US" w:eastAsia="cs-CZ"/>
        </w:rPr>
        <w:t xml:space="preserve"> </w:t>
      </w:r>
      <w:proofErr w:type="spellStart"/>
      <w:r w:rsidRPr="0012425A">
        <w:rPr>
          <w:rFonts w:cstheme="minorHAnsi"/>
          <w:color w:val="000000"/>
          <w:kern w:val="24"/>
          <w:szCs w:val="20"/>
          <w:lang w:eastAsia="cs-CZ"/>
        </w:rPr>
        <w:t>UploadDowntimeMessage</w:t>
      </w:r>
      <w:proofErr w:type="spellEnd"/>
      <w:r w:rsidR="00684480" w:rsidRPr="005736C4">
        <w:rPr>
          <w:szCs w:val="20"/>
        </w:rPr>
        <w:t>)</w:t>
      </w:r>
      <w:r w:rsidR="00F8584B" w:rsidRPr="005736C4">
        <w:rPr>
          <w:szCs w:val="20"/>
        </w:rPr>
        <w:t xml:space="preserve"> </w:t>
      </w:r>
      <w:r w:rsidRPr="005736C4">
        <w:rPr>
          <w:szCs w:val="20"/>
        </w:rPr>
        <w:t>–</w:t>
      </w:r>
      <w:r w:rsidR="004E3E76" w:rsidRPr="005736C4">
        <w:rPr>
          <w:szCs w:val="20"/>
        </w:rPr>
        <w:t xml:space="preserve"> </w:t>
      </w:r>
      <w:r w:rsidRPr="005736C4">
        <w:rPr>
          <w:szCs w:val="20"/>
        </w:rPr>
        <w:t xml:space="preserve">je určená </w:t>
      </w:r>
      <w:r w:rsidR="004E3E76" w:rsidRPr="005736C4">
        <w:rPr>
          <w:szCs w:val="20"/>
        </w:rPr>
        <w:t>nahlasovanie plánovaných odstávok a neplánovaných výpadkov OOM</w:t>
      </w:r>
      <w:r w:rsidR="007B4B78" w:rsidRPr="005736C4">
        <w:rPr>
          <w:szCs w:val="20"/>
        </w:rPr>
        <w:t xml:space="preserve"> pre proces </w:t>
      </w:r>
      <w:r w:rsidR="000B305F" w:rsidRPr="005736C4">
        <w:rPr>
          <w:szCs w:val="20"/>
        </w:rPr>
        <w:t>AGR_7</w:t>
      </w:r>
      <w:r w:rsidR="007B4B78" w:rsidRPr="005736C4">
        <w:rPr>
          <w:szCs w:val="20"/>
        </w:rPr>
        <w:t>.</w:t>
      </w:r>
    </w:p>
    <w:p w14:paraId="0E48A726" w14:textId="77777777" w:rsidR="001E6EC7" w:rsidRPr="001857CC" w:rsidRDefault="001E6EC7" w:rsidP="001E6EC7">
      <w:pPr>
        <w:pStyle w:val="EYNormal"/>
        <w:ind w:left="720"/>
      </w:pPr>
    </w:p>
    <w:p w14:paraId="7FE6E3AD" w14:textId="4312BC7D" w:rsidR="00903155" w:rsidRDefault="00CD385F" w:rsidP="001E6EC7">
      <w:pPr>
        <w:pStyle w:val="EYHeading4"/>
      </w:pPr>
      <w:r>
        <w:t xml:space="preserve">Metóda </w:t>
      </w:r>
      <w:proofErr w:type="spellStart"/>
      <w:r>
        <w:t>Downtime</w:t>
      </w:r>
      <w:proofErr w:type="spellEnd"/>
      <w:r>
        <w:t xml:space="preserve"> (</w:t>
      </w:r>
      <w:r w:rsidR="00894A70" w:rsidRPr="00894A70">
        <w:t xml:space="preserve">SOAP akcia </w:t>
      </w:r>
      <w:proofErr w:type="spellStart"/>
      <w:r w:rsidR="001E6EC7" w:rsidRPr="00F8584B">
        <w:t>UploadDowntimeMessage</w:t>
      </w:r>
      <w:proofErr w:type="spellEnd"/>
      <w:r>
        <w:t>)</w:t>
      </w:r>
    </w:p>
    <w:p w14:paraId="70497DDE" w14:textId="77777777" w:rsidR="001E6EC7" w:rsidRDefault="001E6EC7" w:rsidP="003173B0">
      <w:pPr>
        <w:pStyle w:val="EYNormal"/>
      </w:pPr>
    </w:p>
    <w:p w14:paraId="0B569D88" w14:textId="0D26B538" w:rsidR="00A42331" w:rsidRDefault="00684480" w:rsidP="003173B0">
      <w:pPr>
        <w:pStyle w:val="EYNormal"/>
      </w:pPr>
      <w:r>
        <w:t>Metóda</w:t>
      </w:r>
      <w:r w:rsidR="00903155">
        <w:t xml:space="preserve"> </w:t>
      </w:r>
      <w:proofErr w:type="spellStart"/>
      <w:r w:rsidR="00CD385F">
        <w:t>Downtime</w:t>
      </w:r>
      <w:proofErr w:type="spellEnd"/>
      <w:r w:rsidR="00CD385F">
        <w:t xml:space="preserve"> </w:t>
      </w:r>
      <w:r w:rsidR="00903155">
        <w:t xml:space="preserve">implementuje </w:t>
      </w:r>
      <w:r w:rsidR="00894A70">
        <w:t xml:space="preserve">posielanie informácii o plánovaných odstávkach a neplánovaných výpadkoch prostredníctvom </w:t>
      </w:r>
      <w:r w:rsidR="00D448FB">
        <w:t xml:space="preserve">dátovej štruktúry INFCON. </w:t>
      </w:r>
    </w:p>
    <w:p w14:paraId="49CA836F" w14:textId="77777777" w:rsidR="00554D2B" w:rsidRDefault="00554D2B" w:rsidP="003173B0">
      <w:pPr>
        <w:pStyle w:val="EYNormal"/>
      </w:pPr>
    </w:p>
    <w:p w14:paraId="0D88A3F3" w14:textId="77777777" w:rsidR="000F1E14" w:rsidRDefault="000F1E14" w:rsidP="003173B0">
      <w:pPr>
        <w:pStyle w:val="EYNormal"/>
      </w:pPr>
    </w:p>
    <w:p w14:paraId="75F5C8A6" w14:textId="5E140D0F" w:rsidR="000F1E14" w:rsidRDefault="000F1E14" w:rsidP="000F1E14">
      <w:pPr>
        <w:pStyle w:val="Popis"/>
        <w:keepNext/>
        <w:jc w:val="center"/>
      </w:pPr>
      <w:bookmarkStart w:id="24" w:name="_Toc137556866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4</w:t>
      </w:r>
      <w:r>
        <w:fldChar w:fldCharType="end"/>
      </w:r>
      <w:r>
        <w:t xml:space="preserve"> Opis štruktúry volania metódy </w:t>
      </w:r>
      <w:proofErr w:type="spellStart"/>
      <w:r>
        <w:t>Downtime</w:t>
      </w:r>
      <w:bookmarkEnd w:id="24"/>
      <w:proofErr w:type="spellEnd"/>
      <w: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681"/>
        <w:gridCol w:w="1175"/>
        <w:gridCol w:w="5009"/>
      </w:tblGrid>
      <w:tr w:rsidR="000F1E14" w:rsidRPr="00970739" w14:paraId="1556283A" w14:textId="77777777" w:rsidTr="000F1E14">
        <w:trPr>
          <w:trHeight w:val="386"/>
        </w:trPr>
        <w:tc>
          <w:tcPr>
            <w:tcW w:w="63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12D26C8A" w14:textId="346A49CF" w:rsidR="000F1E14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93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EDE54E9" w14:textId="27514A0C" w:rsidR="000F1E14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65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11F87AE" w14:textId="675BF694" w:rsidR="000F1E14" w:rsidRPr="00640725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  <w:tc>
          <w:tcPr>
            <w:tcW w:w="278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A51652" w14:textId="3D026FE5" w:rsidR="000F1E14" w:rsidRPr="00970739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0F1E14" w:rsidRPr="00970739" w14:paraId="71103D96" w14:textId="77777777" w:rsidTr="000F1E14">
        <w:trPr>
          <w:trHeight w:val="636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65130" w14:textId="09D9E011" w:rsidR="000F1E14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F746" w14:textId="03C9BDFB" w:rsidR="000F1E14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DowntimeRequest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E3C8" w14:textId="026C1E74" w:rsidR="000F1E14" w:rsidRPr="00C512F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9C37A9" w14:textId="13B310AA" w:rsidR="000F1E14" w:rsidRPr="00F50B8D" w:rsidRDefault="000F1E14" w:rsidP="00B21DC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Štruktúra správy podľa špecifikácie, kód správy je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748</w:t>
            </w: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(pozri opis dátového toku 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DC</w:t>
            </w: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-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AG-</w:t>
            </w: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).</w:t>
            </w:r>
          </w:p>
        </w:tc>
      </w:tr>
      <w:tr w:rsidR="000F1E14" w:rsidRPr="00970739" w14:paraId="2015B5D6" w14:textId="77777777" w:rsidTr="000F1E14">
        <w:trPr>
          <w:trHeight w:val="636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3CE3C" w14:textId="099C1425" w:rsidR="000F1E14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BDAD2" w14:textId="1FCC2A7F" w:rsidR="000F1E14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DowntimeResponse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6A0E" w14:textId="5325012A" w:rsidR="000F1E14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8F64AB" w14:textId="32905142" w:rsidR="000F1E14" w:rsidRPr="000F1E14" w:rsidRDefault="00B21DCD" w:rsidP="000F1E1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Štruktúra správy podľa špecifikácie, kód správy je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  <w:r w:rsidRPr="000F1E1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</w:tr>
    </w:tbl>
    <w:p w14:paraId="61F4588B" w14:textId="77777777" w:rsidR="000F1E14" w:rsidRDefault="000F1E14" w:rsidP="003173B0">
      <w:pPr>
        <w:pStyle w:val="EYNormal"/>
      </w:pPr>
    </w:p>
    <w:p w14:paraId="070B2B5D" w14:textId="77777777" w:rsidR="00554D2B" w:rsidRDefault="00554D2B" w:rsidP="003173B0">
      <w:pPr>
        <w:pStyle w:val="EYNormal"/>
        <w:rPr>
          <w:i/>
          <w:iCs/>
        </w:rPr>
      </w:pPr>
    </w:p>
    <w:p w14:paraId="4FA20E04" w14:textId="77777777" w:rsidR="00DC3CDB" w:rsidRDefault="00DC3CDB" w:rsidP="003173B0">
      <w:pPr>
        <w:pStyle w:val="EYNormal"/>
        <w:rPr>
          <w:i/>
          <w:iCs/>
        </w:rPr>
      </w:pPr>
    </w:p>
    <w:p w14:paraId="0C26C255" w14:textId="77777777" w:rsidR="00DC3CDB" w:rsidRDefault="00DC3CDB" w:rsidP="003173B0">
      <w:pPr>
        <w:pStyle w:val="EYNormal"/>
        <w:rPr>
          <w:i/>
          <w:iCs/>
        </w:rPr>
      </w:pPr>
    </w:p>
    <w:p w14:paraId="21CE1DA5" w14:textId="77777777" w:rsidR="00DC3CDB" w:rsidRDefault="00DC3CDB" w:rsidP="003173B0">
      <w:pPr>
        <w:pStyle w:val="EYNormal"/>
        <w:rPr>
          <w:i/>
          <w:iCs/>
        </w:rPr>
      </w:pPr>
    </w:p>
    <w:p w14:paraId="71EF2AA3" w14:textId="45F9F8E4" w:rsidR="001E6EC7" w:rsidRPr="00554D2B" w:rsidRDefault="00554D2B" w:rsidP="003173B0">
      <w:pPr>
        <w:pStyle w:val="EYNormal"/>
        <w:rPr>
          <w:i/>
          <w:iCs/>
        </w:rPr>
      </w:pPr>
      <w:r>
        <w:rPr>
          <w:i/>
          <w:iCs/>
        </w:rPr>
        <w:t xml:space="preserve">Príklad </w:t>
      </w:r>
      <w:proofErr w:type="spellStart"/>
      <w:r>
        <w:rPr>
          <w:i/>
          <w:iCs/>
        </w:rPr>
        <w:t>webservice</w:t>
      </w:r>
      <w:proofErr w:type="spellEnd"/>
      <w:r>
        <w:rPr>
          <w:i/>
          <w:iCs/>
        </w:rPr>
        <w:t xml:space="preserve"> volania</w:t>
      </w:r>
      <w:r w:rsidRPr="00E46023">
        <w:rPr>
          <w:i/>
          <w:iCs/>
        </w:rPr>
        <w:t xml:space="preserve">: </w:t>
      </w:r>
    </w:p>
    <w:p w14:paraId="384CDFE0" w14:textId="77777777" w:rsidR="00554D2B" w:rsidRPr="00C919AB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val="en-GB" w:eastAsia="en-GB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t>&lt;</w:t>
      </w:r>
      <w:proofErr w:type="spellStart"/>
      <w:proofErr w:type="gram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proofErr w:type="gram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</w:t>
      </w:r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&lt;!-- WS-Security--&gt;</w:t>
      </w:r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br/>
        <w:t xml:space="preserve">    </w:t>
      </w:r>
      <w:r w:rsidRPr="00C919AB">
        <w:rPr>
          <w:rFonts w:ascii="Consolas" w:hAnsi="Consolas"/>
          <w:color w:val="080808"/>
          <w:sz w:val="20"/>
          <w:lang w:val="en-GB" w:eastAsia="en-GB"/>
        </w:rPr>
        <w:t>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 xml:space="preserve">="…" 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wsu</w:t>
      </w:r>
      <w:r w:rsidRPr="00C919AB">
        <w:rPr>
          <w:rFonts w:ascii="Consolas" w:hAnsi="Consolas"/>
          <w:color w:val="174AD4"/>
          <w:sz w:val="20"/>
          <w:lang w:val="en-GB" w:eastAsia="en-GB"/>
        </w:rPr>
        <w:t>:Id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="Body-1"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:DowntimeRequest </w:t>
      </w:r>
      <w:r w:rsidRPr="00C919AB">
        <w:rPr>
          <w:rFonts w:ascii="Consolas" w:hAnsi="Consolas"/>
          <w:color w:val="174AD4"/>
          <w:sz w:val="20"/>
          <w:lang w:val="en-GB" w:eastAsia="en-GB"/>
        </w:rPr>
        <w:lastRenderedPageBreak/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="http://okte.sk/edc/services/types/DowntimeOfSupplyAndDeliveryPoints/2023/03"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r w:rsidRPr="00C919AB">
        <w:rPr>
          <w:rFonts w:ascii="Consolas" w:hAnsi="Consolas"/>
          <w:color w:val="0033B3"/>
          <w:sz w:val="20"/>
          <w:lang w:val="en-GB" w:eastAsia="en-GB"/>
        </w:rPr>
        <w:t>INFCON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</w:t>
      </w:r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&lt;!-- </w:t>
      </w:r>
      <w:proofErr w:type="spellStart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Obsah</w:t>
      </w:r>
      <w:proofErr w:type="spellEnd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správy</w:t>
      </w:r>
      <w:proofErr w:type="spellEnd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 --&gt;</w:t>
      </w:r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br/>
        <w:t xml:space="preserve">            </w:t>
      </w:r>
      <w:r w:rsidRPr="00C919AB">
        <w:rPr>
          <w:rFonts w:ascii="Consolas" w:hAnsi="Consolas"/>
          <w:color w:val="080808"/>
          <w:sz w:val="20"/>
          <w:lang w:val="en-GB" w:eastAsia="en-GB"/>
        </w:rPr>
        <w:t>&lt;/</w:t>
      </w:r>
      <w:r w:rsidRPr="00C919AB">
        <w:rPr>
          <w:rFonts w:ascii="Consolas" w:hAnsi="Consolas"/>
          <w:color w:val="0033B3"/>
          <w:sz w:val="20"/>
          <w:lang w:val="en-GB" w:eastAsia="en-GB"/>
        </w:rPr>
        <w:t>INFCON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033B3"/>
          <w:sz w:val="20"/>
          <w:lang w:val="en-GB" w:eastAsia="en-GB"/>
        </w:rPr>
        <w:t>:DowntimeRequest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>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1EEE79B1" w14:textId="27F68B5B" w:rsidR="00554D2B" w:rsidRPr="00554D2B" w:rsidRDefault="00554D2B" w:rsidP="00554D2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val="en-GB" w:eastAsia="en-GB"/>
        </w:rPr>
      </w:pPr>
    </w:p>
    <w:p w14:paraId="410CF1F2" w14:textId="7F738D9B" w:rsidR="00554D2B" w:rsidRPr="00554D2B" w:rsidRDefault="00554D2B" w:rsidP="00554D2B">
      <w:pPr>
        <w:pStyle w:val="EYNormal"/>
        <w:rPr>
          <w:i/>
          <w:iCs/>
        </w:rPr>
      </w:pPr>
      <w:r>
        <w:rPr>
          <w:i/>
          <w:iCs/>
        </w:rPr>
        <w:t xml:space="preserve">Príklad </w:t>
      </w:r>
      <w:proofErr w:type="spellStart"/>
      <w:r>
        <w:rPr>
          <w:i/>
          <w:iCs/>
        </w:rPr>
        <w:t>webservice</w:t>
      </w:r>
      <w:proofErr w:type="spellEnd"/>
      <w:r>
        <w:rPr>
          <w:i/>
          <w:iCs/>
        </w:rPr>
        <w:t xml:space="preserve"> odpovede</w:t>
      </w:r>
      <w:r w:rsidRPr="00E46023">
        <w:rPr>
          <w:i/>
          <w:iCs/>
        </w:rPr>
        <w:t xml:space="preserve">: </w:t>
      </w:r>
    </w:p>
    <w:p w14:paraId="61AAB941" w14:textId="4C1FBFAF" w:rsidR="001E6EC7" w:rsidRPr="00C919AB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C919AB">
        <w:rPr>
          <w:rFonts w:ascii="Consolas" w:hAnsi="Consolas"/>
          <w:color w:val="080808"/>
          <w:sz w:val="20"/>
          <w:lang w:val="en-GB" w:eastAsia="en-GB"/>
        </w:rPr>
        <w:t>&lt;</w:t>
      </w:r>
      <w:proofErr w:type="spellStart"/>
      <w:proofErr w:type="gram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proofErr w:type="gramEnd"/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proofErr w:type="spellEnd"/>
      <w:r w:rsidRPr="00C919AB">
        <w:rPr>
          <w:rFonts w:ascii="Consolas" w:hAnsi="Consolas"/>
          <w:color w:val="067D17"/>
          <w:sz w:val="20"/>
          <w:lang w:val="en-GB" w:eastAsia="en-GB"/>
        </w:rPr>
        <w:t>="…"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</w:t>
      </w:r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&lt;!-- WS-Security--&gt; 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:Header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033B3"/>
          <w:sz w:val="20"/>
          <w:lang w:val="en-GB" w:eastAsia="en-GB"/>
        </w:rPr>
        <w:t xml:space="preserve">:DowntimeResponse </w:t>
      </w:r>
      <w:r w:rsidRPr="00C919AB">
        <w:rPr>
          <w:rFonts w:ascii="Consolas" w:hAnsi="Consolas"/>
          <w:color w:val="174AD4"/>
          <w:sz w:val="20"/>
          <w:lang w:val="en-GB" w:eastAsia="en-GB"/>
        </w:rPr>
        <w:t>xmlns: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67D17"/>
          <w:sz w:val="20"/>
          <w:lang w:val="en-GB" w:eastAsia="en-GB"/>
        </w:rPr>
        <w:t>="http://okte.sk/edc/services/types/DowntimeOfSupplyAndDeliveryPoints/2023/03"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</w:t>
      </w:r>
      <w:r w:rsidRPr="00C919AB">
        <w:rPr>
          <w:rFonts w:ascii="Consolas" w:hAnsi="Consolas"/>
          <w:color w:val="0033B3"/>
          <w:sz w:val="20"/>
          <w:lang w:val="en-GB" w:eastAsia="en-GB"/>
        </w:rPr>
        <w:t>APERAK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    </w:t>
      </w:r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&lt;!-- </w:t>
      </w:r>
      <w:proofErr w:type="spellStart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Obsah</w:t>
      </w:r>
      <w:proofErr w:type="spellEnd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 </w:t>
      </w:r>
      <w:proofErr w:type="spellStart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>správy</w:t>
      </w:r>
      <w:proofErr w:type="spellEnd"/>
      <w:r w:rsidRPr="00C919AB">
        <w:rPr>
          <w:rFonts w:ascii="Consolas" w:hAnsi="Consolas"/>
          <w:i/>
          <w:iCs/>
          <w:color w:val="8C8C8C"/>
          <w:sz w:val="20"/>
          <w:lang w:val="en-GB" w:eastAsia="en-GB"/>
        </w:rPr>
        <w:t xml:space="preserve"> --&gt;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    &lt;/</w:t>
      </w:r>
      <w:r w:rsidRPr="00C919AB">
        <w:rPr>
          <w:rFonts w:ascii="Consolas" w:hAnsi="Consolas"/>
          <w:color w:val="0033B3"/>
          <w:sz w:val="20"/>
          <w:lang w:val="en-GB" w:eastAsia="en-GB"/>
        </w:rPr>
        <w:t>APERAK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    &lt;/</w:t>
      </w:r>
      <w:r w:rsidRPr="00C919AB">
        <w:rPr>
          <w:rFonts w:ascii="Consolas" w:hAnsi="Consolas"/>
          <w:color w:val="871094"/>
          <w:sz w:val="20"/>
          <w:lang w:val="en-GB" w:eastAsia="en-GB"/>
        </w:rPr>
        <w:t>ns2</w:t>
      </w:r>
      <w:r w:rsidRPr="00C919AB">
        <w:rPr>
          <w:rFonts w:ascii="Consolas" w:hAnsi="Consolas"/>
          <w:color w:val="0033B3"/>
          <w:sz w:val="20"/>
          <w:lang w:val="en-GB" w:eastAsia="en-GB"/>
        </w:rPr>
        <w:t>:DowntimeResponse</w:t>
      </w:r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 xml:space="preserve">    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:Body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  <w:r w:rsidRPr="00C919AB">
        <w:rPr>
          <w:rFonts w:ascii="Consolas" w:hAnsi="Consolas"/>
          <w:color w:val="080808"/>
          <w:sz w:val="20"/>
          <w:lang w:val="en-GB" w:eastAsia="en-GB"/>
        </w:rPr>
        <w:br/>
        <w:t>&lt;/</w:t>
      </w:r>
      <w:proofErr w:type="spellStart"/>
      <w:r w:rsidRPr="00C919AB">
        <w:rPr>
          <w:rFonts w:ascii="Consolas" w:hAnsi="Consolas"/>
          <w:color w:val="871094"/>
          <w:sz w:val="20"/>
          <w:lang w:val="en-GB" w:eastAsia="en-GB"/>
        </w:rPr>
        <w:t>soap</w:t>
      </w:r>
      <w:r w:rsidRPr="00C919AB">
        <w:rPr>
          <w:rFonts w:ascii="Consolas" w:hAnsi="Consolas"/>
          <w:color w:val="0033B3"/>
          <w:sz w:val="20"/>
          <w:lang w:val="en-GB" w:eastAsia="en-GB"/>
        </w:rPr>
        <w:t>:Envelope</w:t>
      </w:r>
      <w:proofErr w:type="spellEnd"/>
      <w:r w:rsidRPr="00C919AB">
        <w:rPr>
          <w:rFonts w:ascii="Consolas" w:hAnsi="Consolas"/>
          <w:color w:val="080808"/>
          <w:sz w:val="20"/>
          <w:lang w:val="en-GB" w:eastAsia="en-GB"/>
        </w:rPr>
        <w:t>&gt;</w:t>
      </w:r>
    </w:p>
    <w:p w14:paraId="110B3619" w14:textId="0F582B74" w:rsidR="003879DA" w:rsidRDefault="003879DA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9AD5F8E" w14:textId="77777777" w:rsidR="00524B8B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>
        <w:br w:type="page"/>
      </w:r>
    </w:p>
    <w:p w14:paraId="5D1BB418" w14:textId="2F137CF4" w:rsidR="00F8584B" w:rsidRPr="00684480" w:rsidRDefault="00F8584B" w:rsidP="00F8584B">
      <w:pPr>
        <w:pStyle w:val="EYHeading2"/>
      </w:pPr>
      <w:bookmarkStart w:id="25" w:name="_Toc137556836"/>
      <w:r w:rsidRPr="00684480">
        <w:lastRenderedPageBreak/>
        <w:t>Lokality webových služieb</w:t>
      </w:r>
      <w:bookmarkEnd w:id="25"/>
    </w:p>
    <w:p w14:paraId="0AD8E4CD" w14:textId="77777777" w:rsidR="00F8584B" w:rsidRDefault="00F8584B" w:rsidP="00F8584B">
      <w:pPr>
        <w:pStyle w:val="EYNormal"/>
      </w:pPr>
      <w:r>
        <w:t>Opis  webových  služieb  informačného  systému EDC je  daný  vo  forme  WSDL  (http://www.w3.org/TR/wsdl)  dokumentov  na nasledovných adresách.</w:t>
      </w:r>
    </w:p>
    <w:p w14:paraId="3DCE3C0D" w14:textId="77777777" w:rsidR="00F8584B" w:rsidRDefault="00F8584B" w:rsidP="00F8584B">
      <w:pPr>
        <w:pStyle w:val="EYNormal"/>
      </w:pPr>
    </w:p>
    <w:p w14:paraId="2BE2A5AD" w14:textId="77777777" w:rsidR="00F8584B" w:rsidRDefault="00F8584B" w:rsidP="00F8584B">
      <w:pPr>
        <w:pStyle w:val="EYHeading3"/>
      </w:pPr>
      <w:bookmarkStart w:id="26" w:name="_Toc137556837"/>
      <w:r w:rsidRPr="007555AE">
        <w:t>Produkčné prostredie</w:t>
      </w:r>
      <w:bookmarkEnd w:id="26"/>
    </w:p>
    <w:p w14:paraId="30FAA75B" w14:textId="77777777" w:rsidR="00F8584B" w:rsidRDefault="00F8584B" w:rsidP="00F8584B">
      <w:pPr>
        <w:pStyle w:val="EYNormal"/>
      </w:pPr>
    </w:p>
    <w:p w14:paraId="1AF308CE" w14:textId="0300DE3D" w:rsidR="00F8584B" w:rsidRDefault="00F8584B" w:rsidP="00F8584B">
      <w:pPr>
        <w:pStyle w:val="Popis"/>
        <w:keepNext/>
        <w:jc w:val="center"/>
      </w:pPr>
      <w:bookmarkStart w:id="27" w:name="_Toc137556867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5</w:t>
      </w:r>
      <w:r>
        <w:fldChar w:fldCharType="end"/>
      </w:r>
      <w:r>
        <w:t xml:space="preserve"> Lokality</w:t>
      </w:r>
      <w:r w:rsidRPr="007555AE">
        <w:t xml:space="preserve"> webových služieb </w:t>
      </w:r>
      <w:r>
        <w:t>EDC</w:t>
      </w:r>
      <w:r w:rsidRPr="007555AE">
        <w:t xml:space="preserve"> - produkčné prostredie</w:t>
      </w:r>
      <w:bookmarkEnd w:id="27"/>
    </w:p>
    <w:tbl>
      <w:tblPr>
        <w:tblW w:w="50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6011"/>
      </w:tblGrid>
      <w:tr w:rsidR="00F8584B" w:rsidRPr="00970739" w14:paraId="25F4AF19" w14:textId="77777777" w:rsidTr="00B35BA7">
        <w:trPr>
          <w:trHeight w:val="467"/>
        </w:trPr>
        <w:tc>
          <w:tcPr>
            <w:tcW w:w="17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8A589E5" w14:textId="77777777" w:rsidR="00F8584B" w:rsidRPr="00640725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7555A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A805D7" w14:textId="77777777" w:rsidR="00F8584B" w:rsidRPr="00970739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7555A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F8584B" w:rsidRPr="00970739" w14:paraId="473037DB" w14:textId="77777777" w:rsidTr="00B35BA7">
        <w:trPr>
          <w:trHeight w:val="771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E0915" w14:textId="77777777" w:rsidR="00F8584B" w:rsidRPr="00C512F1" w:rsidRDefault="00F8584B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001F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  <w:proofErr w:type="spellEnd"/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DF360B" w14:textId="52841D06" w:rsidR="00F8584B" w:rsidRDefault="00000000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1" w:history="1">
              <w:r w:rsidR="00F8584B" w:rsidRPr="00BE6327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https://edc.okte.sk/services/DowntimeOfSupplyAndDeliveryPoints</w:t>
              </w:r>
            </w:hyperlink>
          </w:p>
          <w:p w14:paraId="62292A32" w14:textId="77777777" w:rsidR="00F8584B" w:rsidRDefault="00F8584B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044B713" w14:textId="72EED11C" w:rsidR="00F8584B" w:rsidRPr="007555AE" w:rsidRDefault="00000000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2" w:history="1">
              <w:r w:rsidR="00F8584B" w:rsidRPr="00BE6327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https://edc.okte.sk/services/DowntimeOfSupplyAndDeliveryPoints?wsdl</w:t>
              </w:r>
            </w:hyperlink>
          </w:p>
        </w:tc>
      </w:tr>
    </w:tbl>
    <w:p w14:paraId="1FDBB23D" w14:textId="77777777" w:rsidR="00F8584B" w:rsidRDefault="00F8584B" w:rsidP="00F8584B">
      <w:pPr>
        <w:pStyle w:val="EYNormal"/>
      </w:pPr>
    </w:p>
    <w:p w14:paraId="703332D7" w14:textId="77777777" w:rsidR="00DC3CDB" w:rsidRDefault="00DC3CDB" w:rsidP="00F8584B">
      <w:pPr>
        <w:pStyle w:val="EYNormal"/>
      </w:pPr>
    </w:p>
    <w:p w14:paraId="4A51944B" w14:textId="77777777" w:rsidR="00F8584B" w:rsidRDefault="00F8584B" w:rsidP="00F8584B">
      <w:pPr>
        <w:pStyle w:val="EYHeading3"/>
      </w:pPr>
      <w:bookmarkStart w:id="28" w:name="_Toc137556838"/>
      <w:r>
        <w:t>Testovacie</w:t>
      </w:r>
      <w:r w:rsidRPr="007555AE">
        <w:t xml:space="preserve"> prostredie</w:t>
      </w:r>
      <w:bookmarkEnd w:id="28"/>
    </w:p>
    <w:p w14:paraId="36B2DBAF" w14:textId="77777777" w:rsidR="00F8584B" w:rsidRDefault="00F8584B" w:rsidP="00F8584B">
      <w:pPr>
        <w:pStyle w:val="EYNormal"/>
      </w:pPr>
    </w:p>
    <w:p w14:paraId="06A2ABA2" w14:textId="59F59686" w:rsidR="00F8584B" w:rsidRDefault="00F8584B" w:rsidP="00F8584B">
      <w:pPr>
        <w:pStyle w:val="Popis"/>
        <w:keepNext/>
        <w:jc w:val="center"/>
      </w:pPr>
      <w:bookmarkStart w:id="29" w:name="_Toc137556868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6</w:t>
      </w:r>
      <w:r>
        <w:fldChar w:fldCharType="end"/>
      </w:r>
      <w:r>
        <w:t xml:space="preserve"> Lokality</w:t>
      </w:r>
      <w:r w:rsidRPr="007555AE">
        <w:t xml:space="preserve"> webových služieb </w:t>
      </w:r>
      <w:r>
        <w:t>EDC</w:t>
      </w:r>
      <w:r w:rsidRPr="007555AE">
        <w:t xml:space="preserve"> - </w:t>
      </w:r>
      <w:r>
        <w:t>testovacie</w:t>
      </w:r>
      <w:r w:rsidRPr="007555AE">
        <w:t xml:space="preserve"> prostredie</w:t>
      </w:r>
      <w:bookmarkEnd w:id="29"/>
    </w:p>
    <w:tbl>
      <w:tblPr>
        <w:tblW w:w="50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6011"/>
      </w:tblGrid>
      <w:tr w:rsidR="00F8584B" w:rsidRPr="00970739" w14:paraId="7145C09C" w14:textId="77777777" w:rsidTr="00B35BA7">
        <w:trPr>
          <w:trHeight w:val="467"/>
        </w:trPr>
        <w:tc>
          <w:tcPr>
            <w:tcW w:w="17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299F1E46" w14:textId="77777777" w:rsidR="00F8584B" w:rsidRPr="00640725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7555A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5934A7" w14:textId="77777777" w:rsidR="00F8584B" w:rsidRPr="00970739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7555A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F8584B" w:rsidRPr="00970739" w14:paraId="5B7162B3" w14:textId="77777777" w:rsidTr="00B35BA7">
        <w:trPr>
          <w:trHeight w:val="771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07A0" w14:textId="77777777" w:rsidR="00F8584B" w:rsidRPr="00C512F1" w:rsidRDefault="00F8584B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4001F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  <w:proofErr w:type="spellEnd"/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604EC9" w14:textId="38E16F1D" w:rsidR="00F8584B" w:rsidRDefault="00000000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3" w:history="1">
              <w:r w:rsidR="00F8584B" w:rsidRPr="00BE6327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https://test-edc.okte.sk/services/DowntimeOfSupplyAndDeliveryPoints</w:t>
              </w:r>
            </w:hyperlink>
          </w:p>
          <w:p w14:paraId="71BB1756" w14:textId="77777777" w:rsidR="00F8584B" w:rsidRDefault="00F8584B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17B1F6D" w14:textId="6512F88E" w:rsidR="00F8584B" w:rsidRPr="007555AE" w:rsidRDefault="00000000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hyperlink r:id="rId24" w:history="1">
              <w:r w:rsidR="00F8584B" w:rsidRPr="00BE6327">
                <w:rPr>
                  <w:rStyle w:val="Hypertextovprepojenie"/>
                  <w:rFonts w:cstheme="minorHAnsi"/>
                  <w:kern w:val="24"/>
                  <w:sz w:val="18"/>
                  <w:szCs w:val="18"/>
                  <w:lang w:eastAsia="cs-CZ"/>
                </w:rPr>
                <w:t>https://test-edc.okte.sk/services/DowntimeOfSupplyAndDeliveryPoints?wsdl</w:t>
              </w:r>
            </w:hyperlink>
          </w:p>
        </w:tc>
      </w:tr>
    </w:tbl>
    <w:p w14:paraId="67C23975" w14:textId="77777777" w:rsidR="00F8584B" w:rsidRDefault="00F8584B" w:rsidP="003173B0">
      <w:pPr>
        <w:pStyle w:val="EYNormal"/>
      </w:pPr>
    </w:p>
    <w:p w14:paraId="0C19CFE9" w14:textId="77777777" w:rsidR="00524B8B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>
        <w:br w:type="page"/>
      </w:r>
    </w:p>
    <w:p w14:paraId="761CD001" w14:textId="2B3785EE" w:rsidR="00C919AB" w:rsidRDefault="00C919AB" w:rsidP="00C919AB">
      <w:pPr>
        <w:pStyle w:val="EYHeading2"/>
      </w:pPr>
      <w:bookmarkStart w:id="30" w:name="_Toc137556839"/>
      <w:r>
        <w:lastRenderedPageBreak/>
        <w:t>Posielanie emailov s dátovými prílohami</w:t>
      </w:r>
      <w:bookmarkEnd w:id="30"/>
    </w:p>
    <w:p w14:paraId="15350EA6" w14:textId="09B12D8B" w:rsidR="00C919AB" w:rsidRPr="00C919AB" w:rsidRDefault="00C919AB" w:rsidP="00C919AB">
      <w:pPr>
        <w:pStyle w:val="EYNormal"/>
      </w:pPr>
      <w:r>
        <w:t xml:space="preserve">V rámci systému EDC je možné pre vybrané </w:t>
      </w:r>
      <w:r w:rsidR="001426A5">
        <w:t>procesy agregácie a zdieľania elektriny nastaviť pracovníkmi OKTE špecifické e-mailové adresy účastníkov trhu, na ktoré sa budú posielať výsledky denných výpočtov na im prislúchajúcich OOM. Všetky poslané emaily budú podpísané</w:t>
      </w:r>
      <w:r w:rsidR="00524B8B">
        <w:t xml:space="preserve"> certifikátom OKTE vrátane ich príloh prostredníctvom štandardu S</w:t>
      </w:r>
      <w:r w:rsidR="00524B8B">
        <w:rPr>
          <w:lang w:val="en-US"/>
        </w:rPr>
        <w:t>/</w:t>
      </w:r>
      <w:r w:rsidR="00524B8B">
        <w:t xml:space="preserve">MIME. Dátové štruktúry použité v prílohách emailov </w:t>
      </w:r>
      <w:r w:rsidR="008031DD">
        <w:t xml:space="preserve">sú </w:t>
      </w:r>
      <w:r w:rsidR="00524B8B">
        <w:t xml:space="preserve"> </w:t>
      </w:r>
      <w:r w:rsidR="008031DD">
        <w:t>postavené na rovnakom štandarde ako v prípade webových služieb. Detailnejšie sú popísané v nasledujúc</w:t>
      </w:r>
      <w:r w:rsidR="00B86C90">
        <w:t>ich</w:t>
      </w:r>
      <w:r w:rsidR="008031DD">
        <w:t xml:space="preserve"> kapitol</w:t>
      </w:r>
      <w:r w:rsidR="00B86C90">
        <w:t>ách</w:t>
      </w:r>
      <w:r w:rsidR="008031DD">
        <w:t>.</w:t>
      </w:r>
    </w:p>
    <w:p w14:paraId="28399FC4" w14:textId="77777777" w:rsidR="00C919AB" w:rsidRDefault="00C919AB" w:rsidP="003173B0">
      <w:pPr>
        <w:pStyle w:val="EYNormal"/>
      </w:pPr>
    </w:p>
    <w:p w14:paraId="5AE5F137" w14:textId="7B0183A1" w:rsidR="005736C4" w:rsidRDefault="005736C4" w:rsidP="005736C4">
      <w:pPr>
        <w:pStyle w:val="Popis"/>
        <w:keepNext/>
        <w:jc w:val="center"/>
      </w:pPr>
      <w:bookmarkStart w:id="31" w:name="_Toc137556869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7</w:t>
      </w:r>
      <w:r>
        <w:fldChar w:fldCharType="end"/>
      </w:r>
      <w:r>
        <w:t xml:space="preserve"> </w:t>
      </w:r>
      <w:r w:rsidRPr="00F8584B">
        <w:t xml:space="preserve">Prehľad </w:t>
      </w:r>
      <w:r>
        <w:t xml:space="preserve">publikácie hodnôt </w:t>
      </w:r>
      <w:r w:rsidRPr="00F8584B">
        <w:t>systému EDC</w:t>
      </w:r>
      <w:r>
        <w:t xml:space="preserve"> prostredníctvom emailov</w:t>
      </w:r>
      <w:bookmarkEnd w:id="3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434"/>
        <w:gridCol w:w="3458"/>
      </w:tblGrid>
      <w:tr w:rsidR="005736C4" w:rsidRPr="00970739" w14:paraId="4C546DD2" w14:textId="77777777" w:rsidTr="005D79B9">
        <w:trPr>
          <w:trHeight w:val="365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4263A2A6" w14:textId="77777777" w:rsidR="005736C4" w:rsidRDefault="005736C4" w:rsidP="005D79B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 Rozhrania</w:t>
            </w:r>
          </w:p>
        </w:tc>
        <w:tc>
          <w:tcPr>
            <w:tcW w:w="190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36381B7" w14:textId="5D19A3EA" w:rsidR="005736C4" w:rsidRPr="00640725" w:rsidRDefault="005736C4" w:rsidP="005D79B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  <w:tc>
          <w:tcPr>
            <w:tcW w:w="191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7400EE" w14:textId="3430B369" w:rsidR="005736C4" w:rsidRPr="00970739" w:rsidRDefault="005736C4" w:rsidP="005D79B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Príjemca</w:t>
            </w:r>
          </w:p>
        </w:tc>
      </w:tr>
      <w:tr w:rsidR="005736C4" w:rsidRPr="00970739" w14:paraId="1632E9DE" w14:textId="77777777" w:rsidTr="005D79B9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5F671" w14:textId="572D2F33" w:rsidR="005736C4" w:rsidRPr="004001FB" w:rsidRDefault="005736C4" w:rsidP="005D79B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C2F22" w14:textId="0EE42319" w:rsidR="005736C4" w:rsidRPr="00C512F1" w:rsidRDefault="005736C4" w:rsidP="005D79B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hodnôt</w:t>
            </w:r>
            <w:r w:rsid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agregácie - </w:t>
            </w:r>
            <w:r w:rsidR="00155929" w:rsidRP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denný odber/dodávka</w:t>
            </w:r>
            <w:r w:rsid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</w:t>
            </w:r>
            <w:r w:rsidR="00155929" w:rsidRP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poskytnutá flexibilita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38FC47" w14:textId="7F6FC899" w:rsidR="005736C4" w:rsidRPr="00F50B8D" w:rsidRDefault="005736C4" w:rsidP="005D79B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Agreg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tor,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Dodávateľ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,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Bilančná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skupina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agregátora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,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Bilančná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skupina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dodávateľa</w:t>
            </w:r>
            <w:proofErr w:type="spellEnd"/>
          </w:p>
        </w:tc>
      </w:tr>
      <w:tr w:rsidR="005736C4" w:rsidRPr="00970739" w14:paraId="143E88BB" w14:textId="77777777" w:rsidTr="005D79B9">
        <w:trPr>
          <w:trHeight w:val="622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2E5C0" w14:textId="2B03F4B2" w:rsidR="005736C4" w:rsidRDefault="005736C4" w:rsidP="005736C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4AE20" w14:textId="1F72A821" w:rsidR="005736C4" w:rsidRPr="004001FB" w:rsidRDefault="00155929" w:rsidP="005736C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hodnôt zdieľania elektriny -</w:t>
            </w:r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denný odber/dodávka</w:t>
            </w:r>
            <w:r w:rsidR="00F069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 </w:t>
            </w: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vyzdielaná</w:t>
            </w:r>
            <w:proofErr w:type="spellEnd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časť odberu alebo dodávky</w:t>
            </w:r>
            <w:r w:rsidR="00F069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 w:rsidR="00F06930" w:rsidRPr="00F069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denná </w:t>
            </w:r>
            <w:proofErr w:type="spellStart"/>
            <w:r w:rsidR="00F06930" w:rsidRPr="00F069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baseline</w:t>
            </w:r>
            <w:proofErr w:type="spellEnd"/>
            <w:r w:rsidR="00F069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 prípade agregácie flexibility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18BE05" w14:textId="15CDC011" w:rsidR="005736C4" w:rsidRDefault="00155929" w:rsidP="0015592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Subjekt</w:t>
            </w:r>
            <w:proofErr w:type="spellEnd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zdieľania</w:t>
            </w:r>
            <w:proofErr w:type="spellEnd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elektriny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, </w:t>
            </w: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Dodávateľ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, </w:t>
            </w: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Subjekt</w:t>
            </w:r>
            <w:proofErr w:type="spellEnd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zučtovania</w:t>
            </w:r>
            <w:proofErr w:type="spellEnd"/>
            <w:r w:rsidRPr="00155929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OOM</w:t>
            </w:r>
          </w:p>
        </w:tc>
      </w:tr>
    </w:tbl>
    <w:p w14:paraId="4B5D5FDB" w14:textId="77777777" w:rsidR="005736C4" w:rsidRPr="003173B0" w:rsidRDefault="005736C4" w:rsidP="003173B0">
      <w:pPr>
        <w:pStyle w:val="EYNormal"/>
      </w:pPr>
    </w:p>
    <w:p w14:paraId="2C1BFFDD" w14:textId="313EB111" w:rsidR="00423F6D" w:rsidRPr="00423F6D" w:rsidRDefault="00423F6D" w:rsidP="00423F6D">
      <w:pPr>
        <w:pStyle w:val="EYHeading1"/>
      </w:pPr>
      <w:bookmarkStart w:id="32" w:name="_Toc137556840"/>
      <w:r>
        <w:lastRenderedPageBreak/>
        <w:t>Špecifikácia dátových štruktúr</w:t>
      </w:r>
      <w:bookmarkEnd w:id="32"/>
    </w:p>
    <w:p w14:paraId="161765FB" w14:textId="160A6470" w:rsidR="009E175F" w:rsidRDefault="009E175F" w:rsidP="009E175F">
      <w:pPr>
        <w:pStyle w:val="EYHeading2"/>
      </w:pPr>
      <w:bookmarkStart w:id="33" w:name="_Toc137556841"/>
      <w:r>
        <w:t>Formát výmeny údajov</w:t>
      </w:r>
      <w:bookmarkEnd w:id="33"/>
    </w:p>
    <w:p w14:paraId="4A5E8160" w14:textId="77777777" w:rsidR="00554D2B" w:rsidRDefault="009E175F" w:rsidP="00554D2B">
      <w:pPr>
        <w:pStyle w:val="EYNormal"/>
      </w:pPr>
      <w:r>
        <w:t xml:space="preserve">Systém EDC používa na komunikáciu s okolitými systémami </w:t>
      </w:r>
      <w:r w:rsidR="00554D2B">
        <w:t xml:space="preserve">štandardne využívané formáty pre výmenu údajov </w:t>
      </w:r>
      <w:r>
        <w:t xml:space="preserve">na báze </w:t>
      </w:r>
      <w:bookmarkStart w:id="34" w:name="_Hlk115100091"/>
      <w:r>
        <w:t>štandard</w:t>
      </w:r>
      <w:r w:rsidR="00554D2B">
        <w:t>u</w:t>
      </w:r>
      <w:r>
        <w:t xml:space="preserve"> </w:t>
      </w:r>
      <w:r w:rsidR="00554D2B">
        <w:t>XML</w:t>
      </w:r>
      <w:r w:rsidRPr="006436D0">
        <w:t>/EDIFACT</w:t>
      </w:r>
      <w:bookmarkEnd w:id="34"/>
      <w:r w:rsidR="00554D2B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Default="00E825EA" w:rsidP="00554D2B">
      <w:pPr>
        <w:pStyle w:val="EYNormal"/>
      </w:pPr>
    </w:p>
    <w:p w14:paraId="12030B4E" w14:textId="3B9B35F5" w:rsidR="009E175F" w:rsidRDefault="00554D2B" w:rsidP="009E175F">
      <w:pPr>
        <w:pStyle w:val="EYNormal"/>
      </w:pPr>
      <w:r>
        <w:t xml:space="preserve">Pre externé rozhrania systému EDC sú použité nasledovné </w:t>
      </w:r>
      <w:r w:rsidR="00E825EA">
        <w:t>dátové formáty:</w:t>
      </w:r>
    </w:p>
    <w:p w14:paraId="42CB7C6D" w14:textId="77777777" w:rsidR="009E175F" w:rsidRDefault="009E175F" w:rsidP="009E175F">
      <w:pPr>
        <w:pStyle w:val="EYNormal"/>
        <w:numPr>
          <w:ilvl w:val="0"/>
          <w:numId w:val="17"/>
        </w:numPr>
      </w:pPr>
      <w:r>
        <w:t>INFCON (</w:t>
      </w:r>
      <w:proofErr w:type="spellStart"/>
      <w:r w:rsidRPr="009E175F">
        <w:t>Infrastructure</w:t>
      </w:r>
      <w:proofErr w:type="spellEnd"/>
      <w:r w:rsidRPr="009E175F">
        <w:t xml:space="preserve"> </w:t>
      </w:r>
      <w:proofErr w:type="spellStart"/>
      <w:r w:rsidRPr="009E175F">
        <w:t>condition</w:t>
      </w:r>
      <w:proofErr w:type="spellEnd"/>
      <w:r w:rsidRPr="009E175F">
        <w:t xml:space="preserve"> </w:t>
      </w:r>
      <w:proofErr w:type="spellStart"/>
      <w:r w:rsidRPr="009E175F">
        <w:t>message</w:t>
      </w:r>
      <w:proofErr w:type="spellEnd"/>
      <w:r>
        <w:t>),</w:t>
      </w:r>
    </w:p>
    <w:p w14:paraId="6CD443A1" w14:textId="77777777" w:rsidR="00E825EA" w:rsidRDefault="00554D2B" w:rsidP="00E825EA">
      <w:pPr>
        <w:pStyle w:val="EYNormal"/>
        <w:numPr>
          <w:ilvl w:val="0"/>
          <w:numId w:val="17"/>
        </w:numPr>
      </w:pPr>
      <w:r>
        <w:t>MSCONS (</w:t>
      </w:r>
      <w:proofErr w:type="spellStart"/>
      <w:r w:rsidR="00E825EA">
        <w:t>Metered</w:t>
      </w:r>
      <w:proofErr w:type="spellEnd"/>
      <w:r w:rsidR="00E825EA">
        <w:t xml:space="preserve"> </w:t>
      </w:r>
      <w:proofErr w:type="spellStart"/>
      <w:r w:rsidR="00E825EA">
        <w:t>services</w:t>
      </w:r>
      <w:proofErr w:type="spellEnd"/>
      <w:r w:rsidR="00E825EA">
        <w:t xml:space="preserve"> </w:t>
      </w:r>
      <w:proofErr w:type="spellStart"/>
      <w:r w:rsidR="00E825EA">
        <w:t>consumption</w:t>
      </w:r>
      <w:proofErr w:type="spellEnd"/>
      <w:r w:rsidR="00E825EA">
        <w:t xml:space="preserve"> report </w:t>
      </w:r>
      <w:proofErr w:type="spellStart"/>
      <w:r w:rsidR="00E825EA">
        <w:t>message</w:t>
      </w:r>
      <w:proofErr w:type="spellEnd"/>
      <w:r w:rsidR="00E825EA">
        <w:t>),</w:t>
      </w:r>
    </w:p>
    <w:p w14:paraId="3FB018B9" w14:textId="77777777" w:rsidR="009E175F" w:rsidRDefault="009E175F" w:rsidP="009E175F">
      <w:pPr>
        <w:pStyle w:val="EYNormal"/>
        <w:numPr>
          <w:ilvl w:val="0"/>
          <w:numId w:val="17"/>
        </w:numPr>
      </w:pPr>
      <w:r>
        <w:t>APERAK (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and </w:t>
      </w:r>
      <w:proofErr w:type="spellStart"/>
      <w:r>
        <w:t>acknowledgement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).</w:t>
      </w:r>
    </w:p>
    <w:p w14:paraId="706A9FCF" w14:textId="77777777" w:rsidR="00604C73" w:rsidRPr="009E175F" w:rsidRDefault="00604C73" w:rsidP="009E175F">
      <w:pPr>
        <w:pStyle w:val="EYNormal"/>
      </w:pPr>
    </w:p>
    <w:p w14:paraId="1E3FF228" w14:textId="77777777" w:rsidR="00E825EA" w:rsidRDefault="00E825EA" w:rsidP="00E825EA">
      <w:pPr>
        <w:pStyle w:val="EYNormal"/>
      </w:pPr>
      <w:r>
        <w:t xml:space="preserve">Pre identifikáciu entít sa využíva štandard ENTSO-E: </w:t>
      </w:r>
    </w:p>
    <w:p w14:paraId="4265860B" w14:textId="5A3E7D2C" w:rsidR="003E27D0" w:rsidRDefault="00E825EA" w:rsidP="00E825EA">
      <w:pPr>
        <w:pStyle w:val="EYNormal"/>
        <w:numPr>
          <w:ilvl w:val="0"/>
          <w:numId w:val="47"/>
        </w:numPr>
      </w:pPr>
      <w:r>
        <w:t xml:space="preserve">EIC (Energy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Coding</w:t>
      </w:r>
      <w:proofErr w:type="spellEnd"/>
      <w:r>
        <w:t xml:space="preserve"> </w:t>
      </w:r>
      <w:proofErr w:type="spellStart"/>
      <w:r>
        <w:t>Scheme</w:t>
      </w:r>
      <w:proofErr w:type="spellEnd"/>
      <w:r>
        <w:t>)</w:t>
      </w:r>
    </w:p>
    <w:p w14:paraId="47C21B66" w14:textId="77777777" w:rsidR="00E825EA" w:rsidRDefault="00E825EA" w:rsidP="00E825EA">
      <w:pPr>
        <w:pStyle w:val="EYNormal"/>
        <w:ind w:left="720"/>
      </w:pPr>
    </w:p>
    <w:p w14:paraId="4F04DFC0" w14:textId="6B0BD1D2" w:rsidR="00E825EA" w:rsidRDefault="00E825EA" w:rsidP="00E825EA">
      <w:pPr>
        <w:pStyle w:val="Popis"/>
        <w:keepNext/>
        <w:jc w:val="center"/>
      </w:pPr>
      <w:bookmarkStart w:id="35" w:name="_Toc137556870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8</w:t>
      </w:r>
      <w:r>
        <w:fldChar w:fldCharType="end"/>
      </w:r>
      <w:r>
        <w:t xml:space="preserve"> </w:t>
      </w:r>
      <w:r w:rsidR="0028628D">
        <w:t>Prehľad dátových tokov a štruktúr</w:t>
      </w:r>
      <w:bookmarkEnd w:id="3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1207"/>
        <w:gridCol w:w="1451"/>
        <w:gridCol w:w="1085"/>
        <w:gridCol w:w="1085"/>
        <w:gridCol w:w="1186"/>
        <w:gridCol w:w="1652"/>
      </w:tblGrid>
      <w:tr w:rsidR="001426A5" w:rsidRPr="00970739" w14:paraId="12BF213E" w14:textId="0B1D0670" w:rsidTr="001426A5">
        <w:trPr>
          <w:trHeight w:val="349"/>
        </w:trPr>
        <w:tc>
          <w:tcPr>
            <w:tcW w:w="74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08B699" w14:textId="30DAFB40" w:rsidR="001426A5" w:rsidRPr="00970739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Rozhranie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7C27D444" w14:textId="5F183A51" w:rsidR="001426A5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</w:t>
            </w:r>
          </w:p>
        </w:tc>
        <w:tc>
          <w:tcPr>
            <w:tcW w:w="80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2A9F975" w14:textId="42A98388" w:rsidR="001426A5" w:rsidRPr="00640725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Proces</w:t>
            </w:r>
          </w:p>
        </w:tc>
        <w:tc>
          <w:tcPr>
            <w:tcW w:w="60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4243FD5D" w14:textId="1C8BE699" w:rsidR="001426A5" w:rsidRPr="00640725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</w:t>
            </w:r>
          </w:p>
        </w:tc>
        <w:tc>
          <w:tcPr>
            <w:tcW w:w="60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3C232A29" w14:textId="5D0C3053" w:rsidR="001426A5" w:rsidRPr="00640725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</w:t>
            </w:r>
          </w:p>
        </w:tc>
        <w:tc>
          <w:tcPr>
            <w:tcW w:w="65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</w:tcPr>
          <w:p w14:paraId="023EACB1" w14:textId="6DADBAC5" w:rsidR="001426A5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</w:t>
            </w:r>
          </w:p>
        </w:tc>
        <w:tc>
          <w:tcPr>
            <w:tcW w:w="9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51CA00" w14:textId="419B6A02" w:rsidR="001426A5" w:rsidRPr="00970739" w:rsidRDefault="001426A5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Používateľ</w:t>
            </w:r>
          </w:p>
        </w:tc>
      </w:tr>
      <w:tr w:rsidR="001426A5" w:rsidRPr="00970739" w14:paraId="6F537DD6" w14:textId="782C2A9F" w:rsidTr="001426A5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6B06B0" w14:textId="249C83B0" w:rsidR="001426A5" w:rsidRP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F50B8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lánovan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é</w:t>
            </w:r>
            <w:r w:rsidRPr="00F50B8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odstávk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y a neplánované </w:t>
            </w:r>
            <w:r w:rsidRPr="00F50B8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výpadk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  <w:r w:rsidRPr="00F50B8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F4E75" w14:textId="77777777" w:rsidR="001426A5" w:rsidRPr="00F50B8D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06E60" w14:textId="1F072912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50B8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Hlásenie o plánovanej odstávke/výpadku OOM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potreby agregácie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87E12" w14:textId="31C52512" w:rsidR="001426A5" w:rsidRPr="00E825EA" w:rsidRDefault="005736C4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AGR_7_1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51CC0" w14:textId="6C081B1E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62BA6" w14:textId="77777777" w:rsidR="001426A5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  <w:p w14:paraId="25C9B3B6" w14:textId="0E844C00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748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B6A7E2" w14:textId="535EC5BB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sústavy</w:t>
            </w:r>
          </w:p>
        </w:tc>
      </w:tr>
      <w:tr w:rsidR="001426A5" w:rsidRPr="00970739" w14:paraId="13740CEB" w14:textId="77777777" w:rsidTr="001426A5">
        <w:trPr>
          <w:trHeight w:val="777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7F2937" w14:textId="77777777" w:rsidR="001426A5" w:rsidRPr="00C325FC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B6DFB" w14:textId="7C2093C7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CFB9F" w14:textId="7631E42C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DD808" w14:textId="77777777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57981" w14:textId="781DB930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FBE9E" w14:textId="77777777" w:rsidR="001426A5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  <w:p w14:paraId="55D33875" w14:textId="64E6AF3C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9BE3E" w14:textId="77777777" w:rsidR="001426A5" w:rsidRPr="00E825EA" w:rsidRDefault="001426A5" w:rsidP="00E825E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1426A5" w:rsidRPr="00970739" w14:paraId="11D635D0" w14:textId="77777777" w:rsidTr="001426A5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DCD83" w14:textId="4265B7DA" w:rsidR="001426A5" w:rsidRPr="00C919AB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Proces agregácie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8BBE3" w14:textId="77777777" w:rsidR="001426A5" w:rsidRPr="00BA6B45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1E871" w14:textId="18873C15" w:rsidR="001426A5" w:rsidRPr="00E825EA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údajov za agregáciu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F0654" w14:textId="732BF894" w:rsidR="001426A5" w:rsidRPr="00E825EA" w:rsidRDefault="005736C4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27EBD" w14:textId="11003CD3" w:rsidR="001426A5" w:rsidRPr="00E825EA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4D14F" w14:textId="3307DECC" w:rsidR="001426A5" w:rsidRPr="00E825EA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498118" w14:textId="15BF190C" w:rsidR="001426A5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</w:t>
            </w:r>
          </w:p>
          <w:p w14:paraId="0FEA3C01" w14:textId="75398776" w:rsidR="001426A5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</w:t>
            </w:r>
          </w:p>
          <w:p w14:paraId="520E8376" w14:textId="3B592080" w:rsidR="001426A5" w:rsidRPr="00E825EA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subjekty zúčtovania dodávateľa a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agregátora</w:t>
            </w:r>
            <w:proofErr w:type="spellEnd"/>
          </w:p>
        </w:tc>
      </w:tr>
      <w:tr w:rsidR="001426A5" w:rsidRPr="00970739" w14:paraId="69A928B5" w14:textId="77777777" w:rsidTr="001426A5">
        <w:trPr>
          <w:trHeight w:val="777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FA6724" w14:textId="77777777" w:rsidR="001426A5" w:rsidRDefault="001426A5" w:rsidP="00FF75DF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5DCD5" w14:textId="5BD4AA30" w:rsidR="001426A5" w:rsidRPr="00F50B8D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B29C" w14:textId="2AECA72B" w:rsidR="001426A5" w:rsidRPr="00F50B8D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7DF0A" w14:textId="77777777" w:rsidR="001426A5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470B3" w14:textId="198BA21D" w:rsidR="001426A5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BE784" w14:textId="77777777" w:rsidR="001426A5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  <w:p w14:paraId="62D47CB6" w14:textId="4B1D8EAA" w:rsidR="001426A5" w:rsidRDefault="001426A5" w:rsidP="0028628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740</w:t>
            </w: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C12B5C" w14:textId="77777777" w:rsidR="001426A5" w:rsidRPr="00E825EA" w:rsidRDefault="001426A5" w:rsidP="00FF75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1426A5" w:rsidRPr="00970739" w14:paraId="0F640A86" w14:textId="77777777" w:rsidTr="001426A5">
        <w:trPr>
          <w:trHeight w:val="77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F891C7" w14:textId="220A2FBF" w:rsidR="001426A5" w:rsidRPr="001426A5" w:rsidRDefault="001426A5" w:rsidP="001426A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Proces zdieľania elektriny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0B6E9" w14:textId="77777777" w:rsidR="001426A5" w:rsidRPr="00BA6B45" w:rsidRDefault="001426A5" w:rsidP="001426A5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D560F" w14:textId="4E85CAC5" w:rsidR="001426A5" w:rsidRPr="00F50B8D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A6B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údajov za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zdieľanie elektriny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B6454" w14:textId="78EC4C2F" w:rsidR="001426A5" w:rsidRDefault="005736C4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4AD20" w14:textId="3C18B9C6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290D3" w14:textId="38031B2B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AAD38" w14:textId="28AC563A" w:rsidR="001426A5" w:rsidRPr="00E825EA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</w:t>
            </w:r>
          </w:p>
        </w:tc>
      </w:tr>
      <w:tr w:rsidR="001426A5" w:rsidRPr="00970739" w14:paraId="2EAE6974" w14:textId="77777777" w:rsidTr="001426A5">
        <w:trPr>
          <w:trHeight w:val="945"/>
        </w:trPr>
        <w:tc>
          <w:tcPr>
            <w:tcW w:w="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0420E8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C46FC" w14:textId="3F079BB6" w:rsidR="001426A5" w:rsidRPr="00F50B8D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F5773" w14:textId="6536168F" w:rsidR="001426A5" w:rsidRPr="00F50B8D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A914B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E521" w14:textId="291EC863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0DFAE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  <w:p w14:paraId="1C76F8A2" w14:textId="22A21584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740</w:t>
            </w: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D29EF" w14:textId="77777777" w:rsidR="001426A5" w:rsidRPr="00E825EA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1426A5" w:rsidRPr="00970739" w14:paraId="5D84BB70" w14:textId="77777777" w:rsidTr="001426A5">
        <w:trPr>
          <w:trHeight w:val="777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61E62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A18BA" w14:textId="77777777" w:rsidR="001426A5" w:rsidRPr="00F50B8D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88FCF" w14:textId="5D0C25FC" w:rsidR="001426A5" w:rsidRPr="00F50B8D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1DBEE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F0A3B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8724B" w14:textId="77777777" w:rsidR="001426A5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580A2" w14:textId="77777777" w:rsidR="001426A5" w:rsidRPr="00E825EA" w:rsidRDefault="001426A5" w:rsidP="001426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</w:tbl>
    <w:p w14:paraId="5EA6DC7D" w14:textId="77777777" w:rsidR="003E27D0" w:rsidRDefault="003E27D0" w:rsidP="003E27D0">
      <w:pPr>
        <w:pStyle w:val="EYNormal"/>
      </w:pPr>
    </w:p>
    <w:p w14:paraId="057DE5A1" w14:textId="77777777" w:rsidR="005F52DA" w:rsidRDefault="005F52DA" w:rsidP="003E27D0">
      <w:pPr>
        <w:pStyle w:val="EYNormal"/>
      </w:pPr>
    </w:p>
    <w:p w14:paraId="0D6C36C8" w14:textId="77777777" w:rsidR="005F52DA" w:rsidRPr="003E27D0" w:rsidRDefault="005F52DA" w:rsidP="003E27D0">
      <w:pPr>
        <w:pStyle w:val="EYNormal"/>
      </w:pPr>
    </w:p>
    <w:p w14:paraId="3569CE6B" w14:textId="77777777" w:rsidR="00264568" w:rsidRDefault="00264568" w:rsidP="00264568">
      <w:pPr>
        <w:pStyle w:val="EYHeading2"/>
      </w:pPr>
      <w:bookmarkStart w:id="36" w:name="_Toc135228086"/>
      <w:bookmarkStart w:id="37" w:name="_Toc137556842"/>
      <w:bookmarkStart w:id="38" w:name="_Toc92727760"/>
      <w:r w:rsidRPr="00FF47E2">
        <w:t>Popis dátov</w:t>
      </w:r>
      <w:r>
        <w:t>ej</w:t>
      </w:r>
      <w:r w:rsidRPr="00FF47E2">
        <w:t xml:space="preserve"> štruktúry </w:t>
      </w:r>
      <w:r>
        <w:t>INFCON</w:t>
      </w:r>
      <w:bookmarkEnd w:id="36"/>
      <w:bookmarkEnd w:id="37"/>
    </w:p>
    <w:p w14:paraId="3720BB55" w14:textId="77777777" w:rsidR="00264568" w:rsidRPr="00B2639E" w:rsidRDefault="00264568" w:rsidP="00264568">
      <w:pPr>
        <w:pStyle w:val="EYNormal"/>
      </w:pPr>
    </w:p>
    <w:p w14:paraId="7DBF8B42" w14:textId="77777777" w:rsidR="00264568" w:rsidRDefault="00264568" w:rsidP="00264568">
      <w:pPr>
        <w:pStyle w:val="EYNormal"/>
      </w:pPr>
      <w:r>
        <w:t xml:space="preserve">Systém EDC  používa dátovú štruktúru INFCON  pre  informácie  o stave plánovaných odstávok a neplánovaných výpadkov OOM (proces </w:t>
      </w:r>
      <w:r w:rsidRPr="00B2639E">
        <w:t>EDC-01</w:t>
      </w:r>
      <w:r>
        <w:t xml:space="preserve">). Pre identifikáciu odberných a odovzdávacích miest sa v správe sa využíva štandard EIC. </w:t>
      </w:r>
    </w:p>
    <w:p w14:paraId="384E6BF2" w14:textId="77777777" w:rsidR="00264568" w:rsidRDefault="00264568" w:rsidP="00264568">
      <w:pPr>
        <w:pStyle w:val="EYNormal"/>
      </w:pPr>
    </w:p>
    <w:p w14:paraId="338FFE41" w14:textId="77777777" w:rsidR="00264568" w:rsidRDefault="00264568" w:rsidP="00264568">
      <w:pPr>
        <w:pStyle w:val="EYNormal"/>
      </w:pPr>
      <w:r>
        <w:t>Dátová štruktúra INFCON sa skladá z týchto segmentov:</w:t>
      </w:r>
    </w:p>
    <w:p w14:paraId="3619C733" w14:textId="77777777" w:rsidR="00264568" w:rsidRDefault="00264568" w:rsidP="00264568">
      <w:pPr>
        <w:pStyle w:val="EYNormal"/>
      </w:pPr>
    </w:p>
    <w:p w14:paraId="15FBC33A" w14:textId="77777777" w:rsidR="00264568" w:rsidRPr="00C831F9" w:rsidRDefault="00264568" w:rsidP="00264568">
      <w:pPr>
        <w:pStyle w:val="EYNormal"/>
      </w:pPr>
      <w:r w:rsidRPr="00634402">
        <w:t>Nasledujúc</w:t>
      </w:r>
      <w:r>
        <w:t>a</w:t>
      </w:r>
      <w:r w:rsidRPr="00634402">
        <w:t xml:space="preserve"> tabuľka obsahuje </w:t>
      </w:r>
      <w:r>
        <w:t>všeobecný</w:t>
      </w:r>
      <w:r w:rsidRPr="00634402">
        <w:t xml:space="preserve"> popis jednotlivých dátových segment</w:t>
      </w:r>
      <w:r>
        <w:t>ov</w:t>
      </w:r>
      <w:r w:rsidRPr="00634402">
        <w:t xml:space="preserve"> prv</w:t>
      </w:r>
      <w:r>
        <w:t>ej</w:t>
      </w:r>
      <w:r w:rsidRPr="00634402">
        <w:t xml:space="preserve"> úrovne protokolu </w:t>
      </w:r>
      <w:r>
        <w:t>INFCON</w:t>
      </w:r>
      <w:r w:rsidRPr="00634402">
        <w:t>.</w:t>
      </w:r>
    </w:p>
    <w:p w14:paraId="767D376C" w14:textId="1C33A22F" w:rsidR="00264568" w:rsidRDefault="00264568" w:rsidP="00264568">
      <w:pPr>
        <w:pStyle w:val="Popis"/>
        <w:keepNext/>
        <w:jc w:val="center"/>
      </w:pPr>
      <w:bookmarkStart w:id="39" w:name="_Toc135228102"/>
      <w:bookmarkStart w:id="40" w:name="_Toc137556871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9</w:t>
      </w:r>
      <w:r>
        <w:fldChar w:fldCharType="end"/>
      </w:r>
      <w:r>
        <w:t xml:space="preserve"> Segmenty dátovej štruktúry INFCON</w:t>
      </w:r>
      <w:bookmarkEnd w:id="39"/>
      <w:bookmarkEnd w:id="4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531B5C" w14:paraId="6C266A0D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C422A5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</w:t>
            </w: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 INFCON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531B5C" w14:paraId="7FE4C9EA" w14:textId="77777777" w:rsidTr="00AC2B4D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0182D60B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531B5C" w14:paraId="635AB2D5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77777777" w:rsidR="00264568" w:rsidRPr="00F07E4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531B5C" w14:paraId="1E45AA39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7777777" w:rsidR="00264568" w:rsidRPr="00F07E4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531B5C" w14:paraId="33A16093" w14:textId="77777777" w:rsidTr="00191EC3">
        <w:trPr>
          <w:trHeight w:val="581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77777777" w:rsidR="00264568" w:rsidRPr="00B770A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770AA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</w:tr>
      <w:tr w:rsidR="00264568" w:rsidRPr="00531B5C" w14:paraId="3487D98E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77777777" w:rsidR="00264568" w:rsidRPr="00B770A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26E21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</w:tr>
      <w:tr w:rsidR="00264568" w:rsidRPr="00531B5C" w14:paraId="3D13F23D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B1EFE8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4D7085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E284F7" w14:textId="77777777" w:rsidR="00264568" w:rsidRPr="00B33687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color w:val="000000"/>
                <w:sz w:val="18"/>
                <w:szCs w:val="18"/>
                <w:lang w:eastAsia="cs-CZ"/>
              </w:rPr>
              <w:t>Dátum a čas plánovaného začiatku odstávky - vypĺňa sa iba v prípade ak sa jedná o plánovanú odstávku</w:t>
            </w:r>
          </w:p>
        </w:tc>
      </w:tr>
      <w:tr w:rsidR="00264568" w:rsidRPr="00531B5C" w14:paraId="6F4F420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0E766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1AB4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F65C0" w14:textId="77777777" w:rsidR="00264568" w:rsidRPr="003072B6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US" w:eastAsia="cs-CZ"/>
              </w:rPr>
            </w:pPr>
            <w:r w:rsidRPr="00F164B9">
              <w:rPr>
                <w:color w:val="000000"/>
                <w:sz w:val="18"/>
                <w:szCs w:val="18"/>
                <w:lang w:eastAsia="cs-CZ"/>
              </w:rPr>
              <w:t>Dátum a čas plánovaného konca  odstávky - vypĺňa sa iba v prípade ak sa jedná o plánovanú odstávku</w:t>
            </w:r>
          </w:p>
        </w:tc>
      </w:tr>
      <w:tr w:rsidR="00264568" w:rsidRPr="00531B5C" w14:paraId="69FEA563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5DB9E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0FA5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FFF36" w14:textId="77777777" w:rsidR="00264568" w:rsidRPr="00F164B9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072B6">
              <w:rPr>
                <w:color w:val="000000"/>
                <w:sz w:val="18"/>
                <w:szCs w:val="18"/>
                <w:lang w:eastAsia="cs-CZ"/>
              </w:rPr>
              <w:t>Dátum a čas skutočného začiatku udalosti  - vypĺňa sa iba ak udalosť už nastala</w:t>
            </w:r>
          </w:p>
        </w:tc>
      </w:tr>
      <w:tr w:rsidR="00264568" w:rsidRPr="00531B5C" w14:paraId="355106D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BC105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D8E5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5C199" w14:textId="77777777" w:rsidR="00264568" w:rsidRPr="00F164B9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072B6">
              <w:rPr>
                <w:color w:val="000000"/>
                <w:sz w:val="18"/>
                <w:szCs w:val="18"/>
                <w:lang w:eastAsia="cs-CZ"/>
              </w:rPr>
              <w:t>Dátum a čas skutočného konca  udalosti - vypĺňa sa iba ak skutočný koniec už nastal</w:t>
            </w:r>
          </w:p>
        </w:tc>
      </w:tr>
      <w:tr w:rsidR="00264568" w:rsidRPr="00531B5C" w14:paraId="7FC11124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F39B3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3D3A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9AB290" w14:textId="77777777" w:rsidR="00264568" w:rsidRPr="003072B6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26E21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</w:tr>
      <w:tr w:rsidR="00264568" w:rsidRPr="00531B5C" w14:paraId="17BBAD6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9DEF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A1D5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B3135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264568" w:rsidRPr="00531B5C" w14:paraId="27685F4A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6FDBD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0889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1578B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</w:tr>
      <w:tr w:rsidR="00264568" w:rsidRPr="00531B5C" w14:paraId="3DD04706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C7405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BD15C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BA5B0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264568" w:rsidRPr="00531B5C" w14:paraId="7FC03603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19535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FEE6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10A615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</w:tr>
      <w:tr w:rsidR="00264568" w:rsidRPr="00531B5C" w14:paraId="4A1DED1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531B5C" w14:paraId="6E0182C2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531B5C" w14:paraId="28DF19B8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242A3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524A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8AA03" w14:textId="77777777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</w:tr>
      <w:tr w:rsidR="00264568" w:rsidRPr="00531B5C" w14:paraId="1CAA6624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A7F83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A8BFE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99373" w14:textId="77777777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 - vypĺňa sa iba v prípade ak udalosť na danom OOM už nastala</w:t>
            </w:r>
          </w:p>
        </w:tc>
      </w:tr>
      <w:tr w:rsidR="00264568" w:rsidRPr="00531B5C" w14:paraId="0DEB3AFF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D31DE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F3BC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91DDB" w14:textId="77777777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 - vypĺňa sa iba v prípade ak udalosť na danom OOM už skončila</w:t>
            </w:r>
          </w:p>
        </w:tc>
      </w:tr>
      <w:tr w:rsidR="00264568" w:rsidRPr="00531B5C" w14:paraId="36792872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2F359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6556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02836F" w14:textId="050E33B2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Doplňujúca informácia o odstávke na danom OOM</w:t>
            </w:r>
          </w:p>
        </w:tc>
      </w:tr>
      <w:tr w:rsidR="00264568" w:rsidRPr="00531B5C" w14:paraId="17DE1710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77777777" w:rsidR="00264568" w:rsidRPr="00AA6117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3E277B8F" w14:textId="77777777" w:rsidR="00264568" w:rsidRDefault="00264568" w:rsidP="00264568">
      <w:pPr>
        <w:pStyle w:val="EYNormal"/>
      </w:pPr>
    </w:p>
    <w:p w14:paraId="0BBBE003" w14:textId="77777777" w:rsidR="00264568" w:rsidRDefault="00264568" w:rsidP="00264568">
      <w:pPr>
        <w:pStyle w:val="EYNormal"/>
        <w:rPr>
          <w:b/>
          <w:bCs/>
          <w:i/>
          <w:iCs/>
        </w:rPr>
      </w:pPr>
    </w:p>
    <w:p w14:paraId="418D9C5F" w14:textId="77777777" w:rsidR="00264568" w:rsidRDefault="00264568" w:rsidP="00264568">
      <w:pPr>
        <w:pStyle w:val="EYNormal"/>
        <w:rPr>
          <w:b/>
          <w:bCs/>
          <w:i/>
          <w:iCs/>
        </w:rPr>
      </w:pPr>
    </w:p>
    <w:p w14:paraId="70B4B4B6" w14:textId="77777777" w:rsidR="00264568" w:rsidRDefault="00264568" w:rsidP="00264568">
      <w:pPr>
        <w:pStyle w:val="EYNormal"/>
        <w:rPr>
          <w:b/>
          <w:bCs/>
          <w:i/>
          <w:iCs/>
        </w:rPr>
      </w:pPr>
    </w:p>
    <w:p w14:paraId="5F859FE7" w14:textId="77777777" w:rsidR="00264568" w:rsidRDefault="00264568" w:rsidP="00264568">
      <w:pPr>
        <w:pStyle w:val="EYNormal"/>
        <w:rPr>
          <w:b/>
          <w:bCs/>
          <w:i/>
          <w:iCs/>
        </w:rPr>
      </w:pPr>
      <w:r w:rsidRPr="00E74F0F">
        <w:rPr>
          <w:b/>
          <w:bCs/>
          <w:i/>
          <w:iCs/>
        </w:rPr>
        <w:t xml:space="preserve">UNH - </w:t>
      </w:r>
      <w:r>
        <w:rPr>
          <w:b/>
          <w:bCs/>
          <w:i/>
          <w:iCs/>
        </w:rPr>
        <w:t>H</w:t>
      </w:r>
      <w:r w:rsidRPr="00E74F0F">
        <w:rPr>
          <w:b/>
          <w:bCs/>
          <w:i/>
          <w:iCs/>
        </w:rPr>
        <w:t xml:space="preserve">lavička správy </w:t>
      </w:r>
    </w:p>
    <w:p w14:paraId="24544F70" w14:textId="77777777" w:rsidR="00264568" w:rsidRDefault="00264568" w:rsidP="00264568">
      <w:pPr>
        <w:pStyle w:val="EYNormal"/>
      </w:pPr>
      <w:r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1A98F4DD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785274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bookmarkStart w:id="41" w:name="_Hlk136337865"/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001305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E6695A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6486E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22E2CE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F66FB0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B5F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78EA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na strane odosielateľa.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5FDA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53E638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D535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032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F8F8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720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D93082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7CB66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DE25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0C61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8FA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6CAF79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ADB8F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611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2BB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B63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5D1DC7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8FC8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820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4850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14D5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60ACDD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3F92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B30C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EA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D1A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5ECAAE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87FF2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48F01" w14:textId="77777777" w:rsidR="00264568" w:rsidRPr="000460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dentifikátor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DB4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Jednoznačný identifikátor, ktorý sa používa pri </w:t>
            </w:r>
            <w:proofErr w:type="spellStart"/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referencovaní</w:t>
            </w:r>
            <w:proofErr w:type="spellEnd"/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odpovede na správu (APERAK).</w:t>
            </w:r>
          </w:p>
          <w:p w14:paraId="492FECD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to isté číslo správy ako v poli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F19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bookmarkEnd w:id="41"/>
    </w:tbl>
    <w:p w14:paraId="13666972" w14:textId="77777777" w:rsidR="00264568" w:rsidRDefault="00264568" w:rsidP="00264568">
      <w:pPr>
        <w:pStyle w:val="EYNormal"/>
      </w:pPr>
    </w:p>
    <w:p w14:paraId="5AE7ECFD" w14:textId="77777777" w:rsidR="00264568" w:rsidRDefault="00264568" w:rsidP="00264568">
      <w:pPr>
        <w:pStyle w:val="EYNormal"/>
        <w:rPr>
          <w:b/>
          <w:bCs/>
          <w:i/>
          <w:iCs/>
        </w:rPr>
      </w:pPr>
      <w:r w:rsidRPr="00E31DEC">
        <w:rPr>
          <w:b/>
          <w:bCs/>
          <w:i/>
          <w:iCs/>
        </w:rPr>
        <w:t xml:space="preserve">BGM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Z</w:t>
      </w:r>
      <w:r w:rsidRPr="00E31DEC">
        <w:rPr>
          <w:b/>
          <w:bCs/>
          <w:i/>
          <w:iCs/>
        </w:rPr>
        <w:t>ačiatok správy</w:t>
      </w:r>
    </w:p>
    <w:p w14:paraId="0E7B970E" w14:textId="77777777" w:rsidR="00264568" w:rsidRDefault="00264568" w:rsidP="00264568">
      <w:pPr>
        <w:pStyle w:val="EYNormal"/>
      </w:pPr>
      <w:r w:rsidRPr="00E31DEC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003D81A9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EB234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E73E9E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A2969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F37E36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75C43C3E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A3F208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FB3D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55B1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0499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764FF0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1CE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64B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81D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17C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5AD0F20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DCE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2FF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globálny identifikátor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79484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 komunikácie.</w:t>
            </w:r>
          </w:p>
          <w:p w14:paraId="780947BE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Zabezpečí sa doplnením prefixu EIC odosielateľa </w:t>
            </w:r>
          </w:p>
          <w:p w14:paraId="1712424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[EIC odosielateľa].[UNH-&gt;REFERENCENUMBER]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7A2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3FADC5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A255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C8A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C28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90C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D3D50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2F31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366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916F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F47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4815B3" w14:textId="77777777" w:rsidR="00264568" w:rsidRDefault="00264568" w:rsidP="00264568">
      <w:pPr>
        <w:pStyle w:val="EYNormal"/>
      </w:pPr>
    </w:p>
    <w:p w14:paraId="3C756432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 w:rsidRPr="00A54BE4">
        <w:rPr>
          <w:b/>
          <w:bCs/>
          <w:i/>
          <w:iCs/>
        </w:rPr>
        <w:t xml:space="preserve">DTM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D</w:t>
      </w:r>
      <w:r w:rsidRPr="00A54BE4">
        <w:rPr>
          <w:b/>
          <w:bCs/>
          <w:i/>
          <w:iCs/>
        </w:rPr>
        <w:t>átum a</w:t>
      </w:r>
      <w:r>
        <w:rPr>
          <w:b/>
          <w:bCs/>
          <w:i/>
          <w:iCs/>
        </w:rPr>
        <w:t> </w:t>
      </w:r>
      <w:r w:rsidRPr="00A54BE4">
        <w:rPr>
          <w:b/>
          <w:bCs/>
          <w:i/>
          <w:iCs/>
        </w:rPr>
        <w:t>čas</w:t>
      </w:r>
      <w:r>
        <w:rPr>
          <w:b/>
          <w:bCs/>
          <w:i/>
          <w:iCs/>
        </w:rPr>
        <w:t xml:space="preserve"> vytvorenia</w:t>
      </w:r>
      <w:r w:rsidRPr="00A54BE4">
        <w:rPr>
          <w:b/>
          <w:bCs/>
          <w:i/>
          <w:iCs/>
        </w:rPr>
        <w:t xml:space="preserve"> správy</w:t>
      </w:r>
    </w:p>
    <w:p w14:paraId="7E91A8C7" w14:textId="77777777" w:rsidR="00264568" w:rsidRDefault="00264568" w:rsidP="00264568">
      <w:pPr>
        <w:pStyle w:val="EYNormal"/>
      </w:pPr>
      <w:r>
        <w:t xml:space="preserve">Sekcia dátumu a času vytvorenia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08560129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04D999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1C8D70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6AC6C5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B585F89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6FCBCC7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73512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CFB4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BEFE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3DA5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7E99A2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E3165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DE9" w14:textId="77777777" w:rsidR="00264568" w:rsidRPr="00F11D2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yyyyMMddHHmmZZZ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2B8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vo formáte </w:t>
            </w:r>
            <w:proofErr w:type="spellStart"/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yyyyMMddHHmmZZZ</w:t>
            </w:r>
            <w:proofErr w:type="spellEnd"/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Kde ZZZ je časová zóna. Pre všetky časové hodnoty odporúčame výhradne používať časové zóny CET a CEST pre správnu identifikáciu zdvojených hodín pri prechode z letného na zimný čas a zároveň aj pre jednoduché overovanie validity hodnôt programátormi.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E5F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03E90DF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CBF7C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61D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E3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425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B487442" w14:textId="77777777" w:rsidR="00264568" w:rsidRDefault="00264568" w:rsidP="00264568">
      <w:pPr>
        <w:pStyle w:val="EYNormal"/>
      </w:pPr>
    </w:p>
    <w:p w14:paraId="35A0D920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195E32">
        <w:rPr>
          <w:b/>
          <w:bCs/>
          <w:i/>
          <w:iCs/>
        </w:rPr>
        <w:t>Referenčné číslo vedenej udalosti</w:t>
      </w:r>
    </w:p>
    <w:p w14:paraId="76B66F99" w14:textId="77777777" w:rsidR="00264568" w:rsidRDefault="00264568" w:rsidP="00264568">
      <w:pPr>
        <w:pStyle w:val="EYNormal"/>
      </w:pPr>
      <w:r>
        <w:t xml:space="preserve">Sekcia referenčného čísla vedenej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3B7D23F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E42BA7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6B953C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490A64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20983C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FACD66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8AED7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4339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AIV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C8BC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A4D9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44AB6B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AD2E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213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</w:t>
            </w: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eferencia na udalosť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1C6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Referenčné číslo udalosti vedenej v PDS/MDS k danej plánovanej odstávke alebo výpadku. Prvý znak referenčného čísla identifikuje typ udalosti, ak je "P" jedná sa o plánovanú odstávku, ak je "V" jedná sa o výpadok (Z dôvodu že niektoré PDS/MDS majú samostatné, nezávislé číslovanie odstávok a výpadkov). Ďalšie znaky (max. 34) odporúčame vyplniť identifikátorom udalosti vedeným v PDS/MDS kvôli jednoduchému mapovaniu medzi </w:t>
            </w:r>
            <w:proofErr w:type="spellStart"/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systémami.Toto</w:t>
            </w:r>
            <w:proofErr w:type="spellEnd"/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referenčné číslo musí byť rovnaké pre všetky správy týkajúce sa danej udalosti aké budú kedy poslané.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E0E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150582F" w14:textId="77777777" w:rsidR="00264568" w:rsidRDefault="00264568" w:rsidP="00264568">
      <w:pPr>
        <w:pStyle w:val="EYNormal"/>
      </w:pPr>
    </w:p>
    <w:p w14:paraId="0253C46A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E56A28">
        <w:rPr>
          <w:b/>
          <w:bCs/>
          <w:i/>
          <w:iCs/>
        </w:rPr>
        <w:t>Dátum a čas plánovaného začiatku odstávky</w:t>
      </w:r>
    </w:p>
    <w:p w14:paraId="62A2D8F8" w14:textId="77777777" w:rsidR="00264568" w:rsidRDefault="00264568" w:rsidP="00264568">
      <w:pPr>
        <w:pStyle w:val="EYNormal"/>
      </w:pPr>
      <w:r>
        <w:t xml:space="preserve">Sekcia dátumu a času plánovaného začiatku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5625659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6A8BDB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840F0D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422BEE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9C2ADE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0C3844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6E449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B895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13E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74B6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0679D6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F5F2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70C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383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plánovaného začiatku odstávky vo formáte 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Pre plánovanú odstávku je tento dátum povinný a musí sa uvádzať v každej správe. Pre neplánovaný výpadok sa tento DTM element nesmie uvádzať. 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BA3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617E1D5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4BBCB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0F33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D0B3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2D3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3E38CA08" w14:textId="77777777" w:rsidR="00264568" w:rsidRDefault="00264568" w:rsidP="00264568">
      <w:pPr>
        <w:pStyle w:val="EYNormal"/>
      </w:pPr>
    </w:p>
    <w:p w14:paraId="23AB618F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E56A28">
        <w:rPr>
          <w:b/>
          <w:bCs/>
          <w:i/>
          <w:iCs/>
        </w:rPr>
        <w:t xml:space="preserve">Dátum a čas plánovaného </w:t>
      </w:r>
      <w:r>
        <w:rPr>
          <w:b/>
          <w:bCs/>
          <w:i/>
          <w:iCs/>
        </w:rPr>
        <w:t>konca</w:t>
      </w:r>
      <w:r w:rsidRPr="00E56A28">
        <w:rPr>
          <w:b/>
          <w:bCs/>
          <w:i/>
          <w:iCs/>
        </w:rPr>
        <w:t xml:space="preserve"> odstávky</w:t>
      </w:r>
    </w:p>
    <w:p w14:paraId="00CA7DD3" w14:textId="77777777" w:rsidR="00264568" w:rsidRDefault="00264568" w:rsidP="00264568">
      <w:pPr>
        <w:pStyle w:val="EYNormal"/>
      </w:pPr>
      <w:r>
        <w:t xml:space="preserve">Sekcia dátumu a času plánovaného konca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66E180B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49B714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179A4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A48C3A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A46C74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B17C43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4FAB9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7527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5361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6D8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3E9FC9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F223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0B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8D7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plánovaného konca odstávky vo formáte 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Pre plánovanú odstávku je tento dátum povinný a musí sa uvádzať v každej správe. Pre neplánovaný výpadok sa tento DTM element nesmie uvádzať. 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E62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315F9E4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FC5159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7A07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B4F4F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E71C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3C490D66" w14:textId="77777777" w:rsidR="00264568" w:rsidRDefault="00264568" w:rsidP="00264568">
      <w:pPr>
        <w:pStyle w:val="EYNormal"/>
      </w:pPr>
    </w:p>
    <w:p w14:paraId="5993CD95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2377A3">
        <w:rPr>
          <w:b/>
          <w:bCs/>
          <w:i/>
          <w:iCs/>
        </w:rPr>
        <w:t xml:space="preserve">Dátum a čas </w:t>
      </w:r>
      <w:bookmarkStart w:id="42" w:name="_Hlk136339232"/>
      <w:r w:rsidRPr="002377A3">
        <w:rPr>
          <w:b/>
          <w:bCs/>
          <w:i/>
          <w:iCs/>
        </w:rPr>
        <w:t xml:space="preserve">skutočného </w:t>
      </w:r>
      <w:bookmarkEnd w:id="42"/>
      <w:r w:rsidRPr="002377A3">
        <w:rPr>
          <w:b/>
          <w:bCs/>
          <w:i/>
          <w:iCs/>
        </w:rPr>
        <w:t>začiatku udalosti</w:t>
      </w:r>
    </w:p>
    <w:p w14:paraId="1642AA91" w14:textId="77777777" w:rsidR="00264568" w:rsidRDefault="00264568" w:rsidP="00264568">
      <w:pPr>
        <w:pStyle w:val="EYNormal"/>
      </w:pPr>
      <w:r>
        <w:t xml:space="preserve">Sekcia dátumu a času </w:t>
      </w:r>
      <w:r w:rsidRPr="002377A3">
        <w:t xml:space="preserve">skutočného </w:t>
      </w:r>
      <w:r>
        <w:t xml:space="preserve">začiatku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736B341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964390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AA9859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3482D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714C8E0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062C47A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ADE06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93E1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D06B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D5CC1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7B46062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C6C9E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BD9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1A0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začiatku udalosti vo formáte 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Pre plánovanú odstávku sa uvádza v  správach, počnúc tou od ktorej je v systémoch PDS známe, že minimálne na jednom OOM pre danú udalosť došlo k skutočnému </w:t>
            </w:r>
            <w:proofErr w:type="spellStart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výpadku.Pre</w:t>
            </w:r>
            <w:proofErr w:type="spellEnd"/>
            <w:r w:rsidRPr="002377A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neplánovaný výpadok je tento dátum  povinný a musí sa uvádzať v každej správe. Hodnota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8C1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7915042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618C6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647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0D2B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207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364DDEA2" w14:textId="77777777" w:rsidR="00264568" w:rsidRDefault="00264568" w:rsidP="00264568">
      <w:pPr>
        <w:pStyle w:val="EYNormal"/>
      </w:pPr>
    </w:p>
    <w:p w14:paraId="6462ADD0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2377A3">
        <w:rPr>
          <w:b/>
          <w:bCs/>
          <w:i/>
          <w:iCs/>
        </w:rPr>
        <w:t xml:space="preserve">Dátum a čas skutočného </w:t>
      </w:r>
      <w:r>
        <w:rPr>
          <w:b/>
          <w:bCs/>
          <w:i/>
          <w:iCs/>
        </w:rPr>
        <w:t>konca</w:t>
      </w:r>
      <w:r w:rsidRPr="002377A3">
        <w:rPr>
          <w:b/>
          <w:bCs/>
          <w:i/>
          <w:iCs/>
        </w:rPr>
        <w:t xml:space="preserve"> udalosti</w:t>
      </w:r>
    </w:p>
    <w:p w14:paraId="38B2F0E9" w14:textId="77777777" w:rsidR="00264568" w:rsidRDefault="00264568" w:rsidP="00264568">
      <w:pPr>
        <w:pStyle w:val="EYNormal"/>
      </w:pPr>
      <w:r>
        <w:t xml:space="preserve">Sekcia dátumu a času </w:t>
      </w:r>
      <w:r w:rsidRPr="002377A3">
        <w:t xml:space="preserve">skutočného </w:t>
      </w:r>
      <w:r>
        <w:t xml:space="preserve">konca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61F40C4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D0E725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4061BD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F26DB3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F671DE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B318EC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86E211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98D1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605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5EDD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3E47EDA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FE52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CAB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858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konca udalosti vo formáte </w:t>
            </w:r>
            <w:proofErr w:type="spellStart"/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Pre plánovanú odstávku aj neplánovaný výpadok sa uvádza v správach, počnúc tou od ktorej je v systémoch PDS známe, že pre všetky OOM pre danú udalosť už došlo k skutočnému koncu udalosti (</w:t>
            </w:r>
            <w:proofErr w:type="spellStart"/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t.j</w:t>
            </w:r>
            <w:proofErr w:type="spellEnd"/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vyplní sa až keď celá udalosť  skončila).Hodnota sa nesmie meniť v rámci jednej dávky správ identifikovanej </w:t>
            </w:r>
            <w:r w:rsidRPr="002E150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396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57490DF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59222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41A77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0139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D82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28A896FE" w14:textId="77777777" w:rsidR="00264568" w:rsidRDefault="00264568" w:rsidP="00264568">
      <w:pPr>
        <w:pStyle w:val="EYNormal"/>
      </w:pPr>
    </w:p>
    <w:p w14:paraId="66B549D7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CB1017">
        <w:rPr>
          <w:b/>
          <w:bCs/>
          <w:i/>
          <w:iCs/>
        </w:rPr>
        <w:t>Príznak stavu udalosti</w:t>
      </w:r>
    </w:p>
    <w:p w14:paraId="53DEA674" w14:textId="77777777" w:rsidR="00264568" w:rsidRDefault="00264568" w:rsidP="00264568">
      <w:pPr>
        <w:pStyle w:val="EYNormal"/>
      </w:pPr>
      <w:r>
        <w:t xml:space="preserve">Sekcia </w:t>
      </w:r>
      <w:proofErr w:type="spellStart"/>
      <w:r>
        <w:t>príznakzu</w:t>
      </w:r>
      <w:proofErr w:type="spellEnd"/>
      <w:r>
        <w:t xml:space="preserve"> stavu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0E7384AE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A498D1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875A41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9E184D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170DA7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E23AEB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5C5DB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057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B101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AWM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2C5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1AB6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6A2CDC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3040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DD4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</w:t>
            </w:r>
            <w:r w:rsidRPr="00CB101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odnota stavu udalosti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CB40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B101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PLP - reprezentuje platnú plánovanú udalosť, </w:t>
            </w:r>
          </w:p>
          <w:p w14:paraId="6D7B1869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B101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 - reprezentuje platnú neplánovanú udalosť (výpadok),</w:t>
            </w:r>
          </w:p>
          <w:p w14:paraId="26645CE5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B101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CAC - reprezentuje že udalosť sa zrušila resp. nikdy nenastane alebo nenastala (plánovaná aj neplánovaná). </w:t>
            </w:r>
          </w:p>
          <w:p w14:paraId="734C94A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B101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sa nesmie meniť v rámci jednej dávky správ identifikovanej elementom RFF[REFERENCEQUALIFIER=AGO]. V prípade hodnoty CAC - zrušenia udalosti nie je potrebné uvádzať žiadne OOM v elementoch LOC.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EE3B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EBE2802" w14:textId="77777777" w:rsidR="00264568" w:rsidRDefault="00264568" w:rsidP="00264568">
      <w:pPr>
        <w:pStyle w:val="EYNormal"/>
      </w:pPr>
    </w:p>
    <w:p w14:paraId="4011BC5A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295254">
        <w:rPr>
          <w:b/>
          <w:bCs/>
          <w:i/>
          <w:iCs/>
        </w:rPr>
        <w:t>Spoločné identifikačné číslo dávky správ</w:t>
      </w:r>
    </w:p>
    <w:p w14:paraId="0373AA8E" w14:textId="77777777" w:rsidR="00264568" w:rsidRDefault="00264568" w:rsidP="00264568">
      <w:pPr>
        <w:pStyle w:val="EYNormal"/>
      </w:pPr>
      <w:r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7FA4E0B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62C59B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4391BD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3AF5FA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FB241B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396783E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090B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D8EA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74D5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D18B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DC61E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B4C6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899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</w:t>
            </w:r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eferencia na dávku správ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64D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Spoločné identifikačné číslo dávky (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batch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správ k danej udalosti. V prípade ak udalosť zasahuje viac ako 999 odberných a odovzdávacích miest (OOM) je potrebné namiesto jednej INFCON správy poslať viacero menších správ - každú z nich maximálne s 999 OOM -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t.j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&lt;LOC&gt; XML elementov  (obmedzenie definované formátom INFCON). Túto skupinu správ združených do jednej dávky je nevyhnutné jednoznačne identifikovať v rámci danej udalosti (identifikovanej v RFF elemente s REFERENCEQUALIFIER=AIV). Identifikátor sa teda nesmie v rámci tej istej udalosti opakovať.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Odporučame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hodnotu použiť napr.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časovu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značku (Unix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Time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vytvorenia dávky sprav ako jednoznačný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identifikátor.Polia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súvisiace s dávkami správ sú povinné aj v prípade ak je počet OOM </w:t>
            </w:r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menej ako 999 a jedná sa teda len o 1 správu v rámci jednej dávky.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2676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</w:tbl>
    <w:p w14:paraId="347BE30B" w14:textId="77777777" w:rsidR="00264568" w:rsidRDefault="00264568" w:rsidP="00264568">
      <w:pPr>
        <w:pStyle w:val="EYNormal"/>
      </w:pPr>
    </w:p>
    <w:p w14:paraId="0FC1DC77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295254">
        <w:rPr>
          <w:b/>
          <w:bCs/>
          <w:i/>
          <w:iCs/>
        </w:rPr>
        <w:t>Dátum a čas vytvorenia spoločnej dávky správ k jednej udalosti</w:t>
      </w:r>
    </w:p>
    <w:p w14:paraId="1B336EF0" w14:textId="77777777" w:rsidR="00264568" w:rsidRDefault="00264568" w:rsidP="00264568">
      <w:pPr>
        <w:pStyle w:val="EYNormal"/>
      </w:pPr>
      <w:r>
        <w:t xml:space="preserve">Sekcia dátumu a času vytvorenia spoločnej dávky správ k jednej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56F7CC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3BF63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41F669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96CB86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0AA20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72D09F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7B21A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780C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22DB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98A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2CF8698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E45DF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862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7EC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vytvorenia spoločnej dávky správ pre jednu udalosť v systéme vo formáte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V tej istej minúte teda nesmú byť vytvorené dve dávky správ pre tú istú udalosť, aby bolo možné z tohto elementu identifikovať, ktorá dávka je </w:t>
            </w:r>
            <w:proofErr w:type="spellStart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posledná.Hodnota</w:t>
            </w:r>
            <w:proofErr w:type="spellEnd"/>
            <w:r w:rsidRPr="0029525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sa nesmie meniť v 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693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22AC4A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F46EFA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42FD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B968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87E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46C4C497" w14:textId="77777777" w:rsidR="00264568" w:rsidRDefault="00264568" w:rsidP="00264568">
      <w:pPr>
        <w:pStyle w:val="EYNormal"/>
      </w:pPr>
    </w:p>
    <w:p w14:paraId="05B6AD0D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6E4F78">
        <w:rPr>
          <w:b/>
          <w:bCs/>
          <w:i/>
          <w:iCs/>
        </w:rPr>
        <w:t>Poradové číslo správy v rámci dávky správ</w:t>
      </w:r>
    </w:p>
    <w:p w14:paraId="4C19772E" w14:textId="77777777" w:rsidR="00264568" w:rsidRDefault="00264568" w:rsidP="00264568">
      <w:pPr>
        <w:pStyle w:val="EYNormal"/>
      </w:pPr>
      <w:r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2F4C343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E070A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60D09E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3009E7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F8A7DB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FA7AC1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C93B4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12D1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23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41B6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C0F01E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211C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B8D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</w:t>
            </w:r>
            <w:r w:rsidRPr="006E4F7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oradové číslo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D6C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E4F7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správy v rámci dávky správ. Napríklad ak udalosť zasahuje 9999 OOM, vygeneruje sa 11 INFCON správ - 10 správ bude obsahovať 999 OOM, posledná jedenásta správa bude mať 9 OOM. V tomto atribúte budú mať jednotlivé správy nastavenú hodnotu postupne 1 až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DBB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6C7A97F" w14:textId="77777777" w:rsidR="00264568" w:rsidRDefault="00264568" w:rsidP="00264568">
      <w:pPr>
        <w:pStyle w:val="EYNormal"/>
      </w:pPr>
    </w:p>
    <w:p w14:paraId="34BE2CAD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275339">
        <w:rPr>
          <w:b/>
          <w:bCs/>
          <w:i/>
          <w:iCs/>
        </w:rPr>
        <w:t>Počet správ v rámci dávky správ, resp. posledné poradové číslo správy v rámci dávky správ</w:t>
      </w:r>
    </w:p>
    <w:p w14:paraId="7EC4C3E2" w14:textId="77777777" w:rsidR="00264568" w:rsidRDefault="00264568" w:rsidP="00264568">
      <w:pPr>
        <w:pStyle w:val="EYNormal"/>
      </w:pPr>
      <w:r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491A40E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9BA98A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3F776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F94C05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E65A12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74F9D39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399C84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3451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E264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DD6F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A53160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874F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C31D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</w:t>
            </w:r>
            <w:r w:rsidRPr="0027533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očet všetkých správ v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533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3C6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533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Počet správ v rámci dávky správ, resp. posledné poradové číslo správy v rámci dávky správ. Napríklad ak udalosť zasahuje 9999 OOM, vygeneruje sa 11 INFCON správ - 10 správ bude obsahovať 999 OOM, posledná jedenásta správa bude mať 9 </w:t>
            </w:r>
            <w:r w:rsidRPr="0027533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OOM. V tomto atribúte budú mať teda všetky správy nastavenú hodnotu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F41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</w:tbl>
    <w:p w14:paraId="40811E87" w14:textId="77777777" w:rsidR="00264568" w:rsidRDefault="00264568" w:rsidP="00264568">
      <w:pPr>
        <w:pStyle w:val="EYNormal"/>
      </w:pPr>
    </w:p>
    <w:p w14:paraId="347CF0EB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Odosielateľ</w:t>
      </w:r>
    </w:p>
    <w:p w14:paraId="383332F9" w14:textId="77777777" w:rsidR="00264568" w:rsidRDefault="00264568" w:rsidP="00264568">
      <w:pPr>
        <w:pStyle w:val="EYNormal"/>
      </w:pPr>
      <w:r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558153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75EDD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3F070C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E2B21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C96DAE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A833CD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7A92C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D972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C9C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79B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42352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107E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F01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B84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8E0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47869B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F7657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DB99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36F3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F53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A7D7649" w14:textId="77777777" w:rsidR="00264568" w:rsidRDefault="00264568" w:rsidP="00264568">
      <w:pPr>
        <w:pStyle w:val="EYNormal"/>
      </w:pPr>
    </w:p>
    <w:p w14:paraId="3A2FCDAC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Príjemca</w:t>
      </w:r>
    </w:p>
    <w:p w14:paraId="56F222C3" w14:textId="77777777" w:rsidR="00264568" w:rsidRDefault="00264568" w:rsidP="00264568">
      <w:pPr>
        <w:pStyle w:val="EYNormal"/>
      </w:pPr>
      <w:r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11D5490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2C8688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31D444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A90BC6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3560F3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7D8745A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6084D0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FA87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D42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9E1C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6A2A91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87FB5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1691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55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 (OKTE) = 24X-OT-SK------V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617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625254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29FD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963F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9F5F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A0A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A139E50" w14:textId="77777777" w:rsidR="00264568" w:rsidRDefault="00264568" w:rsidP="00264568">
      <w:pPr>
        <w:pStyle w:val="EYNormal"/>
      </w:pPr>
    </w:p>
    <w:p w14:paraId="2DAD193D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LOC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7020D5">
        <w:rPr>
          <w:b/>
          <w:bCs/>
          <w:i/>
          <w:iCs/>
        </w:rPr>
        <w:t>Identifikácia OOM zasiahnutých udalosťou</w:t>
      </w:r>
    </w:p>
    <w:p w14:paraId="64ADF926" w14:textId="77777777" w:rsidR="00264568" w:rsidRDefault="00264568" w:rsidP="00264568">
      <w:pPr>
        <w:pStyle w:val="EYNormal"/>
      </w:pPr>
      <w:r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970739" w14:paraId="4264ED3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3C054B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A3C398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9384A7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549F02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D6F7AA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E0B03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9415E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6D5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E2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7A7C39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6EF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2E8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OOM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FCB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OOM zasiahnutého udalosťou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9BC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368C1D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818DB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E5396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8D04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39F0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DFFC1C" w14:textId="77777777" w:rsidR="00264568" w:rsidRPr="00E74F0F" w:rsidRDefault="00264568" w:rsidP="00264568">
      <w:pPr>
        <w:pStyle w:val="EYNormal"/>
      </w:pPr>
    </w:p>
    <w:p w14:paraId="7FD7BD2C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LOC-DTM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AD667F">
        <w:rPr>
          <w:b/>
          <w:bCs/>
          <w:i/>
          <w:iCs/>
        </w:rPr>
        <w:t>Dátum a čas skutočného začiatku udalosti na danom OOM</w:t>
      </w:r>
    </w:p>
    <w:p w14:paraId="12813C9F" w14:textId="77777777" w:rsidR="00264568" w:rsidRDefault="00264568" w:rsidP="00264568">
      <w:pPr>
        <w:pStyle w:val="EYNormal"/>
      </w:pPr>
      <w:r>
        <w:t xml:space="preserve">Sekcia dátumu a času skutočného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39DAC42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FF4827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7FAFFA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8EB8F4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5A3CC8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0A719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51EE9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9056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F5DB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49864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4DC454F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80C62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A37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787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začiatku udalosti na danom OOM vo formáte </w:t>
            </w:r>
            <w:proofErr w:type="spellStart"/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Pre plánované odstávky sa uvádza vo všetkých správach o danom OOM, počnúc tou od ktorej je táto informácia v systémoch PDS známa. Pre </w:t>
            </w:r>
            <w:proofErr w:type="spellStart"/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neplanované</w:t>
            </w:r>
            <w:proofErr w:type="spellEnd"/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výpadky (nastali v minulosti) je túto informáciu povinné uvádzať pri každom OOM od prvej poslanej správy. Uvedený dátum a čas musí byť rovný alebo väčší ako dátum a čas skutočného začiatku celej udalosti </w:t>
            </w:r>
            <w:r w:rsidRPr="005C29B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uvedený v elemente RFF[REFERENCEQUALIFIER=AIV]→ DTM[DATUMQUALIFIER=194]. Uvedený dátum a čas musí byť menší ako dátum a čas skutočného konca celej udalosti uvedenom v 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AF6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43D2606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C714D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948E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F8C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FE0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78C86398" w14:textId="77777777" w:rsidR="00264568" w:rsidRDefault="00264568" w:rsidP="00264568">
      <w:pPr>
        <w:pStyle w:val="EYNormal"/>
      </w:pPr>
    </w:p>
    <w:p w14:paraId="3AA1AFD0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LOC-DTM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1C2096">
        <w:rPr>
          <w:b/>
          <w:bCs/>
          <w:i/>
          <w:iCs/>
        </w:rPr>
        <w:t xml:space="preserve">Dátum a čas skutočného konca </w:t>
      </w:r>
      <w:bookmarkStart w:id="43" w:name="_Hlk136340937"/>
      <w:r w:rsidRPr="001C2096">
        <w:rPr>
          <w:b/>
          <w:bCs/>
          <w:i/>
          <w:iCs/>
        </w:rPr>
        <w:t xml:space="preserve">odstávky/výpadku </w:t>
      </w:r>
      <w:bookmarkEnd w:id="43"/>
      <w:r w:rsidRPr="001C2096">
        <w:rPr>
          <w:b/>
          <w:bCs/>
          <w:i/>
          <w:iCs/>
        </w:rPr>
        <w:t>na danom OOM</w:t>
      </w:r>
    </w:p>
    <w:p w14:paraId="67E2801F" w14:textId="77777777" w:rsidR="00264568" w:rsidRDefault="00264568" w:rsidP="00264568">
      <w:pPr>
        <w:pStyle w:val="EYNormal"/>
      </w:pPr>
      <w:r>
        <w:t xml:space="preserve">Sekcia dátumu a času skutočného konca </w:t>
      </w:r>
      <w:r w:rsidRPr="001C2096">
        <w:t xml:space="preserve">odstávky/výpadku </w:t>
      </w:r>
      <w:r>
        <w:t xml:space="preserve">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970739" w14:paraId="7BEA6C9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5A22FD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7FD3C2B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FA2BFE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76781B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057A35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B876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734B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B16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90B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1BB3990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1092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10B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1C20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F32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C20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a čas skutočného konca udalosti na danom OOM vo formáte </w:t>
            </w:r>
            <w:proofErr w:type="spellStart"/>
            <w:r w:rsidRPr="001C20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proofErr w:type="spellEnd"/>
            <w:r w:rsidRPr="001C20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Pre plánované odstávky aj </w:t>
            </w:r>
            <w:proofErr w:type="spellStart"/>
            <w:r w:rsidRPr="001C20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neplanované</w:t>
            </w:r>
            <w:proofErr w:type="spellEnd"/>
            <w:r w:rsidRPr="001C20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výpadky sa uvádza vo všetkých správach o danom OOM, počnúc tou od ktorej je táto informácia v systémoch PDS známa. Uvedený dátum a čas musí byť väčší ako dátum a čas skutočného začiatku celej udalosti uvedený v elemente RFF[REFERENCEQUALIFIER=AIV]→ DTM[DATUMQUALIFIER=194]. Uvedený dátum a čas musí byť menší alebo rovný dátumu a času skutočného konca celej udalosti uvedenom v 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3C5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1998F48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300C1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56A2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0CA14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0C33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DD7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1BE95C33" w14:textId="77777777" w:rsidR="00264568" w:rsidRDefault="00264568" w:rsidP="00264568">
      <w:pPr>
        <w:pStyle w:val="EYNormal"/>
      </w:pPr>
    </w:p>
    <w:p w14:paraId="6282C7BF" w14:textId="77777777" w:rsidR="00264568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LOC-FTX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793C45">
        <w:rPr>
          <w:b/>
          <w:bCs/>
          <w:i/>
          <w:iCs/>
        </w:rPr>
        <w:t>Doplňujúca informácia o odstávke na danom OOM</w:t>
      </w:r>
    </w:p>
    <w:p w14:paraId="4E35E591" w14:textId="71AF22AA" w:rsidR="00264568" w:rsidRPr="008158B9" w:rsidRDefault="00264568" w:rsidP="00264568">
      <w:pPr>
        <w:pStyle w:val="EYNormal"/>
        <w:rPr>
          <w:b/>
          <w:bCs/>
          <w:i/>
          <w:iCs/>
          <w:szCs w:val="20"/>
        </w:rPr>
      </w:pPr>
      <w:r>
        <w:t xml:space="preserve">Sekcia doplňujúcej informácie o odstávke na danom OOM obsahuje hodnoty jednotlivých atribútov podľa nasledovnej tabuľky. </w:t>
      </w:r>
      <w:r w:rsidR="008158B9">
        <w:t xml:space="preserve">Nepovinný segment, </w:t>
      </w:r>
      <w:r w:rsidR="008158B9" w:rsidRPr="008158B9">
        <w:rPr>
          <w:szCs w:val="20"/>
        </w:rPr>
        <w:t xml:space="preserve">ale </w:t>
      </w:r>
      <w:r w:rsidR="008158B9" w:rsidRPr="008158B9">
        <w:rPr>
          <w:color w:val="000000"/>
          <w:szCs w:val="20"/>
          <w:lang w:eastAsia="cs-CZ"/>
        </w:rPr>
        <w:t>v prípade uvedenia tohto segmentu sú všetky 4 polia povinné.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1"/>
        <w:gridCol w:w="1241"/>
      </w:tblGrid>
      <w:tr w:rsidR="00264568" w:rsidRPr="00970739" w14:paraId="346B841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B4DD32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681C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FCCAF8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033741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16A58C5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656A5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C2F2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AHN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90F0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048E" w14:textId="25F5AB72" w:rsidR="00264568" w:rsidRPr="00E825EA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7323B73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77E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4BA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663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5C0A" w14:textId="27AE0EAF" w:rsidR="00264568" w:rsidRPr="00D64C15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6FDCB98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95D34" w14:textId="77777777" w:rsidR="00264568" w:rsidRPr="00E56A2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56A6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1871" w14:textId="77777777" w:rsidR="00264568" w:rsidRPr="00195E3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5D86" w14:textId="4EB2A976" w:rsidR="00264568" w:rsidRPr="00D64C15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2E655E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6D780" w14:textId="77777777" w:rsidR="00264568" w:rsidRPr="00793C4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06C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</w:t>
            </w: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opis chyby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B0E8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 - text z číselníka - max 512 znakov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DD24" w14:textId="50A10754" w:rsidR="00264568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01D81C36" w14:textId="77777777" w:rsidR="00264568" w:rsidRDefault="00264568" w:rsidP="00264568">
      <w:pPr>
        <w:pStyle w:val="EYNormal"/>
      </w:pPr>
    </w:p>
    <w:p w14:paraId="5ABEF465" w14:textId="77777777" w:rsidR="00264568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UNT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793C45">
        <w:rPr>
          <w:b/>
          <w:bCs/>
          <w:i/>
          <w:iCs/>
        </w:rPr>
        <w:t>Pätička správy</w:t>
      </w:r>
    </w:p>
    <w:p w14:paraId="6AB2AA0C" w14:textId="77777777" w:rsidR="00264568" w:rsidRPr="00793C45" w:rsidRDefault="00264568" w:rsidP="00264568">
      <w:pPr>
        <w:pStyle w:val="EYNormal"/>
        <w:rPr>
          <w:b/>
          <w:bCs/>
          <w:i/>
          <w:iCs/>
        </w:rPr>
      </w:pPr>
      <w:r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54ABEA4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3279A8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2001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796472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F1BD7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2A1798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48C56B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8938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</w:t>
            </w: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očet segmentov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D9A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= počet segmentov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7B64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760B913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C734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9E8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</w:t>
            </w: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0B3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identifikátor správy = REFERENCENUMBER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0027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34CF63E5" w14:textId="77777777" w:rsidR="00264568" w:rsidRPr="00E74F0F" w:rsidRDefault="00264568" w:rsidP="00264568">
      <w:pPr>
        <w:pStyle w:val="EYNormal"/>
      </w:pPr>
    </w:p>
    <w:p w14:paraId="13380B8E" w14:textId="77777777" w:rsidR="00264568" w:rsidRPr="00E74F0F" w:rsidRDefault="00264568" w:rsidP="00264568">
      <w:pPr>
        <w:pStyle w:val="EYNormal"/>
      </w:pPr>
    </w:p>
    <w:p w14:paraId="68200560" w14:textId="77777777" w:rsidR="00264568" w:rsidRPr="00C831F9" w:rsidRDefault="00264568" w:rsidP="00264568">
      <w:pPr>
        <w:pStyle w:val="EYHeading2"/>
      </w:pPr>
      <w:bookmarkStart w:id="44" w:name="_Toc135228087"/>
      <w:bookmarkStart w:id="45" w:name="_Toc137556843"/>
      <w:r w:rsidRPr="00FF47E2">
        <w:t>Popis dátov</w:t>
      </w:r>
      <w:r>
        <w:t>ej</w:t>
      </w:r>
      <w:r w:rsidRPr="00FF47E2">
        <w:t xml:space="preserve"> štruktúry </w:t>
      </w:r>
      <w:r w:rsidRPr="00462816">
        <w:t>MSCONS</w:t>
      </w:r>
      <w:bookmarkEnd w:id="44"/>
      <w:bookmarkEnd w:id="45"/>
    </w:p>
    <w:p w14:paraId="2F7B15F5" w14:textId="77777777" w:rsidR="00264568" w:rsidRDefault="00264568" w:rsidP="00264568">
      <w:pPr>
        <w:pStyle w:val="EYNormal"/>
      </w:pPr>
      <w:r w:rsidRPr="001703FA">
        <w:t>Nasledujúc</w:t>
      </w:r>
      <w:r>
        <w:t>a</w:t>
      </w:r>
      <w:r w:rsidRPr="001703FA">
        <w:t xml:space="preserve"> tabuľka obsahuje </w:t>
      </w:r>
      <w:r>
        <w:t>všeobecný</w:t>
      </w:r>
      <w:r w:rsidRPr="001703FA">
        <w:t xml:space="preserve"> popis jednotlivých dátových segment</w:t>
      </w:r>
      <w:r>
        <w:t>ov</w:t>
      </w:r>
      <w:r w:rsidRPr="001703FA">
        <w:t xml:space="preserve"> prv</w:t>
      </w:r>
      <w:r>
        <w:t>ej</w:t>
      </w:r>
      <w:r w:rsidRPr="001703FA">
        <w:t xml:space="preserve"> úrovne protokolu MSCONS.</w:t>
      </w:r>
    </w:p>
    <w:p w14:paraId="200628EE" w14:textId="03E1A956" w:rsidR="00264568" w:rsidRDefault="00264568" w:rsidP="00264568">
      <w:pPr>
        <w:pStyle w:val="Popis"/>
        <w:keepNext/>
        <w:jc w:val="center"/>
      </w:pPr>
      <w:bookmarkStart w:id="46" w:name="_Toc135228103"/>
      <w:bookmarkStart w:id="47" w:name="_Toc137556872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10</w:t>
      </w:r>
      <w:r>
        <w:fldChar w:fldCharType="end"/>
      </w:r>
      <w:r>
        <w:t xml:space="preserve"> Segmenty dátovej štruktúry MSCONS</w:t>
      </w:r>
      <w:bookmarkEnd w:id="46"/>
      <w:bookmarkEnd w:id="4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531B5C" w14:paraId="79CBACB0" w14:textId="77777777" w:rsidTr="00AC2B4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531B5C" w14:paraId="27DF64C7" w14:textId="77777777" w:rsidTr="00AC2B4D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20F9A01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238013F6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038A8A4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74E78B5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531B5C" w14:paraId="41EC6F05" w14:textId="77777777" w:rsidTr="00AC2B4D">
        <w:trPr>
          <w:trHeight w:val="39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F07E4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531B5C" w14:paraId="0D05F389" w14:textId="77777777" w:rsidTr="00AC2B4D">
        <w:trPr>
          <w:trHeight w:val="39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F07E4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531B5C" w14:paraId="5377038D" w14:textId="77777777" w:rsidTr="00AC2B4D">
        <w:trPr>
          <w:trHeight w:val="39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77777777" w:rsidR="00264568" w:rsidRPr="00B770A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</w:tr>
      <w:tr w:rsidR="00264568" w:rsidRPr="00531B5C" w14:paraId="34F187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531B5C" w14:paraId="6C07D37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531B5C" w14:paraId="0286AD4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531B5C" w14:paraId="2118753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77777777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Identifikácia objektu / Subjekt zodpovedný za údaje</w:t>
            </w:r>
          </w:p>
        </w:tc>
      </w:tr>
      <w:tr w:rsidR="00264568" w:rsidRPr="00531B5C" w14:paraId="36DEFA1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77777777" w:rsidR="00264568" w:rsidRPr="00554F46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Identifikácia OOM / meracieho bodu</w:t>
            </w:r>
          </w:p>
        </w:tc>
      </w:tr>
      <w:tr w:rsidR="00264568" w:rsidRPr="00531B5C" w14:paraId="5412E29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02C6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252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C827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385D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2A7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5F989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264568" w:rsidRPr="00531B5C" w14:paraId="4A22D745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BDBA6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67DD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6D2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C2F8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6E5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92665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264568" w:rsidRPr="00531B5C" w14:paraId="0AC857A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93F2B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2AF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1C9E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B4A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9A60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D2CB1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264568" w:rsidRPr="00531B5C" w14:paraId="3D6B9AB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72A82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A7B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5C22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89F2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0405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B1E71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</w:tr>
      <w:tr w:rsidR="00264568" w:rsidRPr="00531B5C" w14:paraId="35452DC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1BF54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ED4E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7F8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8494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003F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672F6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 xml:space="preserve">Dátum a čas </w:t>
            </w:r>
            <w:r>
              <w:rPr>
                <w:color w:val="000000"/>
                <w:sz w:val="18"/>
                <w:szCs w:val="18"/>
                <w:lang w:eastAsia="cs-CZ"/>
              </w:rPr>
              <w:t>konca</w:t>
            </w:r>
            <w:r w:rsidRPr="00F8097A">
              <w:rPr>
                <w:color w:val="000000"/>
                <w:sz w:val="18"/>
                <w:szCs w:val="18"/>
                <w:lang w:eastAsia="cs-CZ"/>
              </w:rPr>
              <w:t xml:space="preserve"> intervalu</w:t>
            </w:r>
          </w:p>
        </w:tc>
      </w:tr>
      <w:tr w:rsidR="00264568" w:rsidRPr="00531B5C" w14:paraId="67A4C87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264568" w:rsidRPr="00531B5C" w14:paraId="006122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264568" w:rsidRPr="00531B5C" w14:paraId="27EA918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264568" w:rsidRPr="00F8097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DE420C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264568" w:rsidRPr="00531B5C" w14:paraId="4B71FA0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264568" w:rsidRPr="00F8097A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264568" w:rsidRPr="00AA6117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6E910A3F" w14:textId="77777777" w:rsidR="00264568" w:rsidRDefault="00264568" w:rsidP="00264568">
      <w:pPr>
        <w:pStyle w:val="EYNormal"/>
      </w:pPr>
    </w:p>
    <w:p w14:paraId="4D4305D4" w14:textId="77777777" w:rsidR="00264568" w:rsidRDefault="00264568" w:rsidP="00264568">
      <w:pPr>
        <w:pStyle w:val="EYNormal"/>
        <w:rPr>
          <w:b/>
          <w:bCs/>
          <w:i/>
          <w:iCs/>
        </w:rPr>
      </w:pPr>
      <w:r w:rsidRPr="00E74F0F">
        <w:rPr>
          <w:b/>
          <w:bCs/>
          <w:i/>
          <w:iCs/>
        </w:rPr>
        <w:t xml:space="preserve">UNH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H</w:t>
      </w:r>
      <w:r w:rsidRPr="00E74F0F">
        <w:rPr>
          <w:b/>
          <w:bCs/>
          <w:i/>
          <w:iCs/>
        </w:rPr>
        <w:t xml:space="preserve">lavička správy </w:t>
      </w:r>
    </w:p>
    <w:p w14:paraId="1F436212" w14:textId="77777777" w:rsidR="00264568" w:rsidRDefault="00264568" w:rsidP="00264568">
      <w:pPr>
        <w:pStyle w:val="EYNormal"/>
      </w:pPr>
      <w:r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5B8FA9DB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160E06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24F2F1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88DDA5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ABD177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036993B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4187E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5CC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F6727" w14:textId="77777777" w:rsidR="00264568" w:rsidRPr="00944A6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44A6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2A85137E" w14:textId="77777777" w:rsidR="00264568" w:rsidRPr="00944A6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44A6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</w:p>
          <w:p w14:paraId="4E4997D2" w14:textId="77777777" w:rsidR="00264568" w:rsidRPr="00944A6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44A6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Môže byť použité sekvenčné</w:t>
            </w:r>
          </w:p>
          <w:p w14:paraId="78524554" w14:textId="77777777" w:rsidR="00264568" w:rsidRPr="00944A6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44A6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</w:p>
          <w:p w14:paraId="073A92E4" w14:textId="77777777" w:rsidR="00264568" w:rsidRPr="00944A6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44A6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 rámci jednej</w:t>
            </w:r>
          </w:p>
          <w:p w14:paraId="6D21F38A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44A6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8F69C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970739" w14:paraId="6497A05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4B38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889B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045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8812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AF0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D0F342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EF330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4BF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13F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4D9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FDF282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0B30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0A5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E22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4F81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BB12FD7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371A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CA4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C62A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995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984EE3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51C6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785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115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4D3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6C14A2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15B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B24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dentifikátor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7E207" w14:textId="77777777" w:rsidR="00264568" w:rsidRPr="00C1045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045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 prípadu.</w:t>
            </w:r>
          </w:p>
          <w:p w14:paraId="3CB6DBAB" w14:textId="77777777" w:rsidR="00264568" w:rsidRPr="00C1045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045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sa používa pri </w:t>
            </w:r>
            <w:proofErr w:type="spellStart"/>
            <w:r w:rsidRPr="00C1045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referencovaní</w:t>
            </w:r>
            <w:proofErr w:type="spellEnd"/>
            <w:r w:rsidRPr="00C1045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odpovedí na správu.</w:t>
            </w:r>
          </w:p>
          <w:p w14:paraId="4E1600A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045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Číslo správy - 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38565" w14:textId="77777777" w:rsidR="00264568" w:rsidRPr="00AA2E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nekontrolované</w:t>
            </w:r>
          </w:p>
        </w:tc>
      </w:tr>
    </w:tbl>
    <w:p w14:paraId="1046D1E7" w14:textId="77777777" w:rsidR="00264568" w:rsidRDefault="00264568" w:rsidP="00264568">
      <w:pPr>
        <w:pStyle w:val="EYNormal"/>
      </w:pPr>
    </w:p>
    <w:p w14:paraId="07EF3794" w14:textId="77777777" w:rsidR="00264568" w:rsidRDefault="00264568" w:rsidP="00264568">
      <w:pPr>
        <w:pStyle w:val="EYNormal"/>
        <w:rPr>
          <w:b/>
          <w:bCs/>
          <w:i/>
          <w:iCs/>
        </w:rPr>
      </w:pPr>
      <w:r w:rsidRPr="00E31DEC">
        <w:rPr>
          <w:b/>
          <w:bCs/>
          <w:i/>
          <w:iCs/>
        </w:rPr>
        <w:t xml:space="preserve">BGM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Z</w:t>
      </w:r>
      <w:r w:rsidRPr="00E31DEC">
        <w:rPr>
          <w:b/>
          <w:bCs/>
          <w:i/>
          <w:iCs/>
        </w:rPr>
        <w:t>ačiatok správy</w:t>
      </w:r>
    </w:p>
    <w:p w14:paraId="7F33E621" w14:textId="77777777" w:rsidR="00264568" w:rsidRDefault="00264568" w:rsidP="00264568">
      <w:pPr>
        <w:pStyle w:val="EYNormal"/>
      </w:pPr>
      <w:r w:rsidRPr="00E31DEC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0193828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07721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B6D945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A1351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83EFCF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2899EBD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38D4D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7A0D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F0B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8B1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1189223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9305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F51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572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19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B1031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B3D7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64D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jednoznačné číslo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031E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6D92512A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140AC19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9170E07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</w:t>
            </w:r>
          </w:p>
          <w:p w14:paraId="1481FF4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283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B2BC7A5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49F16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982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DA4F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FDB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DE59F3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97078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2A0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{AB, NA}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F044D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 = NA (nevyžaduje sa</w:t>
            </w:r>
          </w:p>
          <w:p w14:paraId="6374ADB3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odpoveď).</w:t>
            </w:r>
          </w:p>
          <w:p w14:paraId="0E38A0EB" w14:textId="77777777" w:rsidR="00264568" w:rsidRPr="008D46B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 = AB (vyžaduje sa</w:t>
            </w:r>
          </w:p>
          <w:p w14:paraId="2D8218A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46B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odpoveď).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E0B5" w14:textId="77777777" w:rsidR="00264568" w:rsidRPr="00295516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955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2A74622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955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7D1A249F" w14:textId="77777777" w:rsidR="00264568" w:rsidRDefault="00264568" w:rsidP="00264568">
      <w:pPr>
        <w:pStyle w:val="EYNormal"/>
      </w:pPr>
    </w:p>
    <w:p w14:paraId="6EFBDC93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 w:rsidRPr="00A54BE4">
        <w:rPr>
          <w:b/>
          <w:bCs/>
          <w:i/>
          <w:iCs/>
        </w:rPr>
        <w:t xml:space="preserve">DTM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D</w:t>
      </w:r>
      <w:r w:rsidRPr="00D672D7">
        <w:rPr>
          <w:b/>
          <w:bCs/>
          <w:i/>
          <w:iCs/>
        </w:rPr>
        <w:t>átum a čas správy</w:t>
      </w:r>
    </w:p>
    <w:p w14:paraId="4F49D422" w14:textId="77777777" w:rsidR="00264568" w:rsidRDefault="00264568" w:rsidP="00264568">
      <w:pPr>
        <w:pStyle w:val="EYNormal"/>
      </w:pPr>
      <w:r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40ED622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5C095F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E0665E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C3EA5B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028678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720863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BC46A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0A93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6AD0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9D5B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A2224DC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C919B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2406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RRRRMMDDHHmm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EC9E7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Lokálny dátum a čas vystavenia</w:t>
            </w:r>
          </w:p>
          <w:p w14:paraId="220486F3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správy:</w:t>
            </w:r>
          </w:p>
          <w:p w14:paraId="22B9DE90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RRRR – rok</w:t>
            </w:r>
          </w:p>
          <w:p w14:paraId="4F9BFC53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mesiac</w:t>
            </w:r>
          </w:p>
          <w:p w14:paraId="2E2BD6F8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DD – deň</w:t>
            </w:r>
          </w:p>
          <w:p w14:paraId="62E2A143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HH – hodina</w:t>
            </w:r>
          </w:p>
          <w:p w14:paraId="2B5177E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minúta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EC3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DB4D7AA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CFEE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100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E56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144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C24F81" w14:textId="77777777" w:rsidR="00264568" w:rsidRDefault="00264568" w:rsidP="00264568">
      <w:pPr>
        <w:pStyle w:val="EYNormal"/>
      </w:pPr>
    </w:p>
    <w:p w14:paraId="7270CAEC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Odosielateľ</w:t>
      </w:r>
    </w:p>
    <w:p w14:paraId="6C25AF60" w14:textId="77777777" w:rsidR="00264568" w:rsidRDefault="00264568" w:rsidP="00264568">
      <w:pPr>
        <w:pStyle w:val="EYNormal"/>
      </w:pPr>
      <w:r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18EF8CB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C5E896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78C64A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BF233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678F41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7A0299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591EF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4EAC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F5F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4079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063D2A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23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989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A550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6707C5A7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</w:p>
          <w:p w14:paraId="30367E79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359EA387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</w:p>
          <w:p w14:paraId="21F4350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363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4F6A7E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5B92C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98A9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8522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516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5941293" w14:textId="77777777" w:rsidR="00264568" w:rsidRDefault="00264568" w:rsidP="00264568">
      <w:pPr>
        <w:pStyle w:val="EYNormal"/>
      </w:pPr>
    </w:p>
    <w:p w14:paraId="6C995A15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Príjemca</w:t>
      </w:r>
    </w:p>
    <w:p w14:paraId="5221B8CF" w14:textId="77777777" w:rsidR="00264568" w:rsidRDefault="00264568" w:rsidP="00264568">
      <w:pPr>
        <w:pStyle w:val="EYNormal"/>
      </w:pPr>
      <w:r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7A37D54C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BBCDAA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CDE540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090B4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1C3C07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E9B03B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EAF15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96D1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8FC4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22C1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C229E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9F61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E50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4617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1146D1CD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</w:p>
          <w:p w14:paraId="64EB591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F3B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C50D03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2570C0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60D3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47C8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84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34F88D9" w14:textId="77777777" w:rsidR="00264568" w:rsidRDefault="00264568" w:rsidP="00264568">
      <w:pPr>
        <w:pStyle w:val="EYNormal"/>
      </w:pPr>
    </w:p>
    <w:p w14:paraId="1D41A448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UNS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D672D7">
        <w:rPr>
          <w:b/>
          <w:bCs/>
          <w:i/>
          <w:iCs/>
        </w:rPr>
        <w:t>Kontrolná sekcia</w:t>
      </w:r>
    </w:p>
    <w:p w14:paraId="7A482184" w14:textId="77777777" w:rsidR="00264568" w:rsidRDefault="00264568" w:rsidP="00264568">
      <w:pPr>
        <w:pStyle w:val="EYNormal"/>
      </w:pPr>
      <w:r>
        <w:t xml:space="preserve">Sekcia kontrolnej sekcie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08013EA3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3AC11C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0F2843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886B0F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7FD454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29AFD3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C9575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SECTION_ID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E83B7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F7FF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B67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EF0906D" w14:textId="77777777" w:rsidR="00264568" w:rsidRDefault="00264568" w:rsidP="00264568">
      <w:pPr>
        <w:pStyle w:val="EYNormal"/>
      </w:pPr>
    </w:p>
    <w:p w14:paraId="7DE18BF2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D672D7">
        <w:rPr>
          <w:b/>
          <w:bCs/>
          <w:i/>
          <w:iCs/>
        </w:rPr>
        <w:t xml:space="preserve"> Subjekt zodpovedný za údaje</w:t>
      </w:r>
    </w:p>
    <w:p w14:paraId="50C2C7C3" w14:textId="77777777" w:rsidR="00264568" w:rsidRDefault="00264568" w:rsidP="00264568">
      <w:pPr>
        <w:pStyle w:val="EYNormal"/>
      </w:pPr>
      <w:r>
        <w:t xml:space="preserve">Sekcia subjektu zodpovedného za údaje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74BDAB5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765FA0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3F6A85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E651A7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D72545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9D626F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342A9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1242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1EA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D59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3A3479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EB5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29C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71DC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subjektu, ktorý je zodpovedný za údaje, ktoré sú obsahom správy.</w:t>
            </w:r>
          </w:p>
          <w:p w14:paraId="77FEC6DB" w14:textId="77777777" w:rsidR="00264568" w:rsidRPr="002954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Uvedie sa EIC kategórie X subjektu. </w:t>
            </w:r>
          </w:p>
          <w:p w14:paraId="041FC82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Typicky sa jedná o odosielateľa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5F1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B287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FED302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DB6D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BCD6D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868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B4E1C58" w14:textId="77777777" w:rsidR="00264568" w:rsidRDefault="00264568" w:rsidP="00264568">
      <w:pPr>
        <w:pStyle w:val="EYNormal"/>
      </w:pPr>
    </w:p>
    <w:p w14:paraId="4EA219EF" w14:textId="77777777" w:rsidR="00264568" w:rsidRPr="002954D7" w:rsidRDefault="00264568" w:rsidP="00264568">
      <w:pPr>
        <w:pStyle w:val="EYNormal"/>
        <w:rPr>
          <w:b/>
          <w:bCs/>
          <w:i/>
          <w:iCs/>
          <w:lang w:val="en-GB"/>
        </w:rPr>
      </w:pPr>
      <w:r>
        <w:rPr>
          <w:b/>
          <w:bCs/>
          <w:i/>
          <w:iCs/>
        </w:rPr>
        <w:t>NAD-LOC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2954D7">
        <w:rPr>
          <w:b/>
          <w:bCs/>
          <w:i/>
          <w:iCs/>
        </w:rPr>
        <w:t>Identifikácia OOM</w:t>
      </w:r>
    </w:p>
    <w:p w14:paraId="3BC9C7FB" w14:textId="77777777" w:rsidR="00264568" w:rsidRDefault="00264568" w:rsidP="00264568">
      <w:pPr>
        <w:pStyle w:val="EYNormal"/>
      </w:pPr>
      <w:r>
        <w:t xml:space="preserve">Sekcia identifikácie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970739" w14:paraId="33C6402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09C013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1A7536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0F906D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49072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651630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7F0BB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4E8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2A98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024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323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9748AA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2077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4E8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7D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B29E1" w14:textId="77777777" w:rsidR="00264568" w:rsidRPr="0090688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 odberného</w:t>
            </w:r>
          </w:p>
          <w:p w14:paraId="7B52651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9068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 odovzdávacieho miesta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1B9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F6D735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70D1E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4E8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0E70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D705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D01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4EFD0C4" w14:textId="77777777" w:rsidR="00264568" w:rsidRDefault="00264568" w:rsidP="00264568">
      <w:pPr>
        <w:pStyle w:val="EYNormal"/>
      </w:pPr>
    </w:p>
    <w:p w14:paraId="7F28AD17" w14:textId="77777777" w:rsidR="00264568" w:rsidRPr="002954D7" w:rsidRDefault="00264568" w:rsidP="00264568">
      <w:pPr>
        <w:pStyle w:val="EYNormal"/>
        <w:rPr>
          <w:b/>
          <w:bCs/>
          <w:i/>
          <w:iCs/>
          <w:lang w:val="en-GB"/>
        </w:rPr>
      </w:pPr>
      <w:r>
        <w:rPr>
          <w:b/>
          <w:bCs/>
          <w:i/>
          <w:iCs/>
        </w:rPr>
        <w:t>NAD-LOC-LIN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D54E87">
        <w:rPr>
          <w:b/>
          <w:bCs/>
          <w:i/>
          <w:iCs/>
        </w:rPr>
        <w:t>Meraný produkt</w:t>
      </w:r>
    </w:p>
    <w:p w14:paraId="56854CE8" w14:textId="77777777" w:rsidR="00264568" w:rsidRDefault="00264568" w:rsidP="00264568">
      <w:pPr>
        <w:pStyle w:val="EYNormal"/>
      </w:pPr>
      <w:r>
        <w:t xml:space="preserve">Sekcia meraného produktu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970739" w14:paraId="2243781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E43C5E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ECC50E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507AEF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88FC4B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15AA2B3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25EE7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LINE_ITEM_NUMBER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7569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</w:t>
            </w: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oradové číslo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02CA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segmentu 0 ..n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E613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1256C7E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98FD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F16E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produktu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ECC92" w14:textId="77777777" w:rsidR="002646BE" w:rsidRPr="002646BE" w:rsidRDefault="002646BE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36CABBAC" w14:textId="77777777" w:rsidR="002646BE" w:rsidRPr="002646BE" w:rsidRDefault="002646BE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 – dodávka</w:t>
            </w:r>
          </w:p>
          <w:p w14:paraId="1A8E7A62" w14:textId="77777777" w:rsidR="002646BE" w:rsidRPr="002646BE" w:rsidRDefault="002646BE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 – spotreba</w:t>
            </w:r>
          </w:p>
          <w:p w14:paraId="66F9C8EE" w14:textId="77777777" w:rsidR="002646BE" w:rsidRPr="002646BE" w:rsidRDefault="002646BE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FLX – poskytnutá flexibilita</w:t>
            </w:r>
          </w:p>
          <w:p w14:paraId="549B9243" w14:textId="179E4FAB" w:rsidR="00264568" w:rsidRPr="00D64C15" w:rsidRDefault="002646BE" w:rsidP="002646B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SHA – </w:t>
            </w:r>
            <w:proofErr w:type="spellStart"/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vyzdieľaná</w:t>
            </w:r>
            <w:proofErr w:type="spellEnd"/>
            <w:r w:rsidRPr="002646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časť elektriny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034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607564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02A29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4E8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2BAF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824E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F13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2866580" w14:textId="77777777" w:rsidR="00264568" w:rsidRDefault="00264568" w:rsidP="00264568">
      <w:pPr>
        <w:pStyle w:val="EYNormal"/>
      </w:pPr>
    </w:p>
    <w:p w14:paraId="78F08257" w14:textId="77777777" w:rsidR="00264568" w:rsidRPr="002954D7" w:rsidRDefault="00264568" w:rsidP="00264568">
      <w:pPr>
        <w:pStyle w:val="EYNormal"/>
        <w:rPr>
          <w:b/>
          <w:bCs/>
          <w:i/>
          <w:iCs/>
          <w:lang w:val="en-GB"/>
        </w:rPr>
      </w:pPr>
      <w:r>
        <w:rPr>
          <w:b/>
          <w:bCs/>
          <w:i/>
          <w:iCs/>
        </w:rPr>
        <w:t>NAD-LOC-LIN-MEA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624AD3">
        <w:rPr>
          <w:b/>
          <w:bCs/>
          <w:i/>
          <w:iCs/>
        </w:rPr>
        <w:t>Merná jednotka</w:t>
      </w:r>
    </w:p>
    <w:p w14:paraId="3DC52F35" w14:textId="77777777" w:rsidR="00264568" w:rsidRDefault="00264568" w:rsidP="00264568">
      <w:pPr>
        <w:pStyle w:val="EYNormal"/>
      </w:pPr>
      <w:r>
        <w:t xml:space="preserve">Sekcia mernej jednotky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970739" w14:paraId="4422FE0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B0C883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935A3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B8534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217A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361AFD8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7EC2C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0C1B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AAZ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4384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02BBF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2113FB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DE8C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2357" w14:textId="77777777" w:rsidR="00264568" w:rsidRPr="00E03D1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&lt;k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mernej jednotky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7C8D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MWH - MWh</w:t>
            </w:r>
          </w:p>
          <w:p w14:paraId="0FC6ECB1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KWH - kWh</w:t>
            </w:r>
          </w:p>
          <w:p w14:paraId="5D72F001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MAW - MW</w:t>
            </w:r>
          </w:p>
          <w:p w14:paraId="1D6E4EED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KWT - kW</w:t>
            </w:r>
          </w:p>
          <w:p w14:paraId="2BD6978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 -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60D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F2B4E7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78271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24AD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ECDC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9C86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8A0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B6D105B" w14:textId="77777777" w:rsidR="00264568" w:rsidRDefault="00264568" w:rsidP="00264568">
      <w:pPr>
        <w:pStyle w:val="EYNormal"/>
      </w:pPr>
    </w:p>
    <w:p w14:paraId="62193BAA" w14:textId="77777777" w:rsidR="00264568" w:rsidRPr="002954D7" w:rsidRDefault="00264568" w:rsidP="00264568">
      <w:pPr>
        <w:pStyle w:val="EYNormal"/>
        <w:rPr>
          <w:b/>
          <w:bCs/>
          <w:i/>
          <w:iCs/>
          <w:lang w:val="en-GB"/>
        </w:rPr>
      </w:pPr>
      <w:r>
        <w:rPr>
          <w:b/>
          <w:bCs/>
          <w:i/>
          <w:iCs/>
        </w:rPr>
        <w:t>NAD-LOC-LIN-QTY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Množstvo</w:t>
      </w:r>
    </w:p>
    <w:p w14:paraId="7D12C2F8" w14:textId="77777777" w:rsidR="00264568" w:rsidRDefault="00264568" w:rsidP="00264568">
      <w:pPr>
        <w:pStyle w:val="EYNormal"/>
      </w:pPr>
      <w:r>
        <w:t xml:space="preserve">Sekcia množstva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78EC176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CE989B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15D88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2E017A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FB5B58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DD25F8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9F155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964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FE8D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{136, 94}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15BAA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964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30C646BA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964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profilové a neprofilové dáta</w:t>
            </w:r>
          </w:p>
          <w:p w14:paraId="4194095D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7380CAD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964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94 - Množstvo za periódu (náhradné hodnoty) </w:t>
            </w:r>
          </w:p>
          <w:p w14:paraId="6C4B252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964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len pre profilové dáta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675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939E33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A79F9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964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9D74" w14:textId="77777777" w:rsidR="00264568" w:rsidRPr="006E004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množstvo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F420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E004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množstva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07E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E74BE" w14:textId="77777777" w:rsidR="00264568" w:rsidRDefault="00264568" w:rsidP="00264568">
      <w:pPr>
        <w:pStyle w:val="EYNormal"/>
      </w:pPr>
    </w:p>
    <w:p w14:paraId="47618CF7" w14:textId="77777777" w:rsidR="00264568" w:rsidRPr="002954D7" w:rsidRDefault="00264568" w:rsidP="00264568">
      <w:pPr>
        <w:pStyle w:val="EYNormal"/>
        <w:rPr>
          <w:b/>
          <w:bCs/>
          <w:i/>
          <w:iCs/>
          <w:lang w:val="en-GB"/>
        </w:rPr>
      </w:pPr>
      <w:r>
        <w:rPr>
          <w:b/>
          <w:bCs/>
          <w:i/>
          <w:iCs/>
        </w:rPr>
        <w:t>NAD-LOC-LIN-QTY-DTM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454B11">
        <w:rPr>
          <w:b/>
          <w:bCs/>
          <w:i/>
          <w:iCs/>
        </w:rPr>
        <w:t>Dátum a čas začiatku intervalu</w:t>
      </w:r>
    </w:p>
    <w:p w14:paraId="0469C7F6" w14:textId="77777777" w:rsidR="00264568" w:rsidRDefault="00264568" w:rsidP="00264568">
      <w:pPr>
        <w:pStyle w:val="EYNormal"/>
      </w:pPr>
      <w:r>
        <w:t xml:space="preserve">Sekcia dátumu a času začiatku intervalu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1772273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28CEE1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957583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CA1262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3013B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7A58BEE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6E52A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259E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158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A026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FC3F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B03905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0585E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EDAE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RRRRMMDDHHmm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1CC1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periódy:</w:t>
            </w:r>
          </w:p>
          <w:p w14:paraId="29B4EB36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 – rok</w:t>
            </w:r>
          </w:p>
          <w:p w14:paraId="1CB03AF4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mesiac</w:t>
            </w:r>
          </w:p>
          <w:p w14:paraId="2FD26F4B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 – deň</w:t>
            </w:r>
          </w:p>
          <w:p w14:paraId="3704631E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HH – hodina</w:t>
            </w:r>
          </w:p>
          <w:p w14:paraId="3E5B4BB1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minúta</w:t>
            </w:r>
          </w:p>
          <w:p w14:paraId="4F739E51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</w:t>
            </w:r>
            <w:proofErr w:type="spellEnd"/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dáta:</w:t>
            </w:r>
          </w:p>
          <w:p w14:paraId="218D5B2D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46EF8758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6E280512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0577608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0657D95E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733A910F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</w:t>
            </w:r>
          </w:p>
          <w:p w14:paraId="28DBE935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zopakuje, resp. sa vynechá</w:t>
            </w:r>
          </w:p>
          <w:p w14:paraId="178E5A5E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príslušná hodina.</w:t>
            </w:r>
          </w:p>
          <w:p w14:paraId="4B2D7FE5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neprofilové dáta, pre ktoré sa</w:t>
            </w:r>
          </w:p>
          <w:p w14:paraId="2B90536D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začiatky periód uvádzajú v dňoch, sa</w:t>
            </w:r>
          </w:p>
          <w:p w14:paraId="5ADD5144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ako hodina a minúta uvedie 00:00.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814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64568" w:rsidRPr="00970739" w14:paraId="088B38E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C5CDC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E3AD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322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AE8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012B0CF" w14:textId="77777777" w:rsidR="00264568" w:rsidRDefault="00264568" w:rsidP="00264568">
      <w:pPr>
        <w:pStyle w:val="EYNormal"/>
      </w:pPr>
    </w:p>
    <w:p w14:paraId="4815EC8F" w14:textId="77777777" w:rsidR="00264568" w:rsidRPr="002954D7" w:rsidRDefault="00264568" w:rsidP="00264568">
      <w:pPr>
        <w:pStyle w:val="EYNormal"/>
        <w:rPr>
          <w:b/>
          <w:bCs/>
          <w:i/>
          <w:iCs/>
          <w:lang w:val="en-GB"/>
        </w:rPr>
      </w:pPr>
      <w:r>
        <w:rPr>
          <w:b/>
          <w:bCs/>
          <w:i/>
          <w:iCs/>
        </w:rPr>
        <w:t>NAD-LOC-LIN-QTY-DTM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454B11">
        <w:rPr>
          <w:b/>
          <w:bCs/>
          <w:i/>
          <w:iCs/>
        </w:rPr>
        <w:t xml:space="preserve">Dátum a čas </w:t>
      </w:r>
      <w:r>
        <w:rPr>
          <w:b/>
          <w:bCs/>
          <w:i/>
          <w:iCs/>
        </w:rPr>
        <w:t>konca</w:t>
      </w:r>
      <w:r w:rsidRPr="00454B11">
        <w:rPr>
          <w:b/>
          <w:bCs/>
          <w:i/>
          <w:iCs/>
        </w:rPr>
        <w:t xml:space="preserve"> intervalu</w:t>
      </w:r>
    </w:p>
    <w:p w14:paraId="0C21115B" w14:textId="77777777" w:rsidR="00264568" w:rsidRDefault="00264568" w:rsidP="00264568">
      <w:pPr>
        <w:pStyle w:val="EYNormal"/>
      </w:pPr>
      <w:r>
        <w:t xml:space="preserve">Sekcia dátumu a času konca intervalu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40DDD0B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A376A5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0B86AF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3AD365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CCB237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1B389EC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9D6D3A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414FF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159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6D0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7393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D8063B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10B7E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2C5A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RRRRMMDDHHmm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477B2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Koniec periódy: </w:t>
            </w:r>
          </w:p>
          <w:p w14:paraId="4D60C913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 – rok</w:t>
            </w:r>
          </w:p>
          <w:p w14:paraId="150EAD7B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mesiac</w:t>
            </w:r>
          </w:p>
          <w:p w14:paraId="6F21F769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 – deň</w:t>
            </w:r>
          </w:p>
          <w:p w14:paraId="051D6C09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HH – hodina</w:t>
            </w:r>
          </w:p>
          <w:p w14:paraId="54C65688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mm – minúta</w:t>
            </w:r>
          </w:p>
          <w:p w14:paraId="57F28143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D55C9B9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</w:t>
            </w:r>
            <w:proofErr w:type="spellEnd"/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dáta:</w:t>
            </w:r>
          </w:p>
          <w:p w14:paraId="2F2884A4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Prvá perióda: 00:00-00:15 </w:t>
            </w:r>
          </w:p>
          <w:p w14:paraId="40755787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70ABA89C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04706F52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Posledná perióda: 23:45-00:00 (nasledujúceho dňa) </w:t>
            </w:r>
          </w:p>
          <w:p w14:paraId="686B5FFF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A4EB737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Prechodné dni: </w:t>
            </w:r>
          </w:p>
          <w:p w14:paraId="38D7A34E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zopakuje, resp. sa vynechá príslušná hodina.</w:t>
            </w:r>
          </w:p>
          <w:p w14:paraId="43A0B796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07AFBD94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neprofilové dáta, pre ktoré sa konce periód uvádzajú v dňoch, sa ako hodina a minúta uvedie 23:59.</w:t>
            </w:r>
          </w:p>
          <w:p w14:paraId="7C088033" w14:textId="77777777" w:rsidR="00264568" w:rsidRPr="0064289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D2B0F86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prípadoch, kde ukončenie intervalu nemá význam, sa vzhľadom k povinnosti atribútu uvádza hodnota 999912312359.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703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970739" w14:paraId="3D61FF6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7E41B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289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CDCD5" w14:textId="77777777" w:rsidR="00264568" w:rsidRPr="00624AD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A3C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FA2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3905D8C" w14:textId="77777777" w:rsidR="00264568" w:rsidRDefault="00264568" w:rsidP="00264568">
      <w:pPr>
        <w:pStyle w:val="EYNormal"/>
      </w:pPr>
    </w:p>
    <w:p w14:paraId="0461AE1D" w14:textId="77777777" w:rsidR="00264568" w:rsidRPr="004E7E02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NAD-LOC-LIN-CCI –</w:t>
      </w:r>
      <w:r w:rsidRPr="00195E32">
        <w:t xml:space="preserve"> </w:t>
      </w:r>
      <w:r w:rsidRPr="004E7E02">
        <w:rPr>
          <w:b/>
          <w:bCs/>
          <w:i/>
          <w:iCs/>
        </w:rPr>
        <w:t>Perióda hodnôt</w:t>
      </w:r>
    </w:p>
    <w:p w14:paraId="32613187" w14:textId="77777777" w:rsidR="00264568" w:rsidRDefault="00264568" w:rsidP="00264568">
      <w:pPr>
        <w:pStyle w:val="EYNormal"/>
      </w:pPr>
      <w:r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5708C65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B5DB36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A79849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89F10E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F152F8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7EDA99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EC890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E7E0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E991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4E7E02"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Z03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54CB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9FA0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42EEE1" w14:textId="77777777" w:rsidR="00264568" w:rsidRDefault="00264568" w:rsidP="00264568">
      <w:pPr>
        <w:pStyle w:val="EYNormal"/>
      </w:pPr>
    </w:p>
    <w:p w14:paraId="59D2EA0E" w14:textId="77777777" w:rsidR="00264568" w:rsidRPr="004E7E02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NAD-LOC-LIN-CCI-MEA –</w:t>
      </w:r>
      <w:r w:rsidRPr="00195E32">
        <w:t xml:space="preserve"> </w:t>
      </w:r>
      <w:r w:rsidRPr="004E7E02">
        <w:rPr>
          <w:b/>
          <w:bCs/>
          <w:i/>
          <w:iCs/>
        </w:rPr>
        <w:t>Perióda hodnôt</w:t>
      </w:r>
    </w:p>
    <w:p w14:paraId="0B69FD65" w14:textId="77777777" w:rsidR="00264568" w:rsidRDefault="00264568" w:rsidP="00264568">
      <w:pPr>
        <w:pStyle w:val="EYNormal"/>
      </w:pPr>
      <w:r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970739" w14:paraId="36181CA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2ACB27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C0919B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9E934B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56FA0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A175A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EF540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E7E0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6AE6" w14:textId="77777777" w:rsidR="00264568" w:rsidRPr="00E9644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BA7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666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B81C04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AF10D" w14:textId="77777777" w:rsidR="00264568" w:rsidRPr="004E7E0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E7E0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6147" w14:textId="77777777" w:rsidR="00264568" w:rsidRPr="004E7E0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DA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9A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29FA54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BB0458" w14:textId="77777777" w:rsidR="00264568" w:rsidRPr="004E7E0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E7E0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26A8E" w14:textId="77777777" w:rsidR="00264568" w:rsidRPr="004E7E0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periódy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811C" w14:textId="77777777" w:rsidR="00264568" w:rsidRPr="00F2305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2305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Perióda hodnôt:</w:t>
            </w:r>
          </w:p>
          <w:p w14:paraId="200BD981" w14:textId="77777777" w:rsidR="00264568" w:rsidRPr="00F2305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2305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QHR – Štvrťhodina</w:t>
            </w:r>
          </w:p>
          <w:p w14:paraId="01A3E489" w14:textId="77777777" w:rsidR="00264568" w:rsidRPr="00F2305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2305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OHR – Hodina</w:t>
            </w:r>
          </w:p>
          <w:p w14:paraId="078317DE" w14:textId="77777777" w:rsidR="00264568" w:rsidRPr="00A109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F2305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OTH – Hodnota za obdobie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746B0" w14:textId="77777777" w:rsidR="00264568" w:rsidRPr="00F2305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940342" w14:textId="77777777" w:rsidR="00264568" w:rsidRDefault="00264568" w:rsidP="00264568">
      <w:pPr>
        <w:pStyle w:val="EYNormal"/>
      </w:pPr>
    </w:p>
    <w:p w14:paraId="064DE7DA" w14:textId="77777777" w:rsidR="00264568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CNT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C13618">
        <w:rPr>
          <w:b/>
          <w:bCs/>
          <w:i/>
          <w:iCs/>
        </w:rPr>
        <w:t>Sumačné údaje</w:t>
      </w:r>
    </w:p>
    <w:p w14:paraId="75C446BF" w14:textId="77777777" w:rsidR="00264568" w:rsidRPr="00793C45" w:rsidRDefault="00264568" w:rsidP="00264568">
      <w:pPr>
        <w:pStyle w:val="EYNormal"/>
        <w:rPr>
          <w:b/>
          <w:bCs/>
          <w:i/>
          <w:iCs/>
        </w:rPr>
      </w:pPr>
      <w:r>
        <w:t>Sekcia sumačných údajov obsahuje hodnoty jednotlivých atribútov podľa nasledovnej tabuľky. Táto sekcia sa v jednej správe uvedie toľkokrát, koľko sa v správe pri jednotlivých hodnotách množstva uvádza rôznych merných jednotiek.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970739" w14:paraId="44CE981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DB0234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03F43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B7B3EC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7E429E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DBE1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D8B63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376B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F7A2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F40B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36E6635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92651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F9FF6" w14:textId="77777777" w:rsidR="00264568" w:rsidRPr="00793C4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&lt;kontrolná hodnota&gt;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84C20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Algebraický</w:t>
            </w:r>
            <w:proofErr w:type="spellEnd"/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kontrolný súčet hodnôt pre</w:t>
            </w:r>
          </w:p>
          <w:p w14:paraId="2CED4476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príslušnú mernú jednotku.</w:t>
            </w:r>
          </w:p>
          <w:p w14:paraId="25683EBB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Sčítajú sa hodnoty (NAD-LOC-LIN-QTY -</w:t>
            </w:r>
          </w:p>
          <w:p w14:paraId="2B3B59EF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 QUANTITY) s rovnakou mernou</w:t>
            </w:r>
          </w:p>
          <w:p w14:paraId="1EF6030A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jednotkou</w:t>
            </w:r>
          </w:p>
          <w:p w14:paraId="5EDF489C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(NAD-LOC-LIN-MEA -&gt;</w:t>
            </w:r>
          </w:p>
          <w:p w14:paraId="36F1686E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MEASURMENT_UNIT_QUALIFIER).</w:t>
            </w:r>
          </w:p>
          <w:p w14:paraId="6640230B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 jedna správa obsahuje hodnoty v</w:t>
            </w:r>
          </w:p>
          <w:p w14:paraId="458D4A17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rôznych merných jednotkách, sumárne</w:t>
            </w:r>
          </w:p>
          <w:p w14:paraId="5860402D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 sa vyhodnotí pre každú mernú</w:t>
            </w:r>
          </w:p>
          <w:p w14:paraId="7F8AE6CB" w14:textId="77777777" w:rsidR="00264568" w:rsidRPr="00793C4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jednotku samostatne.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01E5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4E9CEAF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CEBF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94B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A067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Merná jednotka:</w:t>
            </w:r>
          </w:p>
          <w:p w14:paraId="48685A6C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Uvádza sa očakávaná jednotka</w:t>
            </w:r>
          </w:p>
          <w:p w14:paraId="6661B441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závislosti od typu správy.</w:t>
            </w:r>
          </w:p>
          <w:p w14:paraId="4D4D0558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MWH - MWh</w:t>
            </w:r>
          </w:p>
          <w:p w14:paraId="1ED2D1BE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KWH - kWh</w:t>
            </w:r>
          </w:p>
          <w:p w14:paraId="18C53886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MAW - MW</w:t>
            </w:r>
          </w:p>
          <w:p w14:paraId="61161FA1" w14:textId="77777777" w:rsidR="00264568" w:rsidRPr="00C1361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KWT - kW</w:t>
            </w:r>
          </w:p>
          <w:p w14:paraId="28C8511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C1361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 -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6F0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74EEC3C5" w14:textId="77777777" w:rsidR="00264568" w:rsidRDefault="00264568" w:rsidP="00264568">
      <w:pPr>
        <w:pStyle w:val="EYNormal"/>
      </w:pPr>
    </w:p>
    <w:p w14:paraId="06D945B2" w14:textId="77777777" w:rsidR="00264568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UNT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793C45">
        <w:rPr>
          <w:b/>
          <w:bCs/>
          <w:i/>
          <w:iCs/>
        </w:rPr>
        <w:t>Pätička správy</w:t>
      </w:r>
    </w:p>
    <w:p w14:paraId="58536B25" w14:textId="77777777" w:rsidR="00264568" w:rsidRPr="00793C45" w:rsidRDefault="00264568" w:rsidP="00264568">
      <w:pPr>
        <w:pStyle w:val="EYNormal"/>
        <w:rPr>
          <w:b/>
          <w:bCs/>
          <w:i/>
          <w:iCs/>
        </w:rPr>
      </w:pPr>
      <w:r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54353AD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424E19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BADEE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58115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35DB91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74960E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E4868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8783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</w:t>
            </w: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očet segmentov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7C3C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C2FA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0D3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004B6F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DEFE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BA4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</w:t>
            </w: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B05B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C2FA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F68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68F23A25" w14:textId="77777777" w:rsidR="00264568" w:rsidRDefault="00264568" w:rsidP="00264568">
      <w:pPr>
        <w:pStyle w:val="EYNormal"/>
      </w:pPr>
    </w:p>
    <w:p w14:paraId="2FAD8765" w14:textId="77777777" w:rsidR="00264568" w:rsidRDefault="00264568" w:rsidP="00264568">
      <w:pPr>
        <w:pStyle w:val="EYNormal"/>
      </w:pPr>
    </w:p>
    <w:p w14:paraId="2F2FE969" w14:textId="77777777" w:rsidR="00264568" w:rsidRPr="00C831F9" w:rsidRDefault="00264568" w:rsidP="00264568">
      <w:pPr>
        <w:pStyle w:val="EYHeading2"/>
      </w:pPr>
      <w:bookmarkStart w:id="48" w:name="_Toc135228088"/>
      <w:bookmarkStart w:id="49" w:name="_Toc137556844"/>
      <w:r w:rsidRPr="00FF47E2">
        <w:t>Popis dátov</w:t>
      </w:r>
      <w:r>
        <w:t>ej</w:t>
      </w:r>
      <w:r w:rsidRPr="00FF47E2">
        <w:t xml:space="preserve"> štruktúry </w:t>
      </w:r>
      <w:r>
        <w:t>APERAK</w:t>
      </w:r>
      <w:bookmarkEnd w:id="48"/>
      <w:bookmarkEnd w:id="49"/>
    </w:p>
    <w:p w14:paraId="5C1A3211" w14:textId="77777777" w:rsidR="00264568" w:rsidRDefault="00264568" w:rsidP="00264568">
      <w:pPr>
        <w:pStyle w:val="EYNormal"/>
      </w:pPr>
      <w:r w:rsidRPr="001703FA">
        <w:t>Nasledujúc</w:t>
      </w:r>
      <w:r>
        <w:t>a</w:t>
      </w:r>
      <w:r w:rsidRPr="001703FA">
        <w:t xml:space="preserve"> tabuľka obsahuje </w:t>
      </w:r>
      <w:r>
        <w:t>všeobecný</w:t>
      </w:r>
      <w:r w:rsidRPr="001703FA">
        <w:t xml:space="preserve"> popis jednotlivých dátových segment</w:t>
      </w:r>
      <w:r>
        <w:t>ov</w:t>
      </w:r>
      <w:r w:rsidRPr="001703FA">
        <w:t xml:space="preserve"> prv</w:t>
      </w:r>
      <w:r>
        <w:t>ej</w:t>
      </w:r>
      <w:r w:rsidRPr="001703FA">
        <w:t xml:space="preserve"> úrovne protokolu </w:t>
      </w:r>
      <w:r>
        <w:t>APERAK</w:t>
      </w:r>
      <w:r w:rsidRPr="001703FA">
        <w:t>.</w:t>
      </w:r>
    </w:p>
    <w:p w14:paraId="73FF969B" w14:textId="032A0DEE" w:rsidR="00264568" w:rsidRDefault="00264568" w:rsidP="00264568">
      <w:pPr>
        <w:pStyle w:val="Popis"/>
        <w:keepNext/>
        <w:jc w:val="center"/>
      </w:pPr>
      <w:bookmarkStart w:id="50" w:name="_Toc135228104"/>
      <w:bookmarkStart w:id="51" w:name="_Toc137556873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11</w:t>
      </w:r>
      <w:r>
        <w:fldChar w:fldCharType="end"/>
      </w:r>
      <w:r>
        <w:t xml:space="preserve"> Segmenty dátovej štruktúry APERAK</w:t>
      </w:r>
      <w:bookmarkEnd w:id="50"/>
      <w:bookmarkEnd w:id="5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531B5C" w14:paraId="483B7D43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</w:t>
            </w: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531B5C" w14:paraId="3F8830C8" w14:textId="77777777" w:rsidTr="00AC2B4D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3F2ED8E1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531B5C" w14:paraId="6F35393B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F07E4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531B5C" w14:paraId="0449B9A0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F07E44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531B5C" w14:paraId="60E8E463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B770A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770AA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531B5C" w14:paraId="42AA24B5" w14:textId="77777777" w:rsidTr="00AC2B4D">
        <w:trPr>
          <w:trHeight w:val="397"/>
        </w:trPr>
        <w:tc>
          <w:tcPr>
            <w:tcW w:w="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77777777" w:rsidR="00264568" w:rsidRPr="00B770AA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B7C20">
              <w:rPr>
                <w:color w:val="000000"/>
                <w:sz w:val="18"/>
                <w:szCs w:val="18"/>
                <w:lang w:eastAsia="cs-CZ"/>
              </w:rPr>
              <w:t>Referencia na správu</w:t>
            </w:r>
          </w:p>
        </w:tc>
      </w:tr>
      <w:tr w:rsidR="00264568" w:rsidRPr="00531B5C" w14:paraId="0CBC7368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531B5C" w14:paraId="75F1AB7C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531B5C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526E2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531B5C" w14:paraId="0A18ED2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AD3ECB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B7C20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531B5C" w14:paraId="3AAE71D5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AB7C20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B7C20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531B5C" w14:paraId="14CAE3B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B33687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77777777" w:rsidR="00264568" w:rsidRPr="00AB7C20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B7C20">
              <w:rPr>
                <w:color w:val="000000"/>
                <w:sz w:val="18"/>
                <w:szCs w:val="18"/>
                <w:lang w:eastAsia="cs-CZ"/>
              </w:rPr>
              <w:t>Identifikácia OOM / meracieho bodu k chybe</w:t>
            </w:r>
          </w:p>
        </w:tc>
      </w:tr>
      <w:tr w:rsidR="00264568" w:rsidRPr="00531B5C" w14:paraId="47474C0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AA6117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Default="00264568" w:rsidP="00264568">
      <w:pPr>
        <w:pStyle w:val="EYNormal"/>
      </w:pPr>
    </w:p>
    <w:p w14:paraId="2A127201" w14:textId="77777777" w:rsidR="00264568" w:rsidRDefault="00264568" w:rsidP="00264568">
      <w:pPr>
        <w:pStyle w:val="EYNormal"/>
        <w:rPr>
          <w:b/>
          <w:bCs/>
          <w:i/>
          <w:iCs/>
        </w:rPr>
      </w:pPr>
      <w:r w:rsidRPr="00E74F0F">
        <w:rPr>
          <w:b/>
          <w:bCs/>
          <w:i/>
          <w:iCs/>
        </w:rPr>
        <w:t xml:space="preserve">UNH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H</w:t>
      </w:r>
      <w:r w:rsidRPr="00E74F0F">
        <w:rPr>
          <w:b/>
          <w:bCs/>
          <w:i/>
          <w:iCs/>
        </w:rPr>
        <w:t xml:space="preserve">lavička správy </w:t>
      </w:r>
    </w:p>
    <w:p w14:paraId="20AC63B0" w14:textId="77777777" w:rsidR="00264568" w:rsidRDefault="00264568" w:rsidP="00264568">
      <w:pPr>
        <w:pStyle w:val="EYNormal"/>
      </w:pPr>
      <w:r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038FBA4A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5496F6A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56B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Jednoznačný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identifiátor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odpovede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002B1E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A2ABD7D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D7F768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BFAC753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31B299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0BCA05F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Default="00264568" w:rsidP="00264568">
      <w:pPr>
        <w:pStyle w:val="EYNormal"/>
      </w:pPr>
    </w:p>
    <w:p w14:paraId="140F3717" w14:textId="77777777" w:rsidR="00264568" w:rsidRDefault="00264568" w:rsidP="00264568">
      <w:pPr>
        <w:pStyle w:val="EYNormal"/>
        <w:rPr>
          <w:b/>
          <w:bCs/>
          <w:i/>
          <w:iCs/>
        </w:rPr>
      </w:pPr>
      <w:r w:rsidRPr="00E31DEC">
        <w:rPr>
          <w:b/>
          <w:bCs/>
          <w:i/>
          <w:iCs/>
        </w:rPr>
        <w:t xml:space="preserve">BGM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Z</w:t>
      </w:r>
      <w:r w:rsidRPr="00E31DEC">
        <w:rPr>
          <w:b/>
          <w:bCs/>
          <w:i/>
          <w:iCs/>
        </w:rPr>
        <w:t>ačiatok správy</w:t>
      </w:r>
    </w:p>
    <w:p w14:paraId="26C1167E" w14:textId="77777777" w:rsidR="00264568" w:rsidRDefault="00264568" w:rsidP="00264568">
      <w:pPr>
        <w:pStyle w:val="EYNormal"/>
      </w:pPr>
      <w:r w:rsidRPr="00E31DEC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70E9B51B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371A468E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52725CB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4C0A033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globálny identifikátor správy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2455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</w:p>
          <w:p w14:paraId="185CB1FD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</w:p>
          <w:p w14:paraId="3724F9F9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</w:p>
          <w:p w14:paraId="20968EBD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</w:p>
          <w:p w14:paraId="4AEEB4DD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29D51B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5721AE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27, 29, 12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B6AA3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1066B1E7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  <w:p w14:paraId="4EC3B7B8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nespracované - spracovanie na</w:t>
            </w:r>
          </w:p>
          <w:p w14:paraId="456BEEA7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strane OKTE prebieha (bola vykonaná</w:t>
            </w:r>
          </w:p>
          <w:p w14:paraId="58AF4A38" w14:textId="77777777" w:rsidR="00264568" w:rsidRPr="00AB7C20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len technická kontrola pri asynchrónnom</w:t>
            </w:r>
          </w:p>
          <w:p w14:paraId="57BF201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B7C2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5AFCA55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1DE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Default="00264568" w:rsidP="00264568">
      <w:pPr>
        <w:pStyle w:val="EYNormal"/>
      </w:pPr>
    </w:p>
    <w:p w14:paraId="59F62726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 w:rsidRPr="00A54BE4">
        <w:rPr>
          <w:b/>
          <w:bCs/>
          <w:i/>
          <w:iCs/>
        </w:rPr>
        <w:t xml:space="preserve">DTM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D</w:t>
      </w:r>
      <w:r w:rsidRPr="00A54BE4">
        <w:rPr>
          <w:b/>
          <w:bCs/>
          <w:i/>
          <w:iCs/>
        </w:rPr>
        <w:t>átum a</w:t>
      </w:r>
      <w:r>
        <w:rPr>
          <w:b/>
          <w:bCs/>
          <w:i/>
          <w:iCs/>
        </w:rPr>
        <w:t> </w:t>
      </w:r>
      <w:r w:rsidRPr="00A54BE4">
        <w:rPr>
          <w:b/>
          <w:bCs/>
          <w:i/>
          <w:iCs/>
        </w:rPr>
        <w:t>čas</w:t>
      </w:r>
      <w:r>
        <w:rPr>
          <w:b/>
          <w:bCs/>
          <w:i/>
          <w:iCs/>
        </w:rPr>
        <w:t xml:space="preserve"> </w:t>
      </w:r>
      <w:r w:rsidRPr="00A54BE4">
        <w:rPr>
          <w:b/>
          <w:bCs/>
          <w:i/>
          <w:iCs/>
        </w:rPr>
        <w:t>správy</w:t>
      </w:r>
    </w:p>
    <w:p w14:paraId="5348C21B" w14:textId="77777777" w:rsidR="00264568" w:rsidRDefault="00264568" w:rsidP="00264568">
      <w:pPr>
        <w:pStyle w:val="EYNormal"/>
      </w:pPr>
      <w:r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970739" w14:paraId="2C123472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41DDCD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7C3105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467FF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RRRRMMDDHHmm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AE45" w14:textId="77777777" w:rsidR="00264568" w:rsidRPr="00467FF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7F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Lokálny dátum a čas správy APERAK:</w:t>
            </w:r>
          </w:p>
          <w:p w14:paraId="1A3B7BE3" w14:textId="77777777" w:rsidR="00264568" w:rsidRPr="00467FF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7F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RRRR – rok</w:t>
            </w:r>
          </w:p>
          <w:p w14:paraId="770C7FBD" w14:textId="77777777" w:rsidR="00264568" w:rsidRPr="00467FF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7F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mesiac</w:t>
            </w:r>
          </w:p>
          <w:p w14:paraId="358D726B" w14:textId="77777777" w:rsidR="00264568" w:rsidRPr="00467FF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7F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DD – deň</w:t>
            </w:r>
          </w:p>
          <w:p w14:paraId="0E6B36FC" w14:textId="77777777" w:rsidR="00264568" w:rsidRPr="00467FF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7F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HH – hodina</w:t>
            </w:r>
          </w:p>
          <w:p w14:paraId="4229194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7F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• mm – minúta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79591B8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4BE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Default="00264568" w:rsidP="00264568">
      <w:pPr>
        <w:pStyle w:val="EYNormal"/>
      </w:pPr>
    </w:p>
    <w:p w14:paraId="26C1F29D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Referencia na správu</w:t>
      </w:r>
    </w:p>
    <w:p w14:paraId="79852DCC" w14:textId="77777777" w:rsidR="00264568" w:rsidRDefault="00264568" w:rsidP="00264568">
      <w:pPr>
        <w:pStyle w:val="EYNormal"/>
      </w:pPr>
      <w:r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5099FF1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164885E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01DFDB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</w:t>
            </w:r>
            <w:r w:rsidRPr="00195E3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eferencia na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94829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</w:p>
          <w:p w14:paraId="23721B0C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</w:p>
          <w:p w14:paraId="6B84602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Default="00264568" w:rsidP="00264568">
      <w:pPr>
        <w:pStyle w:val="EYNormal"/>
      </w:pPr>
    </w:p>
    <w:p w14:paraId="62398589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 xml:space="preserve">Odosielateľ </w:t>
      </w:r>
    </w:p>
    <w:p w14:paraId="53C4C8B6" w14:textId="77777777" w:rsidR="00264568" w:rsidRDefault="00264568" w:rsidP="00264568">
      <w:pPr>
        <w:pStyle w:val="EYNormal"/>
      </w:pPr>
      <w:r>
        <w:lastRenderedPageBreak/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4D7EF8F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3B72B77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38EAAE8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70731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7FABBDC3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</w:p>
          <w:p w14:paraId="7A9BCF4F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466CF213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</w:p>
          <w:p w14:paraId="5C8F9DCA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AF21FE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Default="00264568" w:rsidP="00264568">
      <w:pPr>
        <w:pStyle w:val="EYNormal"/>
      </w:pPr>
    </w:p>
    <w:p w14:paraId="34039BD9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NAD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>
        <w:t xml:space="preserve"> </w:t>
      </w:r>
      <w:r>
        <w:rPr>
          <w:b/>
          <w:bCs/>
          <w:i/>
          <w:iCs/>
        </w:rPr>
        <w:t>Príjemca</w:t>
      </w:r>
    </w:p>
    <w:p w14:paraId="097EA0A3" w14:textId="77777777" w:rsidR="00264568" w:rsidRDefault="00264568" w:rsidP="00264568">
      <w:pPr>
        <w:pStyle w:val="EYNormal"/>
      </w:pPr>
      <w:r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3093939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2A96BC7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E31DEC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40C2DE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7020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0F40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6DB3C8BD" w14:textId="77777777" w:rsidR="00264568" w:rsidRPr="00D672D7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</w:p>
          <w:p w14:paraId="2528E73C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72D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840BA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Default="00264568" w:rsidP="00264568">
      <w:pPr>
        <w:pStyle w:val="EYNormal"/>
      </w:pPr>
    </w:p>
    <w:p w14:paraId="2FBCABD4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ERC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>
        <w:rPr>
          <w:b/>
          <w:bCs/>
          <w:i/>
          <w:iCs/>
        </w:rPr>
        <w:t>Výsledok spracovania správy</w:t>
      </w:r>
    </w:p>
    <w:p w14:paraId="7418AB58" w14:textId="77777777" w:rsidR="00264568" w:rsidRDefault="00264568" w:rsidP="00264568">
      <w:pPr>
        <w:pStyle w:val="EYNormal"/>
      </w:pPr>
      <w:r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4072B91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66C47D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18E9E300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</w:p>
          <w:p w14:paraId="5FB642AD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</w:p>
          <w:p w14:paraId="6E28D238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prijatá.</w:t>
            </w:r>
          </w:p>
          <w:p w14:paraId="2F159359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 chyba pri</w:t>
            </w:r>
          </w:p>
          <w:p w14:paraId="69C29179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 pôvodná</w:t>
            </w:r>
          </w:p>
          <w:p w14:paraId="6853CE7C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bola zamietnutá alebo</w:t>
            </w:r>
          </w:p>
          <w:p w14:paraId="72254ABA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D47D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čiastočne zamietnutá.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6287911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92B1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Default="00264568" w:rsidP="00264568">
      <w:pPr>
        <w:pStyle w:val="EYNormal"/>
      </w:pPr>
    </w:p>
    <w:p w14:paraId="1177767E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ERC-FTX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ED47D1">
        <w:rPr>
          <w:b/>
          <w:bCs/>
          <w:i/>
          <w:iCs/>
        </w:rPr>
        <w:t>Informácia o výsledku spracovania správy</w:t>
      </w:r>
    </w:p>
    <w:p w14:paraId="2F0973A0" w14:textId="77777777" w:rsidR="00264568" w:rsidRDefault="00264568" w:rsidP="00264568">
      <w:pPr>
        <w:pStyle w:val="EYNormal"/>
      </w:pPr>
      <w:r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1"/>
        <w:gridCol w:w="1241"/>
      </w:tblGrid>
      <w:tr w:rsidR="00264568" w:rsidRPr="00970739" w14:paraId="593DF5C9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188DC45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6416D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C355E8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kód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chyby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chyby z číselníka OKTE (000</w:t>
            </w:r>
          </w:p>
          <w:p w14:paraId="6F69AAD8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  <w:p w14:paraId="43CC0EC3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</w:p>
          <w:p w14:paraId="065F3712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C5450C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CODE_LIST_ID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OER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05D85D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2101792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492B12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popis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chyby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54E1A82E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</w:p>
          <w:p w14:paraId="6FFDD6A8" w14:textId="77777777" w:rsidR="00264568" w:rsidRPr="002753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3048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0917FE5" w14:textId="77777777" w:rsidR="00264568" w:rsidRDefault="00264568" w:rsidP="00264568">
      <w:pPr>
        <w:pStyle w:val="EYNormal"/>
      </w:pPr>
    </w:p>
    <w:p w14:paraId="78E44CE7" w14:textId="77777777" w:rsidR="00264568" w:rsidRPr="00A54BE4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ERC-RFF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5043CB">
        <w:rPr>
          <w:b/>
          <w:bCs/>
          <w:i/>
          <w:iCs/>
        </w:rPr>
        <w:t>Identifikácia OOM / meracieho bodu</w:t>
      </w:r>
    </w:p>
    <w:p w14:paraId="69673C84" w14:textId="77777777" w:rsidR="00264568" w:rsidRDefault="00264568" w:rsidP="00264568">
      <w:pPr>
        <w:pStyle w:val="EYNormal"/>
      </w:pPr>
      <w:r>
        <w:t xml:space="preserve">Sekcia identifikácie OOM/meracieho bodu (pre výrobne a generátory)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1782"/>
        <w:gridCol w:w="3449"/>
        <w:gridCol w:w="1267"/>
      </w:tblGrid>
      <w:tr w:rsidR="00264568" w:rsidRPr="00970739" w14:paraId="3416BC14" w14:textId="77777777" w:rsidTr="00AC2B4D">
        <w:trPr>
          <w:cantSplit/>
          <w:trHeight w:val="391"/>
        </w:trPr>
        <w:tc>
          <w:tcPr>
            <w:tcW w:w="13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8984DF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BB2E97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1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70696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C47704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49D47B39" w14:textId="77777777" w:rsidTr="00AC2B4D">
        <w:trPr>
          <w:trHeight w:val="407"/>
        </w:trPr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A2D1F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E0A5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3E060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392D4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970739" w14:paraId="7C5CE30F" w14:textId="77777777" w:rsidTr="00AC2B4D">
        <w:trPr>
          <w:trHeight w:val="407"/>
        </w:trPr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19FD" w14:textId="77777777" w:rsidR="00264568" w:rsidRPr="00E30483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9F3E0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OOM/MB&gt;</w:t>
            </w: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A0AF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 odberného</w:t>
            </w:r>
          </w:p>
          <w:p w14:paraId="2B3A17EB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 odovzdávacieho miesta alebo</w:t>
            </w:r>
          </w:p>
          <w:p w14:paraId="6EB44AA4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meracieho bodu (pre výrobne a</w:t>
            </w:r>
          </w:p>
          <w:p w14:paraId="15A05F3B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generátory).</w:t>
            </w:r>
          </w:p>
          <w:p w14:paraId="44721268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pri správach, ktoré majú</w:t>
            </w:r>
          </w:p>
          <w:p w14:paraId="6738ED8E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vzťah k OOM alebo meraciemu</w:t>
            </w:r>
          </w:p>
          <w:p w14:paraId="0DFE4F42" w14:textId="77777777" w:rsidR="00264568" w:rsidRPr="00ED47D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bodu.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35550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127FA02D" w14:textId="77777777" w:rsidR="00264568" w:rsidRDefault="00264568" w:rsidP="00264568">
      <w:pPr>
        <w:pStyle w:val="EYNormal"/>
      </w:pPr>
    </w:p>
    <w:p w14:paraId="45309D36" w14:textId="77777777" w:rsidR="00264568" w:rsidRDefault="00264568" w:rsidP="0026456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UNT</w:t>
      </w:r>
      <w:r w:rsidRPr="00A54BE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195E32">
        <w:t xml:space="preserve"> </w:t>
      </w:r>
      <w:r w:rsidRPr="00793C45">
        <w:rPr>
          <w:b/>
          <w:bCs/>
          <w:i/>
          <w:iCs/>
        </w:rPr>
        <w:t>Pätička správy</w:t>
      </w:r>
    </w:p>
    <w:p w14:paraId="750C09AA" w14:textId="77777777" w:rsidR="00264568" w:rsidRPr="00793C45" w:rsidRDefault="00264568" w:rsidP="00264568">
      <w:pPr>
        <w:pStyle w:val="EYNormal"/>
        <w:rPr>
          <w:b/>
          <w:bCs/>
          <w:i/>
          <w:iCs/>
        </w:rPr>
      </w:pPr>
      <w:r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970739" w14:paraId="624A1D8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970739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74F0F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64072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E74F0F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970739" w14:paraId="36BE93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1426A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  <w:t>&lt;po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čet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segmentov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C2FA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E825EA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  <w:tr w:rsidR="00264568" w:rsidRPr="00970739" w14:paraId="5E251E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93C4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&lt;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číslo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správy</w:t>
            </w:r>
            <w:proofErr w:type="spellEnd"/>
            <w:r>
              <w:rPr>
                <w:rFonts w:cstheme="minorHAnsi"/>
                <w:color w:val="000000"/>
                <w:kern w:val="24"/>
                <w:sz w:val="18"/>
                <w:szCs w:val="18"/>
                <w:lang w:val="en-US"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6FC1" w14:textId="77777777" w:rsidR="00264568" w:rsidRPr="0039781B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</w:p>
          <w:p w14:paraId="3FCC14C2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9781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D64C15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D64C1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1FBA6885" w14:textId="77777777" w:rsidR="00264568" w:rsidRDefault="00264568" w:rsidP="008F4639">
      <w:pPr>
        <w:pStyle w:val="EYNormal"/>
      </w:pPr>
    </w:p>
    <w:p w14:paraId="6E11A60B" w14:textId="7F651416" w:rsidR="004B7253" w:rsidRDefault="005736C4" w:rsidP="00AA531B">
      <w:pPr>
        <w:pStyle w:val="EYHeading2"/>
      </w:pPr>
      <w:bookmarkStart w:id="52" w:name="_Toc137556845"/>
      <w:r>
        <w:t>AGR_7</w:t>
      </w:r>
      <w:r w:rsidR="007F15B4">
        <w:t xml:space="preserve"> - </w:t>
      </w:r>
      <w:r w:rsidR="00A4640E">
        <w:t>Nahlasovanie</w:t>
      </w:r>
      <w:r w:rsidR="00A4640E" w:rsidRPr="004E3E76">
        <w:t xml:space="preserve"> </w:t>
      </w:r>
      <w:r w:rsidR="00A4640E">
        <w:t>plánovaných odstávok</w:t>
      </w:r>
      <w:r w:rsidR="00D05FA6">
        <w:t xml:space="preserve"> </w:t>
      </w:r>
      <w:r w:rsidR="00A4640E">
        <w:t>a neplánovaných výpadkov OOM</w:t>
      </w:r>
      <w:bookmarkEnd w:id="52"/>
    </w:p>
    <w:p w14:paraId="130804DF" w14:textId="77777777" w:rsidR="002E25E0" w:rsidRPr="002E25E0" w:rsidRDefault="002E25E0" w:rsidP="002E25E0">
      <w:pPr>
        <w:pStyle w:val="EYNormal"/>
      </w:pPr>
    </w:p>
    <w:p w14:paraId="5FE19EAD" w14:textId="3DB8FEAB" w:rsidR="002E25E0" w:rsidRPr="007205E0" w:rsidRDefault="002E25E0" w:rsidP="007205E0">
      <w:pPr>
        <w:pStyle w:val="EYNormal"/>
      </w:pPr>
      <w:r w:rsidRPr="007205E0">
        <w:t>Systém EDC poskytuje</w:t>
      </w:r>
      <w:r w:rsidR="00993827">
        <w:t xml:space="preserve"> </w:t>
      </w:r>
      <w:r w:rsidRPr="007205E0">
        <w:t xml:space="preserve">interakciu medzi </w:t>
      </w:r>
      <w:proofErr w:type="spellStart"/>
      <w:r w:rsidRPr="007205E0">
        <w:t>agregátorom</w:t>
      </w:r>
      <w:proofErr w:type="spellEnd"/>
      <w:r w:rsidRPr="007205E0">
        <w:t xml:space="preserve"> a prevádzkovateľom sústavy</w:t>
      </w:r>
      <w:r w:rsidR="00993827">
        <w:t xml:space="preserve"> (tzv. </w:t>
      </w:r>
      <w:r w:rsidR="00993827">
        <w:rPr>
          <w:lang w:val="en-US"/>
        </w:rPr>
        <w:t>“</w:t>
      </w:r>
      <w:proofErr w:type="gramStart"/>
      <w:r w:rsidR="00993827">
        <w:t>Semafor“</w:t>
      </w:r>
      <w:proofErr w:type="gramEnd"/>
      <w:r w:rsidR="00993827">
        <w:t>)</w:t>
      </w:r>
      <w:r w:rsidRPr="007205E0">
        <w:t xml:space="preserve">, keď prostredníctvom tohto volania môže prevádzkovateľ sústavy informovať záujemcu o využitie flexibility, že využitie aktivácie flexibility na danom OOM v danom čase nie je/nebolo možné. Jedná sa o prípady, kedy je na danom OOM plánovaná odstávka alebo plánované prerušenie dodávky elektriny, prípadne keď dôjde k neplánovanej udalosti (predĺženie plánovaných odstávok alebo vznik porúch). Informácia o obmedzení musí byť </w:t>
      </w:r>
      <w:proofErr w:type="spellStart"/>
      <w:r w:rsidRPr="007205E0">
        <w:t>agregátorovi</w:t>
      </w:r>
      <w:proofErr w:type="spellEnd"/>
      <w:r w:rsidRPr="007205E0">
        <w:t xml:space="preserve"> dostupná v dostatočnom predstihu a na úrovni konkrétneho OOM.</w:t>
      </w:r>
    </w:p>
    <w:p w14:paraId="307910BD" w14:textId="77777777" w:rsidR="007205E0" w:rsidRPr="007205E0" w:rsidRDefault="007205E0" w:rsidP="007205E0">
      <w:pPr>
        <w:pStyle w:val="EYNormal"/>
      </w:pPr>
    </w:p>
    <w:p w14:paraId="736C83D6" w14:textId="2A4DD5F2" w:rsidR="007205E0" w:rsidRDefault="007205E0" w:rsidP="007205E0">
      <w:pPr>
        <w:pStyle w:val="EYHeading3"/>
      </w:pPr>
      <w:bookmarkStart w:id="53" w:name="_Toc137556846"/>
      <w:r>
        <w:t>Procesná úroveň</w:t>
      </w:r>
      <w:bookmarkEnd w:id="53"/>
    </w:p>
    <w:p w14:paraId="2CCB194A" w14:textId="26F4A434" w:rsidR="007205E0" w:rsidRDefault="007205E0" w:rsidP="007205E0">
      <w:pPr>
        <w:pStyle w:val="EYNormal"/>
      </w:pPr>
      <w:r w:rsidRPr="007205E0">
        <w:t xml:space="preserve">Publikovanie životného cyklu o plánovaných odstávkach a výpadkoch na jednotlivých OOM vykonáva prevádzkovateľ sústavy. </w:t>
      </w:r>
      <w:r w:rsidR="007F15B4" w:rsidRPr="007F15B4">
        <w:t>PDS/MDS odošlú informáciu s dátami za všetky EIC OOM zasiahnuté novou či odstávkou respektíve poruchou</w:t>
      </w:r>
      <w:r w:rsidR="007F15B4">
        <w:t xml:space="preserve"> (výpadkom).</w:t>
      </w:r>
      <w:r w:rsidR="0048422D">
        <w:t xml:space="preserve"> </w:t>
      </w:r>
      <w:r w:rsidR="0048422D" w:rsidRPr="0048422D">
        <w:t>V prípade, že nastane zmena stavu plánovanej udalosti alebo dôjde k</w:t>
      </w:r>
      <w:r w:rsidR="0048422D">
        <w:t xml:space="preserve"> zmene </w:t>
      </w:r>
      <w:r w:rsidR="0048422D" w:rsidRPr="0048422D">
        <w:t>neplánovanej udalosti (poruche), ktorá obmedzí použitie flexibility, je tento stav zadaný/aktualizovaný</w:t>
      </w:r>
      <w:r w:rsidR="0048422D">
        <w:t xml:space="preserve"> novým volaním</w:t>
      </w:r>
      <w:r w:rsidR="00DC3CDB">
        <w:rPr>
          <w:lang w:val="en-US"/>
        </w:rPr>
        <w:t>/</w:t>
      </w:r>
      <w:r w:rsidR="00DC3CDB">
        <w:t>volaniami</w:t>
      </w:r>
      <w:r w:rsidR="0048422D">
        <w:t xml:space="preserve"> externého rozhrania</w:t>
      </w:r>
      <w:r w:rsidR="0048422D" w:rsidRPr="0048422D">
        <w:t>.</w:t>
      </w:r>
    </w:p>
    <w:p w14:paraId="71531EF2" w14:textId="77777777" w:rsidR="003C3BC4" w:rsidRDefault="003C3BC4" w:rsidP="007205E0">
      <w:pPr>
        <w:pStyle w:val="EYNormal"/>
      </w:pPr>
    </w:p>
    <w:p w14:paraId="1FB94298" w14:textId="57290DD9" w:rsidR="003C3BC4" w:rsidRDefault="003C3BC4" w:rsidP="003C3BC4">
      <w:pPr>
        <w:pStyle w:val="EYHeading3"/>
      </w:pPr>
      <w:bookmarkStart w:id="54" w:name="_Toc137556847"/>
      <w:r>
        <w:lastRenderedPageBreak/>
        <w:t>Dátový tok</w:t>
      </w:r>
      <w:bookmarkEnd w:id="54"/>
    </w:p>
    <w:p w14:paraId="77FDC54C" w14:textId="66D5410A" w:rsidR="000A613A" w:rsidRPr="00DC3CDB" w:rsidRDefault="000A613A" w:rsidP="000A613A">
      <w:pPr>
        <w:pStyle w:val="EYNormal"/>
      </w:pPr>
      <w:r w:rsidRPr="000A613A">
        <w:t xml:space="preserve">Údaje  podpísané  elektronickým  certifikátom  sú  vo formáte  </w:t>
      </w:r>
      <w:r>
        <w:t>INFCON</w:t>
      </w:r>
      <w:r w:rsidRPr="000A613A">
        <w:t xml:space="preserve">/XML  zasielané prostredníctvom  zabezpečenej  webovej  služby  priamo  do systému  </w:t>
      </w:r>
      <w:r>
        <w:t>EDC</w:t>
      </w:r>
      <w:r w:rsidRPr="000A613A">
        <w:t>,  ktorý prostredníctvom  správy  o prijatí  APERAK  spätne  informuje  odosielateľa  o úspešnom  alebo neúspešnom  prijatí  zasielaných  údajov.</w:t>
      </w:r>
      <w:r w:rsidR="00DC3CDB">
        <w:t xml:space="preserve"> Vzhľadom na </w:t>
      </w:r>
      <w:r w:rsidRPr="000A613A">
        <w:t xml:space="preserve"> </w:t>
      </w:r>
      <w:r w:rsidR="00DC3CDB">
        <w:t xml:space="preserve">obmedzenia počtu uvedených OOM v INFCON formáte, môže informácia o jednej udalosti pozostávať z viacerých </w:t>
      </w:r>
      <w:r w:rsidR="00927780">
        <w:t xml:space="preserve">samostatne poslaných </w:t>
      </w:r>
      <w:r w:rsidR="00DC3CDB">
        <w:t>INFCON správ (viď. popis v nasledujúcej kapitole)</w:t>
      </w:r>
      <w:r w:rsidR="00927780">
        <w:t>.</w:t>
      </w:r>
      <w:r w:rsidR="00DC3CDB">
        <w:t xml:space="preserve"> </w:t>
      </w:r>
      <w:r w:rsidR="00927780">
        <w:t>Pri zmene udalosti evidovanej v PDS, je potrebn</w:t>
      </w:r>
      <w:r w:rsidR="00AB3713">
        <w:t>é</w:t>
      </w:r>
      <w:r w:rsidR="00927780">
        <w:t xml:space="preserve"> </w:t>
      </w:r>
      <w:r w:rsidR="00A71ED9">
        <w:t xml:space="preserve">nanovo </w:t>
      </w:r>
      <w:r w:rsidR="00927780">
        <w:t>poslať aktualizované a kompletné informácie jedn</w:t>
      </w:r>
      <w:r w:rsidR="00A71ED9">
        <w:t>ou</w:t>
      </w:r>
      <w:r w:rsidR="00927780">
        <w:t xml:space="preserve"> alebo viacerý</w:t>
      </w:r>
      <w:r w:rsidR="00A71ED9">
        <w:t>mi</w:t>
      </w:r>
      <w:r w:rsidR="00927780">
        <w:t xml:space="preserve"> INFCON správ</w:t>
      </w:r>
      <w:r w:rsidR="00A71ED9">
        <w:t>ami</w:t>
      </w:r>
      <w:r w:rsidR="00927780">
        <w:t>.</w:t>
      </w:r>
      <w:r w:rsidR="00A71ED9">
        <w:t xml:space="preserve"> To znamená že vždy sa posiela kompletná </w:t>
      </w:r>
    </w:p>
    <w:p w14:paraId="3B2ADD10" w14:textId="77777777" w:rsidR="00D448FB" w:rsidRDefault="00D448FB" w:rsidP="00212DF0">
      <w:pPr>
        <w:pStyle w:val="EYNormal"/>
      </w:pPr>
    </w:p>
    <w:p w14:paraId="5B3FF24E" w14:textId="596D53E7" w:rsidR="002E25E0" w:rsidRDefault="00D448FB" w:rsidP="00D448FB">
      <w:pPr>
        <w:pStyle w:val="Popis"/>
        <w:keepNext/>
        <w:jc w:val="center"/>
      </w:pPr>
      <w:bookmarkStart w:id="55" w:name="_Toc137556860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0772A8">
        <w:rPr>
          <w:noProof/>
        </w:rPr>
        <w:t>1</w:t>
      </w:r>
      <w:r>
        <w:fldChar w:fldCharType="end"/>
      </w:r>
      <w:r>
        <w:t xml:space="preserve"> </w:t>
      </w:r>
      <w:r w:rsidR="007205E0">
        <w:t>Rozhranie pre publikovanie informácii o plánovaných odstávkach a výpadkoch OOM</w:t>
      </w:r>
      <w:bookmarkEnd w:id="55"/>
    </w:p>
    <w:p w14:paraId="33DAEB74" w14:textId="0DF80ACC" w:rsidR="00D448FB" w:rsidRDefault="00CF50AE" w:rsidP="002E25E0">
      <w:pPr>
        <w:pStyle w:val="Obrzok"/>
      </w:pPr>
      <w:r>
        <w:rPr>
          <w:noProof/>
        </w:rPr>
        <w:drawing>
          <wp:inline distT="0" distB="0" distL="0" distR="0" wp14:anchorId="4F1425C0" wp14:editId="4A63885B">
            <wp:extent cx="4328865" cy="1852829"/>
            <wp:effectExtent l="0" t="0" r="0" b="0"/>
            <wp:docPr id="208323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269" cy="185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546DB" w14:textId="77777777" w:rsidR="00993827" w:rsidRDefault="00993827" w:rsidP="00993827">
      <w:pPr>
        <w:pStyle w:val="EYHeading3"/>
      </w:pPr>
      <w:bookmarkStart w:id="56" w:name="_Toc137556848"/>
      <w:r>
        <w:t>Dátová štruktúra</w:t>
      </w:r>
      <w:bookmarkEnd w:id="56"/>
      <w:r>
        <w:t xml:space="preserve"> </w:t>
      </w:r>
    </w:p>
    <w:p w14:paraId="3CE9B80F" w14:textId="7E70F401" w:rsidR="00993827" w:rsidRDefault="00993827" w:rsidP="00993827">
      <w:pPr>
        <w:pStyle w:val="EYNormal"/>
      </w:pPr>
      <w:r>
        <w:t xml:space="preserve">Pre  </w:t>
      </w:r>
      <w:r w:rsidRPr="00993827">
        <w:t xml:space="preserve">automatizované publikovanie životného cyklu plánovaných odstávok a výpadkov </w:t>
      </w:r>
      <w:r>
        <w:t xml:space="preserve">odberného  a odovzdávacieho  miesta sa v informačnom systéme EDC využíva štruktúra INFCON (748).  Jedna  správa  obsahuje  informáciu o maximálne o 999 OOM týkajúcich sa jednej udalosti evidovanej PDS. Jedná sa o obmedzenie </w:t>
      </w:r>
      <w:r w:rsidR="00DC3CDB">
        <w:t xml:space="preserve">definované v štandarde formátu INFCON. </w:t>
      </w:r>
      <w:r w:rsidRPr="00993827">
        <w:t xml:space="preserve">V prípade ak udalosť zasahuje viac ako 999 OOM je potrebné namiesto jednej INFCON správy poslať viacero správ </w:t>
      </w:r>
      <w:r>
        <w:t xml:space="preserve">samostatnými volaniami web služby </w:t>
      </w:r>
      <w:r w:rsidRPr="00993827">
        <w:t>- každú z nich maximálne s 999 OOM</w:t>
      </w:r>
      <w:r w:rsidR="00DC3CDB">
        <w:t xml:space="preserve">. </w:t>
      </w:r>
      <w:r w:rsidR="00927780">
        <w:t>Spoločne s</w:t>
      </w:r>
      <w:r w:rsidR="00DC3CDB">
        <w:t xml:space="preserve">úvisiace správy </w:t>
      </w:r>
      <w:r w:rsidR="00927780">
        <w:t xml:space="preserve">sú </w:t>
      </w:r>
      <w:r w:rsidR="00AE35AC">
        <w:t xml:space="preserve">v </w:t>
      </w:r>
      <w:r w:rsidR="00927780">
        <w:t xml:space="preserve">identifikované </w:t>
      </w:r>
      <w:r w:rsidR="00AE35AC">
        <w:t>s</w:t>
      </w:r>
      <w:r w:rsidR="00927780" w:rsidRPr="00927780">
        <w:t>poločn</w:t>
      </w:r>
      <w:r w:rsidR="00927780">
        <w:t>ým</w:t>
      </w:r>
      <w:r w:rsidR="00927780" w:rsidRPr="00927780">
        <w:t xml:space="preserve"> identifikačné číslo dávky (</w:t>
      </w:r>
      <w:proofErr w:type="spellStart"/>
      <w:r w:rsidR="00927780" w:rsidRPr="00927780">
        <w:t>batch</w:t>
      </w:r>
      <w:proofErr w:type="spellEnd"/>
      <w:r w:rsidR="00927780" w:rsidRPr="00927780">
        <w:t>) správ k danej udalosti</w:t>
      </w:r>
      <w:r w:rsidR="00AE35AC">
        <w:t xml:space="preserve"> uvedeným v INFCON formáte</w:t>
      </w:r>
      <w:r w:rsidR="00927780">
        <w:t>.</w:t>
      </w:r>
    </w:p>
    <w:p w14:paraId="2079E638" w14:textId="77777777" w:rsidR="00927780" w:rsidRDefault="00927780" w:rsidP="00993827">
      <w:pPr>
        <w:pStyle w:val="EYNormal"/>
      </w:pPr>
    </w:p>
    <w:p w14:paraId="47C9115E" w14:textId="63C08BC6" w:rsidR="00AE35AC" w:rsidRDefault="00AE35AC" w:rsidP="00AE35AC">
      <w:pPr>
        <w:pStyle w:val="Popis"/>
        <w:keepNext/>
        <w:jc w:val="center"/>
      </w:pPr>
      <w:bookmarkStart w:id="57" w:name="_Toc137556874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12</w:t>
      </w:r>
      <w:r>
        <w:fldChar w:fldCharType="end"/>
      </w:r>
      <w:r>
        <w:t xml:space="preserve"> Prehľad segmentov štruktúry INFCON(748)</w:t>
      </w:r>
      <w:bookmarkEnd w:id="5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44"/>
        <w:gridCol w:w="3914"/>
        <w:gridCol w:w="3971"/>
      </w:tblGrid>
      <w:tr w:rsidR="000C4F25" w:rsidRPr="00531B5C" w14:paraId="55C1A60A" w14:textId="0C3D5114" w:rsidTr="000C4F25">
        <w:trPr>
          <w:trHeight w:val="349"/>
        </w:trPr>
        <w:tc>
          <w:tcPr>
            <w:tcW w:w="624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E1A62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</w:t>
            </w: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 INFCON</w:t>
            </w:r>
          </w:p>
        </w:tc>
        <w:tc>
          <w:tcPr>
            <w:tcW w:w="217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6DBF9" w14:textId="15F266FD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Názov</w:t>
            </w: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 segmentu</w:t>
            </w:r>
          </w:p>
        </w:tc>
        <w:tc>
          <w:tcPr>
            <w:tcW w:w="22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75C21D7" w14:textId="77185C72" w:rsidR="000C4F25" w:rsidRDefault="000C4F25" w:rsidP="000C4F25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4F25" w:rsidRPr="00531B5C" w14:paraId="5D11FF60" w14:textId="148B0A14" w:rsidTr="000C4F25">
        <w:trPr>
          <w:trHeight w:val="349"/>
        </w:trPr>
        <w:tc>
          <w:tcPr>
            <w:tcW w:w="322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BAB86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01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37BFD7A5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72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0B5F9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0E53FE" w14:textId="77777777" w:rsidR="000C4F25" w:rsidRPr="00531B5C" w:rsidRDefault="000C4F25" w:rsidP="000C4F25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4F25" w:rsidRPr="00531B5C" w14:paraId="718272A2" w14:textId="01B90FFE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7EF1A0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423F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22A6E" w14:textId="77777777" w:rsidR="000C4F25" w:rsidRPr="00F07E44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A73926" w14:textId="6897F7FB" w:rsidR="000C4F25" w:rsidRPr="00531B5C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741144F8" w14:textId="31483149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74A54B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EC35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3B5C5" w14:textId="77777777" w:rsidR="000C4F25" w:rsidRPr="00F07E44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CAC30B" w14:textId="77777777" w:rsidR="000C4F25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Číslo typu správy = 748. </w:t>
            </w:r>
          </w:p>
          <w:p w14:paraId="3643131E" w14:textId="77777777" w:rsidR="000C4F25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979D21" w14:textId="46414282" w:rsidR="000C4F25" w:rsidRPr="00531B5C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4680FB75" w14:textId="0873CC24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8FC857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5A154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0AC052" w14:textId="77777777" w:rsidR="000C4F25" w:rsidRPr="00B770AA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770AA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6B29B0" w14:textId="49C0083C" w:rsidR="000C4F25" w:rsidRPr="00B770AA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238F737B" w14:textId="732B3002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B8008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AC84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06163A" w14:textId="77777777" w:rsidR="000C4F25" w:rsidRPr="00B770AA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26E21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DDAC38" w14:textId="78989467" w:rsidR="000C4F25" w:rsidRPr="00526E2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6A883863" w14:textId="0524C4FA" w:rsidTr="000C4F25">
        <w:trPr>
          <w:trHeight w:val="397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4E094E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C7C416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A5629" w14:textId="7822B6CC" w:rsidR="000C4F25" w:rsidRPr="00B33687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color w:val="000000"/>
                <w:sz w:val="18"/>
                <w:szCs w:val="18"/>
                <w:lang w:eastAsia="cs-CZ"/>
              </w:rPr>
              <w:t>Dátum a čas plánovaného začiatku odstávky</w:t>
            </w:r>
          </w:p>
        </w:tc>
        <w:tc>
          <w:tcPr>
            <w:tcW w:w="2204" w:type="pc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B475C78" w14:textId="77777777" w:rsidR="000C4F25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B33687">
              <w:rPr>
                <w:color w:val="000000"/>
                <w:sz w:val="18"/>
                <w:szCs w:val="18"/>
                <w:lang w:eastAsia="cs-CZ"/>
              </w:rPr>
              <w:t>ypĺňa sa iba v prípade ak sa jedná o plánovanú odstávku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0B23841" w14:textId="77777777" w:rsidR="00BD16CC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A55C1F" w14:textId="2AA31C6B" w:rsidR="00BD16CC" w:rsidRPr="00B33687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7F0CBCC7" w14:textId="58CBFF08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81179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0AD4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31F82" w14:textId="146EC4F3" w:rsidR="000C4F25" w:rsidRPr="003072B6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US" w:eastAsia="cs-CZ"/>
              </w:rPr>
            </w:pPr>
            <w:r w:rsidRPr="00F164B9">
              <w:rPr>
                <w:color w:val="000000"/>
                <w:sz w:val="18"/>
                <w:szCs w:val="18"/>
                <w:lang w:eastAsia="cs-CZ"/>
              </w:rPr>
              <w:t>Dátum a čas plánovaného konca  odstávky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E7A9" w14:textId="77777777" w:rsidR="000C4F25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F164B9">
              <w:rPr>
                <w:color w:val="000000"/>
                <w:sz w:val="18"/>
                <w:szCs w:val="18"/>
                <w:lang w:eastAsia="cs-CZ"/>
              </w:rPr>
              <w:t>ypĺňa sa iba v prípade ak sa jedná o plánovanú odstávku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F8B37E1" w14:textId="77777777" w:rsidR="00BD16CC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03B3CB" w14:textId="0AEB8C95" w:rsidR="00BD16CC" w:rsidRPr="00F164B9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2EDA407B" w14:textId="1A153D14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3168E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0D98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7490E" w14:textId="7FF159A9" w:rsidR="000C4F25" w:rsidRPr="00F164B9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072B6">
              <w:rPr>
                <w:color w:val="000000"/>
                <w:sz w:val="18"/>
                <w:szCs w:val="18"/>
                <w:lang w:eastAsia="cs-CZ"/>
              </w:rPr>
              <w:t>Dátum a čas skutočného začiatku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CB1E" w14:textId="77777777" w:rsidR="000C4F25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3072B6">
              <w:rPr>
                <w:color w:val="000000"/>
                <w:sz w:val="18"/>
                <w:szCs w:val="18"/>
                <w:lang w:eastAsia="cs-CZ"/>
              </w:rPr>
              <w:t>ypĺňa sa iba ak udalosť už nastala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FB0A8E2" w14:textId="77777777" w:rsidR="00BD16CC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D4E2EF" w14:textId="2866C398" w:rsidR="00BD16CC" w:rsidRPr="003072B6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4A220521" w14:textId="7112CD47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87079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97DE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52E" w14:textId="5FB5DD5D" w:rsidR="000C4F25" w:rsidRPr="00F164B9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072B6">
              <w:rPr>
                <w:color w:val="000000"/>
                <w:sz w:val="18"/>
                <w:szCs w:val="18"/>
                <w:lang w:eastAsia="cs-CZ"/>
              </w:rPr>
              <w:t>Dátum a čas skutočného konca 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7351" w14:textId="77777777" w:rsidR="000C4F25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3072B6">
              <w:rPr>
                <w:color w:val="000000"/>
                <w:sz w:val="18"/>
                <w:szCs w:val="18"/>
                <w:lang w:eastAsia="cs-CZ"/>
              </w:rPr>
              <w:t>ypĺňa sa iba ak skutočný koniec už nastal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01767DC5" w14:textId="77777777" w:rsidR="00BD16CC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5A108E" w14:textId="4FA639AA" w:rsidR="00BD16CC" w:rsidRPr="003072B6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327CE615" w14:textId="0F3A09DB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BA0A7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EDC18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E4BC1" w14:textId="77777777" w:rsidR="000C4F25" w:rsidRPr="003072B6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26E21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CA2F" w14:textId="0D65FE62" w:rsidR="000C4F25" w:rsidRPr="00526E2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730BC9BE" w14:textId="40914CAF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938B97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2980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E0E7" w14:textId="77777777" w:rsidR="000C4F25" w:rsidRPr="00526E2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A6B9" w14:textId="6D224E7C" w:rsidR="000C4F25" w:rsidRPr="00AD3EC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70D799F7" w14:textId="6F03D62E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7756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D4B8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33687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24C57" w14:textId="77777777" w:rsidR="000C4F25" w:rsidRPr="00526E2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8DCA" w14:textId="34C3DC27" w:rsidR="000C4F25" w:rsidRPr="00AD3EC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76340964" w14:textId="0B18213A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A9C4F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34AD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0B09B" w14:textId="77777777" w:rsidR="000C4F25" w:rsidRPr="00526E2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734E" w14:textId="6018CF68" w:rsidR="000C4F25" w:rsidRPr="00AD3EC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0631DF8E" w14:textId="46B75662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592E6C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6D10F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EEE89" w14:textId="77777777" w:rsidR="000C4F25" w:rsidRPr="00526E2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C413" w14:textId="6FD32F74" w:rsidR="000C4F25" w:rsidRPr="00AD3EC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5CDE462B" w14:textId="1463B18C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9FFA3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DAC6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58724" w14:textId="77777777" w:rsidR="000C4F25" w:rsidRPr="00526E2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F485" w14:textId="5F109C61" w:rsidR="000C4F25" w:rsidRPr="00AD3EC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5102241A" w14:textId="201766B0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6D482" w14:textId="77777777" w:rsidR="000C4F25" w:rsidRPr="00531B5C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66DB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D9B0E" w14:textId="77777777" w:rsidR="000C4F25" w:rsidRPr="00526E2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35A5" w14:textId="6FF45149" w:rsidR="000C4F25" w:rsidRPr="00AD3ECB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49C3A77A" w14:textId="5AD5CE43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FE63D" w14:textId="77777777" w:rsidR="000C4F25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A878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BFC88" w14:textId="77777777" w:rsidR="000C4F25" w:rsidRPr="00AD3EC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B994" w14:textId="0938163D" w:rsidR="000C4F25" w:rsidRPr="00AA6117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531B5C" w14:paraId="7B6AA6B0" w14:textId="351A496B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C464" w14:textId="77777777" w:rsidR="000C4F25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2A2A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94E38" w14:textId="102D1022" w:rsidR="000C4F25" w:rsidRPr="00AD3EC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0194" w14:textId="77777777" w:rsidR="000C4F25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AA6117">
              <w:rPr>
                <w:color w:val="000000"/>
                <w:sz w:val="18"/>
                <w:szCs w:val="18"/>
                <w:lang w:eastAsia="cs-CZ"/>
              </w:rPr>
              <w:t>ypĺňa sa iba v prípade ak udalosť na danom OOM už nastala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CBFCF20" w14:textId="77777777" w:rsidR="00BD16CC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7F61DE" w14:textId="1E7D58AE" w:rsidR="00BD16CC" w:rsidRPr="00AA6117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23650882" w14:textId="4DDA4CE0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89A0F4" w14:textId="77777777" w:rsidR="000C4F25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8396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4EE40" w14:textId="72DD5AE1" w:rsidR="000C4F25" w:rsidRPr="00AD3EC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73ED" w14:textId="77777777" w:rsidR="000C4F25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AA6117">
              <w:rPr>
                <w:color w:val="000000"/>
                <w:sz w:val="18"/>
                <w:szCs w:val="18"/>
                <w:lang w:eastAsia="cs-CZ"/>
              </w:rPr>
              <w:t>ypĺňa sa iba v prípade ak udalosť na danom OOM už skončila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CAD58F" w14:textId="77777777" w:rsidR="00BD16CC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C4154D" w14:textId="7BE6AC00" w:rsidR="00BD16CC" w:rsidRPr="00AA6117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41494FEB" w14:textId="5F720256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43558" w14:textId="77777777" w:rsidR="000C4F25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742C" w14:textId="77777777" w:rsidR="000C4F25" w:rsidRPr="00B33687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8718F" w14:textId="42D20AA9" w:rsidR="000C4F25" w:rsidRPr="00AD3ECB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Doplňujúca informácia o odstávke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9581" w14:textId="267D7376" w:rsidR="00BD16CC" w:rsidRPr="00AA6117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531B5C" w14:paraId="2DB91EB4" w14:textId="64043DCB" w:rsidTr="000C4F25">
        <w:trPr>
          <w:trHeight w:val="39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BC376" w14:textId="77777777" w:rsidR="000C4F25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65E94" w14:textId="77777777" w:rsidR="000C4F25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7565D" w14:textId="77777777" w:rsidR="000C4F25" w:rsidRPr="00AA6117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7CF9" w14:textId="340CF2EE" w:rsidR="000C4F25" w:rsidRPr="00AA6117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4B4EC85" w14:textId="77777777" w:rsidR="00C950D0" w:rsidRDefault="00C950D0" w:rsidP="00993827">
      <w:pPr>
        <w:pStyle w:val="EYNormal"/>
      </w:pPr>
    </w:p>
    <w:p w14:paraId="23CCB5E5" w14:textId="77777777" w:rsidR="00805581" w:rsidRPr="00805581" w:rsidRDefault="00805581" w:rsidP="00993827">
      <w:pPr>
        <w:pStyle w:val="EYNormal"/>
      </w:pPr>
      <w:bookmarkStart w:id="58" w:name="_Toc110003053"/>
    </w:p>
    <w:p w14:paraId="2234D43F" w14:textId="1B4ACE9D" w:rsidR="0090135A" w:rsidRDefault="002F2505" w:rsidP="0090135A">
      <w:pPr>
        <w:pStyle w:val="EYHeading2"/>
      </w:pPr>
      <w:bookmarkStart w:id="59" w:name="_Toc137556849"/>
      <w:r>
        <w:t>AGR_9</w:t>
      </w:r>
      <w:r w:rsidR="0090135A">
        <w:t xml:space="preserve"> </w:t>
      </w:r>
      <w:r w:rsidR="00B44B59">
        <w:t>–</w:t>
      </w:r>
      <w:r w:rsidR="0090135A">
        <w:t xml:space="preserve"> </w:t>
      </w:r>
      <w:r w:rsidR="005277B1">
        <w:t xml:space="preserve">Publikovanie </w:t>
      </w:r>
      <w:r w:rsidR="0090135A" w:rsidRPr="0090135A">
        <w:t>vypočítaných hodnôt pre proces agregácie</w:t>
      </w:r>
      <w:bookmarkEnd w:id="59"/>
      <w:r w:rsidR="000E71EA">
        <w:t xml:space="preserve"> </w:t>
      </w:r>
    </w:p>
    <w:p w14:paraId="3FC6306E" w14:textId="1FE528CA" w:rsidR="00805581" w:rsidRDefault="00654E49" w:rsidP="0090135A">
      <w:pPr>
        <w:pStyle w:val="EYNormal"/>
      </w:pPr>
      <w:r>
        <w:t>Systém EDC umožňuje publikovanie hodnôt výpočtov agregácie prostredníctvom emailov</w:t>
      </w:r>
      <w:r w:rsidR="00952C3D">
        <w:t xml:space="preserve">ých príloh </w:t>
      </w:r>
      <w:r>
        <w:t xml:space="preserve">s podpísaným obsahom. Jedná sa o nasledovné </w:t>
      </w:r>
      <w:r w:rsidR="00952C3D">
        <w:t xml:space="preserve">typy </w:t>
      </w:r>
      <w:r>
        <w:t>hodn</w:t>
      </w:r>
      <w:r w:rsidR="00952C3D">
        <w:t>ôt</w:t>
      </w:r>
      <w:r>
        <w:t xml:space="preserve"> pre dané OOM:</w:t>
      </w:r>
    </w:p>
    <w:p w14:paraId="7BCD686C" w14:textId="77777777" w:rsidR="00654E49" w:rsidRDefault="00654E49" w:rsidP="0090135A">
      <w:pPr>
        <w:pStyle w:val="EYNormal"/>
      </w:pPr>
    </w:p>
    <w:p w14:paraId="340C557E" w14:textId="355A995C" w:rsidR="00654E49" w:rsidRDefault="00654E49" w:rsidP="0090135A">
      <w:pPr>
        <w:pStyle w:val="EYNormal"/>
      </w:pPr>
      <w:r>
        <w:t>Pre denne posielané emaily</w:t>
      </w:r>
      <w:r w:rsidR="00B85DA6">
        <w:t xml:space="preserve"> za proces agregácie (</w:t>
      </w:r>
      <w:r w:rsidR="002F2505">
        <w:t>AGR_9</w:t>
      </w:r>
      <w:r w:rsidR="00B85DA6">
        <w:t>)</w:t>
      </w:r>
      <w:r w:rsidR="008D29C0">
        <w:t xml:space="preserve"> na danom OOM</w:t>
      </w:r>
      <w:r>
        <w:t>:</w:t>
      </w:r>
    </w:p>
    <w:p w14:paraId="1151895E" w14:textId="5DA053ED" w:rsidR="00654E49" w:rsidRDefault="00654E49" w:rsidP="00654E49">
      <w:pPr>
        <w:pStyle w:val="EYNormal"/>
        <w:numPr>
          <w:ilvl w:val="0"/>
          <w:numId w:val="48"/>
        </w:numPr>
      </w:pPr>
      <w:r>
        <w:t>denný odber/dodávka pri agregácii vypočítaná za predchádzajúci deň D-</w:t>
      </w:r>
      <w:r w:rsidR="004922FC">
        <w:t>1</w:t>
      </w:r>
      <w:r w:rsidR="008D29C0">
        <w:t xml:space="preserve"> (15 min. hodnoty)</w:t>
      </w:r>
    </w:p>
    <w:p w14:paraId="3BB766AF" w14:textId="6FBA3F4D" w:rsidR="004922FC" w:rsidRDefault="00654E49" w:rsidP="0012425A">
      <w:pPr>
        <w:pStyle w:val="EYNormal"/>
        <w:numPr>
          <w:ilvl w:val="0"/>
          <w:numId w:val="48"/>
        </w:numPr>
      </w:pPr>
      <w:r>
        <w:t>denná poskytnutá flexibilita pri agregácii vypočítaná za predchádzajúci deň D-1</w:t>
      </w:r>
      <w:r w:rsidR="004922FC">
        <w:t xml:space="preserve"> </w:t>
      </w:r>
      <w:r w:rsidR="008D29C0">
        <w:t>(15 min. hodnoty)</w:t>
      </w:r>
    </w:p>
    <w:p w14:paraId="1DBE48F0" w14:textId="77777777" w:rsidR="008D29C0" w:rsidRDefault="008D29C0" w:rsidP="0012425A">
      <w:pPr>
        <w:pStyle w:val="EYNormal"/>
        <w:rPr>
          <w:lang w:val="en-US"/>
        </w:rPr>
      </w:pPr>
    </w:p>
    <w:p w14:paraId="013F58F3" w14:textId="4BE5CA30" w:rsidR="00C14315" w:rsidRDefault="00C14315" w:rsidP="00C14315">
      <w:pPr>
        <w:pStyle w:val="EYNormal"/>
      </w:pPr>
      <w:r>
        <w:t>Pre mesačne posielané emaily za proces agregácie (</w:t>
      </w:r>
      <w:r w:rsidR="002F2505">
        <w:t>AGR_9</w:t>
      </w:r>
      <w:r>
        <w:t>)</w:t>
      </w:r>
      <w:r w:rsidR="004922FC">
        <w:t xml:space="preserve"> na danom OOM</w:t>
      </w:r>
      <w:r>
        <w:t>:</w:t>
      </w:r>
    </w:p>
    <w:p w14:paraId="38788D4F" w14:textId="659130B8" w:rsidR="00654E49" w:rsidRPr="00654E49" w:rsidRDefault="00654E49" w:rsidP="008D29C0">
      <w:pPr>
        <w:pStyle w:val="EYNormal"/>
        <w:numPr>
          <w:ilvl w:val="0"/>
          <w:numId w:val="48"/>
        </w:numPr>
        <w:rPr>
          <w:lang w:val="en-US"/>
        </w:rPr>
      </w:pPr>
      <w:r>
        <w:t>mesačný odber/dodávka pri agregácii vypočítaná za predchádzajúci mesiac M</w:t>
      </w:r>
      <w:r>
        <w:rPr>
          <w:lang w:val="en-US"/>
        </w:rPr>
        <w:t>-1</w:t>
      </w:r>
      <w:r w:rsidR="004922FC">
        <w:rPr>
          <w:lang w:val="en-US"/>
        </w:rPr>
        <w:t xml:space="preserve"> </w:t>
      </w:r>
    </w:p>
    <w:p w14:paraId="73C1F50C" w14:textId="151A9DD5" w:rsidR="00654E49" w:rsidRDefault="00654E49" w:rsidP="008D29C0">
      <w:pPr>
        <w:pStyle w:val="EYNormal"/>
        <w:numPr>
          <w:ilvl w:val="0"/>
          <w:numId w:val="48"/>
        </w:numPr>
      </w:pPr>
      <w:r>
        <w:t>denná poskytnutá flexibilita pri agregácii vypočítaná za predchádzajúci mesiac M</w:t>
      </w:r>
      <w:r w:rsidRPr="00654E49">
        <w:rPr>
          <w:lang w:val="en-US"/>
        </w:rPr>
        <w:t>-1</w:t>
      </w:r>
      <w:r w:rsidR="004922FC">
        <w:rPr>
          <w:lang w:val="en-US"/>
        </w:rPr>
        <w:t xml:space="preserve"> </w:t>
      </w:r>
    </w:p>
    <w:p w14:paraId="74A6FAED" w14:textId="77777777" w:rsidR="00805581" w:rsidRDefault="00805581" w:rsidP="00805581">
      <w:pPr>
        <w:rPr>
          <w:kern w:val="12"/>
          <w:sz w:val="20"/>
          <w:szCs w:val="24"/>
        </w:rPr>
      </w:pPr>
    </w:p>
    <w:p w14:paraId="6B412762" w14:textId="498A725F" w:rsidR="00654E49" w:rsidRDefault="00654E49" w:rsidP="00805581">
      <w:p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 xml:space="preserve">Email s prílohami môže byť posielaný </w:t>
      </w:r>
      <w:r w:rsidR="00B85DA6">
        <w:rPr>
          <w:kern w:val="12"/>
          <w:sz w:val="20"/>
          <w:szCs w:val="24"/>
        </w:rPr>
        <w:t xml:space="preserve">za proces agregácie </w:t>
      </w:r>
      <w:r w:rsidR="00B85DA6" w:rsidRPr="00B85DA6">
        <w:rPr>
          <w:kern w:val="12"/>
          <w:sz w:val="20"/>
          <w:szCs w:val="24"/>
        </w:rPr>
        <w:t>(</w:t>
      </w:r>
      <w:r w:rsidR="002F2505">
        <w:rPr>
          <w:kern w:val="12"/>
          <w:sz w:val="20"/>
          <w:szCs w:val="24"/>
        </w:rPr>
        <w:t>AGR_9</w:t>
      </w:r>
      <w:r w:rsidR="00B85DA6" w:rsidRPr="00B85DA6">
        <w:rPr>
          <w:kern w:val="12"/>
          <w:sz w:val="20"/>
          <w:szCs w:val="24"/>
        </w:rPr>
        <w:t>)</w:t>
      </w:r>
      <w:r w:rsidR="00B85DA6">
        <w:rPr>
          <w:kern w:val="12"/>
          <w:sz w:val="20"/>
          <w:szCs w:val="24"/>
        </w:rPr>
        <w:t xml:space="preserve"> </w:t>
      </w:r>
      <w:r>
        <w:rPr>
          <w:kern w:val="12"/>
          <w:sz w:val="20"/>
          <w:szCs w:val="24"/>
        </w:rPr>
        <w:t>pre nasledovných účastníkov trhu pre dané OOM:</w:t>
      </w:r>
    </w:p>
    <w:p w14:paraId="43E2497A" w14:textId="65584016" w:rsidR="00654E49" w:rsidRDefault="00654E49" w:rsidP="00805581">
      <w:pPr>
        <w:rPr>
          <w:kern w:val="12"/>
          <w:sz w:val="20"/>
          <w:szCs w:val="24"/>
        </w:rPr>
      </w:pPr>
    </w:p>
    <w:p w14:paraId="316F8437" w14:textId="3DF3E3F7" w:rsidR="00654E49" w:rsidRPr="00654E49" w:rsidRDefault="00654E49" w:rsidP="000D1829">
      <w:pPr>
        <w:pStyle w:val="Odsekzoznamu"/>
        <w:numPr>
          <w:ilvl w:val="0"/>
          <w:numId w:val="49"/>
        </w:numPr>
        <w:rPr>
          <w:kern w:val="12"/>
          <w:sz w:val="20"/>
          <w:szCs w:val="24"/>
        </w:rPr>
      </w:pPr>
      <w:proofErr w:type="spellStart"/>
      <w:r w:rsidRPr="00654E49">
        <w:rPr>
          <w:kern w:val="12"/>
          <w:sz w:val="20"/>
          <w:szCs w:val="24"/>
        </w:rPr>
        <w:t>Dodávateľ</w:t>
      </w:r>
      <w:proofErr w:type="spellEnd"/>
      <w:r w:rsidRPr="00654E49">
        <w:rPr>
          <w:kern w:val="12"/>
          <w:sz w:val="20"/>
          <w:szCs w:val="24"/>
        </w:rPr>
        <w:t xml:space="preserve"> </w:t>
      </w:r>
    </w:p>
    <w:p w14:paraId="1B355A92" w14:textId="35B3E881" w:rsidR="00654E49" w:rsidRDefault="009177F7" w:rsidP="00654E49">
      <w:pPr>
        <w:pStyle w:val="Odsekzoznamu"/>
        <w:numPr>
          <w:ilvl w:val="0"/>
          <w:numId w:val="49"/>
        </w:num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 xml:space="preserve">Subjekt </w:t>
      </w:r>
      <w:proofErr w:type="spellStart"/>
      <w:r>
        <w:rPr>
          <w:kern w:val="12"/>
          <w:sz w:val="20"/>
          <w:szCs w:val="24"/>
        </w:rPr>
        <w:t>zučtovania</w:t>
      </w:r>
      <w:proofErr w:type="spellEnd"/>
      <w:r>
        <w:rPr>
          <w:kern w:val="12"/>
          <w:sz w:val="20"/>
          <w:szCs w:val="24"/>
        </w:rPr>
        <w:t xml:space="preserve"> </w:t>
      </w:r>
      <w:proofErr w:type="spellStart"/>
      <w:r>
        <w:rPr>
          <w:kern w:val="12"/>
          <w:sz w:val="20"/>
          <w:szCs w:val="24"/>
        </w:rPr>
        <w:t>dodávateľa</w:t>
      </w:r>
      <w:proofErr w:type="spellEnd"/>
    </w:p>
    <w:p w14:paraId="4D3C16D8" w14:textId="69C2C27D" w:rsidR="009177F7" w:rsidRDefault="009177F7" w:rsidP="00654E49">
      <w:pPr>
        <w:pStyle w:val="Odsekzoznamu"/>
        <w:numPr>
          <w:ilvl w:val="0"/>
          <w:numId w:val="49"/>
        </w:num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>Agregátor</w:t>
      </w:r>
    </w:p>
    <w:p w14:paraId="635E2FA7" w14:textId="78F0265F" w:rsidR="00F52940" w:rsidRPr="00F52940" w:rsidRDefault="009177F7" w:rsidP="0012425A">
      <w:pPr>
        <w:pStyle w:val="Odsekzoznamu"/>
        <w:numPr>
          <w:ilvl w:val="0"/>
          <w:numId w:val="49"/>
        </w:numPr>
      </w:pPr>
      <w:r>
        <w:rPr>
          <w:kern w:val="12"/>
          <w:sz w:val="20"/>
          <w:szCs w:val="24"/>
        </w:rPr>
        <w:t xml:space="preserve">Subjekt </w:t>
      </w:r>
      <w:proofErr w:type="spellStart"/>
      <w:r>
        <w:rPr>
          <w:kern w:val="12"/>
          <w:sz w:val="20"/>
          <w:szCs w:val="24"/>
        </w:rPr>
        <w:t>zúčtovania</w:t>
      </w:r>
      <w:proofErr w:type="spellEnd"/>
      <w:r>
        <w:rPr>
          <w:kern w:val="12"/>
          <w:sz w:val="20"/>
          <w:szCs w:val="24"/>
        </w:rPr>
        <w:t xml:space="preserve"> </w:t>
      </w:r>
      <w:proofErr w:type="spellStart"/>
      <w:r>
        <w:rPr>
          <w:kern w:val="12"/>
          <w:sz w:val="20"/>
          <w:szCs w:val="24"/>
        </w:rPr>
        <w:t>agregátora</w:t>
      </w:r>
      <w:proofErr w:type="spellEnd"/>
    </w:p>
    <w:p w14:paraId="0371F33E" w14:textId="77777777" w:rsidR="00F52940" w:rsidRPr="00F52940" w:rsidRDefault="00F52940" w:rsidP="00F52940">
      <w:pPr>
        <w:rPr>
          <w:kern w:val="12"/>
          <w:sz w:val="20"/>
          <w:szCs w:val="24"/>
        </w:rPr>
      </w:pPr>
    </w:p>
    <w:p w14:paraId="076AFCBC" w14:textId="77777777" w:rsidR="009177F7" w:rsidRPr="009177F7" w:rsidRDefault="009177F7" w:rsidP="009177F7">
      <w:pPr>
        <w:rPr>
          <w:kern w:val="12"/>
          <w:sz w:val="20"/>
          <w:szCs w:val="24"/>
        </w:rPr>
      </w:pPr>
    </w:p>
    <w:p w14:paraId="71D7E2E8" w14:textId="77777777" w:rsidR="009177F7" w:rsidRDefault="009177F7" w:rsidP="009177F7">
      <w:pPr>
        <w:pStyle w:val="EYHeading3"/>
      </w:pPr>
      <w:bookmarkStart w:id="60" w:name="_Toc137556850"/>
      <w:r>
        <w:t>Procesná úroveň</w:t>
      </w:r>
      <w:bookmarkEnd w:id="60"/>
    </w:p>
    <w:p w14:paraId="12A93D8C" w14:textId="2FFD0D30" w:rsidR="00805581" w:rsidRDefault="00952C3D" w:rsidP="009177F7">
      <w:pPr>
        <w:pStyle w:val="EYNormal"/>
      </w:pPr>
      <w:r>
        <w:t>Cieľové emailové adresy pre príjem emailov s prílohami nastavujú zamestnanci OKTE</w:t>
      </w:r>
      <w:r w:rsidR="003652E7">
        <w:t xml:space="preserve"> na vyžiadanie</w:t>
      </w:r>
      <w:r>
        <w:t>.</w:t>
      </w:r>
      <w:r w:rsidR="009177F7">
        <w:t xml:space="preserve"> </w:t>
      </w:r>
      <w:r>
        <w:t>Následne o</w:t>
      </w:r>
      <w:r w:rsidR="009177F7">
        <w:t xml:space="preserve">d ďalšieho dňa </w:t>
      </w:r>
      <w:r>
        <w:t xml:space="preserve">sa </w:t>
      </w:r>
      <w:r w:rsidR="009177F7">
        <w:t xml:space="preserve">po ukončení denných výpočtov agregácie </w:t>
      </w:r>
      <w:r>
        <w:t xml:space="preserve">sa </w:t>
      </w:r>
      <w:r w:rsidR="009D2FC9">
        <w:t xml:space="preserve">za dané OOM, </w:t>
      </w:r>
      <w:r w:rsidR="009177F7">
        <w:t>pošl</w:t>
      </w:r>
      <w:r>
        <w:t>ú</w:t>
      </w:r>
      <w:r w:rsidR="009177F7">
        <w:t xml:space="preserve"> </w:t>
      </w:r>
      <w:r>
        <w:t>na dané adresy</w:t>
      </w:r>
      <w:r w:rsidR="009177F7">
        <w:t xml:space="preserve"> </w:t>
      </w:r>
      <w:r>
        <w:t xml:space="preserve">emailové správy </w:t>
      </w:r>
      <w:r w:rsidR="009177F7">
        <w:t>s prílohami obsahujúcimi vypočítané hodnoty za predchádzajúc</w:t>
      </w:r>
      <w:r w:rsidR="003652E7">
        <w:t>i</w:t>
      </w:r>
      <w:r w:rsidR="009177F7">
        <w:t xml:space="preserve"> d</w:t>
      </w:r>
      <w:r w:rsidR="003652E7">
        <w:t>eň</w:t>
      </w:r>
      <w:r w:rsidR="009177F7">
        <w:t xml:space="preserve"> </w:t>
      </w:r>
      <w:r w:rsidR="003652E7">
        <w:br/>
      </w:r>
      <w:r w:rsidR="009177F7">
        <w:t xml:space="preserve">D-1. </w:t>
      </w:r>
      <w:r w:rsidR="003652E7" w:rsidRPr="003652E7">
        <w:t xml:space="preserve">Jeden mail bude obsahovať </w:t>
      </w:r>
      <w:r w:rsidR="003652E7">
        <w:t xml:space="preserve">prílohy s </w:t>
      </w:r>
      <w:r w:rsidR="003652E7" w:rsidRPr="003652E7">
        <w:t>údaj</w:t>
      </w:r>
      <w:r w:rsidR="003652E7">
        <w:t>mi</w:t>
      </w:r>
      <w:r w:rsidR="003652E7" w:rsidRPr="003652E7">
        <w:t xml:space="preserve"> jedného OOM</w:t>
      </w:r>
      <w:r w:rsidR="003652E7">
        <w:t xml:space="preserve"> za agregáciu. </w:t>
      </w:r>
      <w:r w:rsidR="009177F7">
        <w:t xml:space="preserve">Na začiatku nasledujúceho mesiaca prebieha </w:t>
      </w:r>
      <w:r w:rsidR="009D2FC9">
        <w:t xml:space="preserve">v rámci procesov agregácie prepočet  </w:t>
      </w:r>
      <w:r w:rsidR="000D29FD">
        <w:t xml:space="preserve">za celý predchádzajúci mesiac pre </w:t>
      </w:r>
      <w:r w:rsidR="009D2FC9">
        <w:t>dané OOM</w:t>
      </w:r>
      <w:r w:rsidR="000D29FD">
        <w:t>.</w:t>
      </w:r>
      <w:r w:rsidR="00B05898">
        <w:t xml:space="preserve"> Po ukončení </w:t>
      </w:r>
      <w:r>
        <w:t xml:space="preserve">mesačného </w:t>
      </w:r>
      <w:r w:rsidR="00B05898">
        <w:t xml:space="preserve">prepočtu agregácie sa </w:t>
      </w:r>
      <w:r w:rsidR="003652E7">
        <w:t>pošle</w:t>
      </w:r>
      <w:r w:rsidR="00B05898">
        <w:t xml:space="preserve"> email s prílohami obsahujúcimi vypočítané hodnoty za predchádzajúce obdobie.</w:t>
      </w:r>
    </w:p>
    <w:p w14:paraId="09C6E4A4" w14:textId="77777777" w:rsidR="000C52B4" w:rsidRDefault="000C52B4" w:rsidP="009177F7">
      <w:pPr>
        <w:pStyle w:val="EYNormal"/>
      </w:pPr>
    </w:p>
    <w:p w14:paraId="1CC8EF4C" w14:textId="53BE756C" w:rsidR="009D2FC9" w:rsidRDefault="000C52B4" w:rsidP="000C52B4">
      <w:pPr>
        <w:pStyle w:val="Popis"/>
        <w:keepNext/>
        <w:jc w:val="center"/>
      </w:pPr>
      <w:bookmarkStart w:id="61" w:name="_Toc137556861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0772A8">
        <w:rPr>
          <w:noProof/>
        </w:rPr>
        <w:t>2</w:t>
      </w:r>
      <w:r>
        <w:fldChar w:fldCharType="end"/>
      </w:r>
      <w:r>
        <w:t xml:space="preserve"> Publikovanie vypočítaných hodnôt </w:t>
      </w:r>
      <w:r w:rsidR="009A1BEA">
        <w:t xml:space="preserve">pre </w:t>
      </w:r>
      <w:r w:rsidR="007F0D01">
        <w:t>agregáciu prostredníctvom emailov</w:t>
      </w:r>
      <w:bookmarkEnd w:id="61"/>
    </w:p>
    <w:p w14:paraId="21B773EF" w14:textId="5E40E6FD" w:rsidR="000C52B4" w:rsidRDefault="000C52B4" w:rsidP="000C52B4">
      <w:pPr>
        <w:pStyle w:val="EYNormal"/>
        <w:jc w:val="center"/>
      </w:pPr>
      <w:r>
        <w:rPr>
          <w:noProof/>
        </w:rPr>
        <w:drawing>
          <wp:inline distT="0" distB="0" distL="0" distR="0" wp14:anchorId="5D54032F" wp14:editId="3F580530">
            <wp:extent cx="4254160" cy="1880315"/>
            <wp:effectExtent l="0" t="0" r="0" b="5715"/>
            <wp:docPr id="1512654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24" cy="188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AB41" w14:textId="77777777" w:rsidR="000C52B4" w:rsidRDefault="000C52B4" w:rsidP="009177F7">
      <w:pPr>
        <w:pStyle w:val="EYNormal"/>
      </w:pPr>
    </w:p>
    <w:p w14:paraId="7E468FE6" w14:textId="6391000A" w:rsidR="009D2FC9" w:rsidRDefault="009D2FC9" w:rsidP="009D2FC9">
      <w:pPr>
        <w:pStyle w:val="EYHeading3"/>
      </w:pPr>
      <w:bookmarkStart w:id="62" w:name="_Toc137556851"/>
      <w:r>
        <w:t>Dátový tok</w:t>
      </w:r>
      <w:bookmarkEnd w:id="62"/>
      <w:r>
        <w:t xml:space="preserve"> </w:t>
      </w:r>
    </w:p>
    <w:p w14:paraId="424FBE4D" w14:textId="62D3A034" w:rsidR="007F0D01" w:rsidRDefault="007F0D01" w:rsidP="007F0D01">
      <w:pPr>
        <w:pStyle w:val="EYNormal"/>
      </w:pPr>
      <w:r w:rsidRPr="007F0D01">
        <w:t xml:space="preserve">Emailové prílohy s </w:t>
      </w:r>
      <w:r w:rsidR="008A030E" w:rsidRPr="007F0D01">
        <w:t>vypočítanými</w:t>
      </w:r>
      <w:r w:rsidRPr="007F0D01">
        <w:t xml:space="preserve"> hodnotami  </w:t>
      </w:r>
      <w:r w:rsidR="008A030E">
        <w:t xml:space="preserve">agregácie sú </w:t>
      </w:r>
      <w:r w:rsidRPr="007F0D01">
        <w:t xml:space="preserve">podpísané  elektronickým  certifikátom  </w:t>
      </w:r>
      <w:r w:rsidR="008A030E">
        <w:t xml:space="preserve">OKTE a </w:t>
      </w:r>
      <w:r w:rsidRPr="007F0D01">
        <w:t>sú vo formáte  MSCONS/XML  posielané na mailové adresy účastníkov trhu priamo zo systému EDC</w:t>
      </w:r>
      <w:r w:rsidR="008A030E">
        <w:t>.</w:t>
      </w:r>
      <w:r>
        <w:t xml:space="preserve"> </w:t>
      </w:r>
      <w:r w:rsidR="008A030E">
        <w:t xml:space="preserve">Posielanie sa realizuje </w:t>
      </w:r>
      <w:r>
        <w:t xml:space="preserve">po </w:t>
      </w:r>
      <w:r w:rsidR="008A030E">
        <w:t>denných a mesačných výpočtoch týchto hodnôt v procese agregácie</w:t>
      </w:r>
      <w:r w:rsidRPr="007F0D01">
        <w:t>.</w:t>
      </w:r>
    </w:p>
    <w:p w14:paraId="7546031B" w14:textId="77777777" w:rsidR="00952C3D" w:rsidRDefault="00952C3D" w:rsidP="009177F7">
      <w:pPr>
        <w:pStyle w:val="EYNormal"/>
      </w:pPr>
    </w:p>
    <w:p w14:paraId="4E7BCA3F" w14:textId="725FA2C9" w:rsidR="009D2FC9" w:rsidRDefault="009D2FC9" w:rsidP="008A030E">
      <w:pPr>
        <w:pStyle w:val="EYHeading3"/>
      </w:pPr>
      <w:bookmarkStart w:id="63" w:name="_Toc137556852"/>
      <w:r>
        <w:t>Dátová štruktúra</w:t>
      </w:r>
      <w:bookmarkEnd w:id="63"/>
    </w:p>
    <w:p w14:paraId="0F41761F" w14:textId="75871DDF" w:rsidR="009D2FC9" w:rsidRDefault="008A030E" w:rsidP="007F0D01">
      <w:pPr>
        <w:pStyle w:val="EYNormal"/>
      </w:pPr>
      <w:r>
        <w:t xml:space="preserve">Vypočítané hodnoty sú </w:t>
      </w:r>
      <w:proofErr w:type="spellStart"/>
      <w:r>
        <w:t>serializované</w:t>
      </w:r>
      <w:proofErr w:type="spellEnd"/>
      <w:r>
        <w:t xml:space="preserve"> konkrétne vo formáte štruktúre MSCONS (740). </w:t>
      </w:r>
      <w:r w:rsidR="007F0D01">
        <w:t xml:space="preserve">Jedna  </w:t>
      </w:r>
      <w:r>
        <w:t>príloha</w:t>
      </w:r>
      <w:r w:rsidR="007F0D01">
        <w:t xml:space="preserve">  obsahuje  </w:t>
      </w:r>
      <w:r>
        <w:t xml:space="preserve">všetky vypočítané hodnoty práve </w:t>
      </w:r>
      <w:r w:rsidR="007F0D01">
        <w:t xml:space="preserve">o jednom  OOM </w:t>
      </w:r>
      <w:r>
        <w:t xml:space="preserve">. </w:t>
      </w:r>
      <w:r w:rsidR="007F0D01">
        <w:t>Pre identifikáciu subjektov a odberných a odovzdávacích miest v správe sa využíva štandard EIC.</w:t>
      </w:r>
    </w:p>
    <w:p w14:paraId="5DE189ED" w14:textId="77777777" w:rsidR="005D221D" w:rsidRDefault="005D221D" w:rsidP="009177F7">
      <w:pPr>
        <w:pStyle w:val="EYNormal"/>
      </w:pPr>
    </w:p>
    <w:p w14:paraId="06A2DD71" w14:textId="34901E1B" w:rsidR="000E71EA" w:rsidRPr="000E71EA" w:rsidRDefault="000E71EA" w:rsidP="000E71EA">
      <w:pPr>
        <w:pStyle w:val="EYNormal"/>
        <w:rPr>
          <w:b/>
          <w:bCs/>
        </w:rPr>
      </w:pPr>
      <w:r w:rsidRPr="000E71EA">
        <w:rPr>
          <w:b/>
          <w:bCs/>
        </w:rPr>
        <w:t xml:space="preserve">Správa s </w:t>
      </w:r>
      <w:proofErr w:type="spellStart"/>
      <w:r w:rsidRPr="000E71EA">
        <w:rPr>
          <w:b/>
          <w:bCs/>
        </w:rPr>
        <w:t>priebehovým</w:t>
      </w:r>
      <w:proofErr w:type="spellEnd"/>
      <w:r w:rsidRPr="000E71EA">
        <w:rPr>
          <w:b/>
          <w:bCs/>
        </w:rPr>
        <w:t xml:space="preserve"> meraním OOM - MSCONS (740) </w:t>
      </w:r>
    </w:p>
    <w:p w14:paraId="3115FE1C" w14:textId="1058935C" w:rsidR="000E71EA" w:rsidRDefault="000E71EA" w:rsidP="000E71EA">
      <w:pPr>
        <w:pStyle w:val="EYNormal"/>
      </w:pPr>
      <w:r>
        <w:t xml:space="preserve">Správa  s vypočítanými hodnotami  odberného  a odovzdávacieho  miesta  sa  v súlade  so štandardom </w:t>
      </w:r>
    </w:p>
    <w:p w14:paraId="281CA3B2" w14:textId="33C24BA5" w:rsidR="000E71EA" w:rsidRDefault="000E71EA" w:rsidP="000E71EA">
      <w:pPr>
        <w:pStyle w:val="EYNormal"/>
      </w:pPr>
      <w:r>
        <w:t>MSCONS skladá z týchto častí:</w:t>
      </w:r>
    </w:p>
    <w:p w14:paraId="5069F913" w14:textId="77777777" w:rsidR="000E71EA" w:rsidRDefault="000E71EA" w:rsidP="000E71EA">
      <w:pPr>
        <w:pStyle w:val="EYNormal"/>
      </w:pPr>
    </w:p>
    <w:p w14:paraId="4C50DD4F" w14:textId="19EFBBE3" w:rsidR="000E71EA" w:rsidRDefault="000E71EA" w:rsidP="000E71EA">
      <w:pPr>
        <w:pStyle w:val="Popis"/>
        <w:keepNext/>
        <w:jc w:val="center"/>
      </w:pPr>
      <w:bookmarkStart w:id="64" w:name="_Toc137556875"/>
      <w:r>
        <w:lastRenderedPageBreak/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13</w:t>
      </w:r>
      <w:r>
        <w:fldChar w:fldCharType="end"/>
      </w:r>
      <w:r>
        <w:t xml:space="preserve"> Prehľad segmentov štruktúry MSCONS(740)</w:t>
      </w:r>
      <w:bookmarkEnd w:id="6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5122E" w:rsidRPr="00531B5C" w14:paraId="62E293A3" w14:textId="0D1CF4E2" w:rsidTr="00AA299A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703211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D6F46" w14:textId="4A327D51" w:rsidR="0065122E" w:rsidRPr="00531B5C" w:rsidRDefault="0065122E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Názov</w:t>
            </w: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EB3547" w14:textId="31838CE3" w:rsidR="0065122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C6A52" w:rsidRPr="00531B5C" w14:paraId="0C15714B" w14:textId="1C67C0F5" w:rsidTr="00AA299A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6D1CC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1CEB4312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0878D9B7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1F450298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35815524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AC0A57" w14:textId="77777777" w:rsidR="0065122E" w:rsidRPr="00531B5C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623A83" w14:textId="77777777" w:rsidR="0065122E" w:rsidRPr="00531B5C" w:rsidRDefault="0065122E" w:rsidP="002646B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122E" w:rsidRPr="00531B5C" w14:paraId="17699972" w14:textId="7A6BA6AD" w:rsidTr="00AA299A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A7FAE0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38CC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FA048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D082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FE9B5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C5C6D5" w14:textId="77777777" w:rsidR="0065122E" w:rsidRPr="00F07E44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E63B0E" w14:textId="749AC9A7" w:rsidR="0065122E" w:rsidRPr="00531B5C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5122E" w:rsidRPr="00531B5C" w14:paraId="1AD9CB74" w14:textId="31743378" w:rsidTr="00AA299A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306981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C5174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DB5F1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9C07C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808" w14:textId="77777777" w:rsidR="0065122E" w:rsidRPr="00F8097A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F8D395" w14:textId="77777777" w:rsidR="0065122E" w:rsidRPr="00F07E44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DE2622" w14:textId="6669D65E" w:rsidR="006C6A52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Číslo správy = 740. </w:t>
            </w:r>
          </w:p>
          <w:p w14:paraId="2CBCEFDB" w14:textId="77777777" w:rsidR="006C6A52" w:rsidRDefault="006C6A52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E762F3" w14:textId="052D7D6B" w:rsidR="002646BE" w:rsidRPr="00531B5C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3DC064AA" w14:textId="34CBF4BF" w:rsidTr="00AA299A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5EF031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537A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C5AB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01D4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0D7A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AF00D8" w14:textId="77777777" w:rsidR="002646BE" w:rsidRPr="00B770A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790F84" w14:textId="16C7C18F" w:rsidR="002646BE" w:rsidRPr="00554F46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19E9CFAC" w14:textId="32550369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E2B3E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D50B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EF1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6AD7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AA1F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564D" w14:textId="77777777" w:rsidR="002646BE" w:rsidRPr="00526E2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9F6D" w14:textId="651C2E22" w:rsidR="002646BE" w:rsidRPr="00AD3EC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3797C890" w14:textId="35A0C8A1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D0AB2A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2E25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AA5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478A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4CAD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76FE" w14:textId="77777777" w:rsidR="002646BE" w:rsidRPr="00526E2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8C86" w14:textId="7ACCEC81" w:rsidR="002646BE" w:rsidRPr="00AD3EC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3C9B38BB" w14:textId="7844DED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F6116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FFC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AD6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5B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D508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777C9" w14:textId="77777777" w:rsidR="002646BE" w:rsidRPr="00AD3EC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1F18" w14:textId="55485B52" w:rsidR="002646BE" w:rsidRPr="00554F46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73F38ABB" w14:textId="7C26987B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DC2830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E937F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7C14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D85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6477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0CAA" w14:textId="2FCBC350" w:rsidR="002646BE" w:rsidRPr="00AD3ECB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B2CC" w14:textId="5769F601" w:rsidR="002646BE" w:rsidRPr="00554F46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2C49FB9B" w14:textId="023C2FBA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E11E1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DEF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5CD9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23D9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EC16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E0EF" w14:textId="1340275F" w:rsidR="002646BE" w:rsidRPr="00554F46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B089" w14:textId="60797D60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7850CDC0" w14:textId="412459EE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6276D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4A5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482A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5064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0410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5BDD7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31E8" w14:textId="77777777" w:rsidR="002646B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4FEB974" w14:textId="2F150F68" w:rsidR="002646BE" w:rsidRPr="002646B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SUP </w:t>
            </w:r>
            <w:r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dod</w:t>
            </w:r>
            <w:r>
              <w:rPr>
                <w:color w:val="000000"/>
                <w:sz w:val="18"/>
                <w:szCs w:val="18"/>
                <w:lang w:eastAsia="cs-CZ"/>
              </w:rPr>
              <w:t>á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>vka</w:t>
            </w:r>
          </w:p>
          <w:p w14:paraId="6B1D8522" w14:textId="18DE678A" w:rsidR="002646BE" w:rsidRPr="002646B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CON </w:t>
            </w:r>
            <w:r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spotreba</w:t>
            </w:r>
          </w:p>
          <w:p w14:paraId="66895C11" w14:textId="5816B80C" w:rsidR="002646BE" w:rsidRPr="002646B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FLX </w:t>
            </w:r>
            <w:r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poskytnutá flexibilita</w:t>
            </w:r>
          </w:p>
          <w:p w14:paraId="233A4FAE" w14:textId="36FD8937" w:rsidR="00673DA4" w:rsidRDefault="00673DA4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2A9AC7FE" w14:textId="2368F4D3" w:rsidR="0075294F" w:rsidRPr="00F8097A" w:rsidRDefault="0075294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342E802C" w14:textId="0EF72E8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F22746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99141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48DF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802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5781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9ADD4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2C13" w14:textId="30400491" w:rsidR="006C6A52" w:rsidRPr="006C6A52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C6A52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EC8BBB4" w14:textId="77777777" w:rsidR="006C6A52" w:rsidRPr="006C6A52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C6A52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27F49CF" w14:textId="77777777" w:rsidR="006C6A52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6C6A52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6C6A52">
              <w:rPr>
                <w:color w:val="000000"/>
                <w:sz w:val="18"/>
                <w:szCs w:val="18"/>
                <w:lang w:eastAsia="cs-CZ"/>
              </w:rPr>
              <w:t xml:space="preserve"> merania.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5311029" w14:textId="77777777" w:rsidR="006C6A52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C07697" w14:textId="183F6C48" w:rsidR="006C6A52" w:rsidRPr="00F8097A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050891D7" w14:textId="61924343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7EFDF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40B0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716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A77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C15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4FDC7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3C8E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B71DDFE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136 - Množstvo za periódu</w:t>
            </w:r>
          </w:p>
          <w:p w14:paraId="1A5E1AEA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(skutočné hodnoty) pre profilové a</w:t>
            </w:r>
          </w:p>
          <w:p w14:paraId="273B3AFB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neprofilové dáta.</w:t>
            </w:r>
          </w:p>
          <w:p w14:paraId="26527CF6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94 - Množstvo za periódu</w:t>
            </w:r>
          </w:p>
          <w:p w14:paraId="4590B1AC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(náhradné hodnoty) len pre</w:t>
            </w:r>
          </w:p>
          <w:p w14:paraId="5AFCF830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profilové dáta.</w:t>
            </w:r>
          </w:p>
          <w:p w14:paraId="35CA2813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7702431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142923A0" w14:textId="77777777" w:rsid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45BDA17F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2B5B53" w14:textId="0244D208" w:rsidR="002646BE" w:rsidRPr="00F8097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05FDEE53" w14:textId="715B4DE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F90B7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8B6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EC58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1B938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7D99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EE31EC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6D16" w14:textId="5D69462A" w:rsidR="002646BE" w:rsidRPr="00F8097A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7DCC9C81" w14:textId="620DBAA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C937B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D1C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1E40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35332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B65C0" w14:textId="77777777" w:rsidR="002646B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B669E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 xml:space="preserve">Dátum a čas </w:t>
            </w:r>
            <w:r>
              <w:rPr>
                <w:color w:val="000000"/>
                <w:sz w:val="18"/>
                <w:szCs w:val="18"/>
                <w:lang w:eastAsia="cs-CZ"/>
              </w:rPr>
              <w:t>konca</w:t>
            </w:r>
            <w:r w:rsidRPr="00F8097A">
              <w:rPr>
                <w:color w:val="000000"/>
                <w:sz w:val="18"/>
                <w:szCs w:val="18"/>
                <w:lang w:eastAsia="cs-CZ"/>
              </w:rPr>
              <w:t xml:space="preserve">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CA4B" w14:textId="1E223E2C" w:rsidR="002646BE" w:rsidRPr="00F8097A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7135A756" w14:textId="6306793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A4A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E23C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1155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B556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5458" w14:textId="77777777" w:rsidR="002646B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AA556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D269" w14:textId="7FDB5C36" w:rsidR="002646BE" w:rsidRPr="00F8097A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531B5C" w14:paraId="380D250D" w14:textId="7F45B0ED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78F1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823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4D7C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29A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04DE" w14:textId="77777777" w:rsidR="002646B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F8A65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BFBB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0CE3344" w14:textId="77777777" w:rsidR="00AA299A" w:rsidRP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01A49F4E" w14:textId="77777777" w:rsidR="002646B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A299A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AA299A">
              <w:rPr>
                <w:color w:val="000000"/>
                <w:sz w:val="18"/>
                <w:szCs w:val="18"/>
                <w:lang w:eastAsia="cs-CZ"/>
              </w:rPr>
              <w:t xml:space="preserve"> merania.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069FE844" w14:textId="77777777" w:rsidR="00AA299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FA16970" w14:textId="3F9E252C" w:rsidR="00AA299A" w:rsidRPr="00F8097A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lastRenderedPageBreak/>
              <w:t>Povinná položka.</w:t>
            </w:r>
          </w:p>
        </w:tc>
      </w:tr>
      <w:tr w:rsidR="002646BE" w:rsidRPr="00531B5C" w14:paraId="110FBB14" w14:textId="5E56B28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2DD3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EA24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55E5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24E8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B5A4" w14:textId="77777777" w:rsidR="002646B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53ADB" w14:textId="77777777" w:rsidR="002646BE" w:rsidRPr="00F8097A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DE420C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A0B8" w14:textId="77777777" w:rsidR="00E71D39" w:rsidRPr="00E71D39" w:rsidRDefault="00E71D39" w:rsidP="00E71D3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3F75D4" w14:textId="77777777" w:rsidR="00E71D39" w:rsidRPr="00E71D39" w:rsidRDefault="00E71D39" w:rsidP="00E71D3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B982EB0" w14:textId="77777777" w:rsidR="00E71D39" w:rsidRPr="00E71D39" w:rsidRDefault="00E71D39" w:rsidP="00E71D3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8440C9F" w14:textId="7710B0C3" w:rsidR="00E71D39" w:rsidRDefault="00E71D39" w:rsidP="00E71D3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KWT.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C2499E5" w14:textId="77777777" w:rsidR="00E71D39" w:rsidRPr="00E71D39" w:rsidRDefault="00E71D39" w:rsidP="00E71D3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0C7BED" w14:textId="5251DCF2" w:rsidR="002646BE" w:rsidRPr="00DE420C" w:rsidRDefault="00E71D39" w:rsidP="00E71D3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Povinná položka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2646BE" w:rsidRPr="00531B5C" w14:paraId="0DC74029" w14:textId="5CFB0F7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8A7BD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BD59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E84E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E489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1A56" w14:textId="77777777" w:rsidR="002646BE" w:rsidRPr="00F8097A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A226B" w14:textId="77777777" w:rsidR="002646BE" w:rsidRPr="00AA6117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E077" w14:textId="0386B9E2" w:rsidR="002646BE" w:rsidRPr="00AA6117" w:rsidRDefault="002D6E96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Povinná položka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</w:tbl>
    <w:p w14:paraId="7B72A091" w14:textId="77777777" w:rsidR="000E71EA" w:rsidRDefault="000E71EA" w:rsidP="000E71EA">
      <w:pPr>
        <w:pStyle w:val="EYNormal"/>
      </w:pPr>
    </w:p>
    <w:p w14:paraId="1EC8F5D7" w14:textId="77777777" w:rsidR="000E71EA" w:rsidRDefault="000E71EA" w:rsidP="000E71EA">
      <w:pPr>
        <w:pStyle w:val="EYNormal"/>
      </w:pPr>
    </w:p>
    <w:p w14:paraId="53805D0C" w14:textId="27B18903" w:rsidR="00673DA4" w:rsidRDefault="00673DA4" w:rsidP="00673DA4">
      <w:pPr>
        <w:pStyle w:val="EYHeading2"/>
      </w:pPr>
      <w:bookmarkStart w:id="65" w:name="_Toc137556853"/>
      <w:r>
        <w:t xml:space="preserve">SZE_9 – </w:t>
      </w:r>
      <w:r w:rsidR="005277B1">
        <w:t>Publikovanie</w:t>
      </w:r>
      <w:r>
        <w:t xml:space="preserve"> </w:t>
      </w:r>
      <w:r w:rsidRPr="0090135A">
        <w:t xml:space="preserve">vypočítaných hodnôt pre proces </w:t>
      </w:r>
      <w:r>
        <w:t>zdieľania elektriny</w:t>
      </w:r>
      <w:bookmarkEnd w:id="65"/>
      <w:r w:rsidRPr="0090135A">
        <w:t xml:space="preserve"> </w:t>
      </w:r>
    </w:p>
    <w:p w14:paraId="7E7E89A5" w14:textId="6AF9E998" w:rsidR="00673DA4" w:rsidRDefault="00673DA4" w:rsidP="00673DA4">
      <w:pPr>
        <w:pStyle w:val="EYNormal"/>
      </w:pPr>
      <w:r>
        <w:t>Systém EDC umožňuje publikovanie hodnôt výpočtov zdieľania elektriny prostredníctvom emailových príloh s podpísaným obsahom. Jedná sa o nasledovné typy hodnôt pre dané OOM:</w:t>
      </w:r>
    </w:p>
    <w:p w14:paraId="320AED66" w14:textId="77777777" w:rsidR="00673DA4" w:rsidRDefault="00673DA4" w:rsidP="0012425A">
      <w:pPr>
        <w:pStyle w:val="EYNormal"/>
      </w:pPr>
    </w:p>
    <w:p w14:paraId="6842221E" w14:textId="77777777" w:rsidR="00673DA4" w:rsidRDefault="00673DA4" w:rsidP="00673DA4">
      <w:pPr>
        <w:pStyle w:val="EYNormal"/>
      </w:pPr>
      <w:r>
        <w:t>Pre denne posielané emaily za proces zdieľania elektriny (SZE_9) na danom OOM:</w:t>
      </w:r>
    </w:p>
    <w:p w14:paraId="4C23BE5A" w14:textId="77777777" w:rsidR="00673DA4" w:rsidRPr="008D29C0" w:rsidRDefault="00673DA4" w:rsidP="0012425A">
      <w:pPr>
        <w:pStyle w:val="EYNormal"/>
        <w:numPr>
          <w:ilvl w:val="0"/>
          <w:numId w:val="53"/>
        </w:numPr>
        <w:rPr>
          <w:lang w:val="en-US"/>
        </w:rPr>
      </w:pPr>
      <w:r>
        <w:t>denný odber/dodávka pri zdieľaní elektriny vrátane zdieľanej časti odberu</w:t>
      </w:r>
      <w:r>
        <w:rPr>
          <w:lang w:val="en-US"/>
        </w:rPr>
        <w:t>/</w:t>
      </w:r>
      <w:proofErr w:type="spellStart"/>
      <w:r>
        <w:rPr>
          <w:lang w:val="en-US"/>
        </w:rPr>
        <w:t>dod</w:t>
      </w:r>
      <w:r>
        <w:t>ávky</w:t>
      </w:r>
      <w:proofErr w:type="spellEnd"/>
      <w:r>
        <w:t xml:space="preserve"> za predchádzajúci deň D-1 (15 min. hodnoty), </w:t>
      </w:r>
      <w:proofErr w:type="spellStart"/>
      <w:r>
        <w:t>t.j</w:t>
      </w:r>
      <w:proofErr w:type="spellEnd"/>
      <w:r>
        <w:t>. namerané údaje na danom OOM</w:t>
      </w:r>
    </w:p>
    <w:p w14:paraId="124A5A4A" w14:textId="77777777" w:rsidR="00673DA4" w:rsidRPr="00191EC3" w:rsidRDefault="00673DA4" w:rsidP="0012425A">
      <w:pPr>
        <w:pStyle w:val="EYNormal"/>
        <w:numPr>
          <w:ilvl w:val="0"/>
          <w:numId w:val="53"/>
        </w:numPr>
        <w:rPr>
          <w:lang w:val="en-US"/>
        </w:rPr>
      </w:pPr>
      <w:proofErr w:type="spellStart"/>
      <w:r>
        <w:rPr>
          <w:lang w:val="en-US"/>
        </w:rPr>
        <w:t>vyzdielaná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odberu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t xml:space="preserve"> vypočítaná za predchádzajúci deň D-1 (15 min. hodnoty) </w:t>
      </w:r>
    </w:p>
    <w:p w14:paraId="49768952" w14:textId="537A3301" w:rsidR="00673DA4" w:rsidRPr="00B027B2" w:rsidRDefault="00673DA4" w:rsidP="0012425A">
      <w:pPr>
        <w:pStyle w:val="EYNormal"/>
        <w:numPr>
          <w:ilvl w:val="0"/>
          <w:numId w:val="53"/>
        </w:numPr>
        <w:rPr>
          <w:lang w:val="en-US"/>
        </w:rPr>
      </w:pPr>
      <w:r w:rsidRPr="00B027B2">
        <w:t xml:space="preserve">v prípade ak na OOM je aj aktivovaná flexibilita posiela sa aj </w:t>
      </w:r>
      <w:r w:rsidR="0075294F">
        <w:t xml:space="preserve">kalibrovaná </w:t>
      </w:r>
      <w:r w:rsidRPr="00B027B2">
        <w:t xml:space="preserve">denná </w:t>
      </w:r>
      <w:proofErr w:type="spellStart"/>
      <w:r w:rsidRPr="00B027B2">
        <w:t>baseline</w:t>
      </w:r>
      <w:proofErr w:type="spellEnd"/>
      <w:r w:rsidRPr="00B027B2">
        <w:t xml:space="preserve"> vypočítaná za predchádzajúci deň D-1 </w:t>
      </w:r>
    </w:p>
    <w:p w14:paraId="3303DCFE" w14:textId="77777777" w:rsidR="00673DA4" w:rsidRDefault="00673DA4" w:rsidP="00673DA4">
      <w:pPr>
        <w:rPr>
          <w:kern w:val="12"/>
          <w:sz w:val="20"/>
          <w:szCs w:val="24"/>
        </w:rPr>
      </w:pPr>
    </w:p>
    <w:p w14:paraId="5F3E0DC6" w14:textId="77777777" w:rsidR="00673DA4" w:rsidRDefault="00673DA4" w:rsidP="00673DA4">
      <w:pPr>
        <w:rPr>
          <w:kern w:val="12"/>
          <w:sz w:val="20"/>
          <w:szCs w:val="24"/>
        </w:rPr>
      </w:pPr>
      <w:r w:rsidRPr="00F52940">
        <w:rPr>
          <w:kern w:val="12"/>
          <w:sz w:val="20"/>
          <w:szCs w:val="24"/>
        </w:rPr>
        <w:t xml:space="preserve">Email s prílohami môže byť posielaný za proces </w:t>
      </w:r>
      <w:proofErr w:type="spellStart"/>
      <w:r>
        <w:rPr>
          <w:kern w:val="12"/>
          <w:sz w:val="20"/>
          <w:szCs w:val="24"/>
        </w:rPr>
        <w:t>zdielania</w:t>
      </w:r>
      <w:proofErr w:type="spellEnd"/>
      <w:r>
        <w:rPr>
          <w:kern w:val="12"/>
          <w:sz w:val="20"/>
          <w:szCs w:val="24"/>
        </w:rPr>
        <w:t xml:space="preserve"> elektriny</w:t>
      </w:r>
      <w:r w:rsidRPr="00F52940">
        <w:rPr>
          <w:kern w:val="12"/>
          <w:sz w:val="20"/>
          <w:szCs w:val="24"/>
        </w:rPr>
        <w:t xml:space="preserve"> (</w:t>
      </w:r>
      <w:r>
        <w:rPr>
          <w:kern w:val="12"/>
          <w:sz w:val="20"/>
          <w:szCs w:val="24"/>
        </w:rPr>
        <w:t>SZE_9</w:t>
      </w:r>
      <w:r w:rsidRPr="00F52940">
        <w:rPr>
          <w:kern w:val="12"/>
          <w:sz w:val="20"/>
          <w:szCs w:val="24"/>
        </w:rPr>
        <w:t xml:space="preserve">) </w:t>
      </w:r>
      <w:r>
        <w:rPr>
          <w:kern w:val="12"/>
          <w:sz w:val="20"/>
          <w:szCs w:val="24"/>
        </w:rPr>
        <w:t>pre nasledovných účastníkov trhu pre dané OOM:</w:t>
      </w:r>
    </w:p>
    <w:p w14:paraId="6AA35685" w14:textId="77777777" w:rsidR="00673DA4" w:rsidRDefault="00673DA4" w:rsidP="00673DA4">
      <w:pPr>
        <w:rPr>
          <w:kern w:val="12"/>
          <w:sz w:val="20"/>
          <w:szCs w:val="24"/>
        </w:rPr>
      </w:pPr>
    </w:p>
    <w:p w14:paraId="173B143F" w14:textId="77777777" w:rsidR="00673DA4" w:rsidRDefault="00673DA4" w:rsidP="00673DA4">
      <w:pPr>
        <w:pStyle w:val="Odsekzoznamu"/>
        <w:numPr>
          <w:ilvl w:val="0"/>
          <w:numId w:val="52"/>
        </w:num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 xml:space="preserve">Subjekt </w:t>
      </w:r>
      <w:proofErr w:type="spellStart"/>
      <w:r>
        <w:rPr>
          <w:kern w:val="12"/>
          <w:sz w:val="20"/>
          <w:szCs w:val="24"/>
        </w:rPr>
        <w:t>zdieľania</w:t>
      </w:r>
      <w:proofErr w:type="spellEnd"/>
      <w:r>
        <w:rPr>
          <w:kern w:val="12"/>
          <w:sz w:val="20"/>
          <w:szCs w:val="24"/>
        </w:rPr>
        <w:t xml:space="preserve"> </w:t>
      </w:r>
      <w:proofErr w:type="spellStart"/>
      <w:r>
        <w:rPr>
          <w:kern w:val="12"/>
          <w:sz w:val="20"/>
          <w:szCs w:val="24"/>
        </w:rPr>
        <w:t>elektriny</w:t>
      </w:r>
      <w:proofErr w:type="spellEnd"/>
    </w:p>
    <w:p w14:paraId="508465E4" w14:textId="77777777" w:rsidR="00673DA4" w:rsidRDefault="00673DA4" w:rsidP="00673DA4">
      <w:pPr>
        <w:pStyle w:val="Odsekzoznamu"/>
        <w:numPr>
          <w:ilvl w:val="0"/>
          <w:numId w:val="52"/>
        </w:numPr>
        <w:rPr>
          <w:kern w:val="12"/>
          <w:sz w:val="20"/>
          <w:szCs w:val="24"/>
        </w:rPr>
      </w:pPr>
      <w:proofErr w:type="spellStart"/>
      <w:r>
        <w:rPr>
          <w:kern w:val="12"/>
          <w:sz w:val="20"/>
          <w:szCs w:val="24"/>
        </w:rPr>
        <w:t>Dodávateľ</w:t>
      </w:r>
      <w:proofErr w:type="spellEnd"/>
    </w:p>
    <w:p w14:paraId="0245ADBB" w14:textId="77777777" w:rsidR="00673DA4" w:rsidRPr="00B027B2" w:rsidRDefault="00673DA4" w:rsidP="00673DA4">
      <w:pPr>
        <w:pStyle w:val="Odsekzoznamu"/>
        <w:numPr>
          <w:ilvl w:val="0"/>
          <w:numId w:val="52"/>
        </w:num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>S</w:t>
      </w:r>
      <w:r w:rsidRPr="00B027B2">
        <w:rPr>
          <w:kern w:val="12"/>
          <w:sz w:val="20"/>
          <w:szCs w:val="24"/>
        </w:rPr>
        <w:t xml:space="preserve">ubjekt </w:t>
      </w:r>
      <w:proofErr w:type="spellStart"/>
      <w:r w:rsidRPr="00B027B2">
        <w:rPr>
          <w:kern w:val="12"/>
          <w:sz w:val="20"/>
          <w:szCs w:val="24"/>
        </w:rPr>
        <w:t>zučtovania</w:t>
      </w:r>
      <w:proofErr w:type="spellEnd"/>
      <w:r w:rsidRPr="00B027B2">
        <w:rPr>
          <w:kern w:val="12"/>
          <w:sz w:val="20"/>
          <w:szCs w:val="24"/>
        </w:rPr>
        <w:t xml:space="preserve"> OOM </w:t>
      </w:r>
    </w:p>
    <w:p w14:paraId="39CF4173" w14:textId="77777777" w:rsidR="00673DA4" w:rsidRPr="009177F7" w:rsidRDefault="00673DA4" w:rsidP="00673DA4">
      <w:pPr>
        <w:rPr>
          <w:kern w:val="12"/>
          <w:sz w:val="20"/>
          <w:szCs w:val="24"/>
        </w:rPr>
      </w:pPr>
    </w:p>
    <w:p w14:paraId="5F0EB77C" w14:textId="77777777" w:rsidR="00673DA4" w:rsidRDefault="00673DA4" w:rsidP="00673DA4">
      <w:pPr>
        <w:pStyle w:val="EYHeading3"/>
      </w:pPr>
      <w:bookmarkStart w:id="66" w:name="_Toc137556854"/>
      <w:r>
        <w:t>Procesná úroveň</w:t>
      </w:r>
      <w:bookmarkEnd w:id="66"/>
    </w:p>
    <w:p w14:paraId="52A200AA" w14:textId="17C0EE31" w:rsidR="00673DA4" w:rsidRDefault="00673DA4" w:rsidP="00673DA4">
      <w:pPr>
        <w:pStyle w:val="EYNormal"/>
      </w:pPr>
      <w:r>
        <w:t xml:space="preserve">Cieľové emailové adresy pre príjem emailov s prílohami nastavujú zamestnanci OKTE na vyžiadanie. Následne od ďalšieho dňa sa po ukončení denných výpočtov </w:t>
      </w:r>
      <w:r w:rsidR="008F00C6">
        <w:t>zdieľania elektriny</w:t>
      </w:r>
      <w:r>
        <w:t xml:space="preserve"> sa za dané OOM, pošlú na dané adresy emailové správy s prílohami obsahujúcimi vypočítané hodnoty za predchádzajúci deň </w:t>
      </w:r>
      <w:r>
        <w:br/>
        <w:t xml:space="preserve">D-1. </w:t>
      </w:r>
      <w:r w:rsidRPr="003652E7">
        <w:t xml:space="preserve">Jeden mail bude obsahovať </w:t>
      </w:r>
      <w:r>
        <w:t xml:space="preserve">prílohy s </w:t>
      </w:r>
      <w:r w:rsidRPr="003652E7">
        <w:t>údaj</w:t>
      </w:r>
      <w:r>
        <w:t>mi</w:t>
      </w:r>
      <w:r w:rsidRPr="003652E7">
        <w:t xml:space="preserve"> jedného OOM</w:t>
      </w:r>
      <w:r>
        <w:t xml:space="preserve"> za zdieľanie elektriny.</w:t>
      </w:r>
    </w:p>
    <w:p w14:paraId="2C0053D3" w14:textId="77777777" w:rsidR="00673DA4" w:rsidRDefault="00673DA4" w:rsidP="00673DA4">
      <w:pPr>
        <w:pStyle w:val="EYNormal"/>
      </w:pPr>
    </w:p>
    <w:p w14:paraId="239C85DE" w14:textId="47E457CD" w:rsidR="00673DA4" w:rsidRDefault="00673DA4" w:rsidP="00673DA4">
      <w:pPr>
        <w:pStyle w:val="Popis"/>
        <w:keepNext/>
        <w:jc w:val="center"/>
      </w:pPr>
      <w:bookmarkStart w:id="67" w:name="_Toc137556862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0772A8">
        <w:rPr>
          <w:noProof/>
        </w:rPr>
        <w:t>3</w:t>
      </w:r>
      <w:r>
        <w:fldChar w:fldCharType="end"/>
      </w:r>
      <w:r>
        <w:t xml:space="preserve"> Publikovanie vypočítaných hodnôt pre </w:t>
      </w:r>
      <w:r w:rsidR="008F00C6">
        <w:t>zdieľanie elektriny</w:t>
      </w:r>
      <w:r>
        <w:t xml:space="preserve"> prostredníctvom emailov</w:t>
      </w:r>
      <w:bookmarkEnd w:id="67"/>
    </w:p>
    <w:p w14:paraId="68D8139C" w14:textId="5F703499" w:rsidR="008F00C6" w:rsidRDefault="008F00C6" w:rsidP="00673DA4">
      <w:pPr>
        <w:pStyle w:val="EYNormal"/>
        <w:jc w:val="center"/>
      </w:pPr>
      <w:r>
        <w:rPr>
          <w:noProof/>
        </w:rPr>
        <w:drawing>
          <wp:inline distT="0" distB="0" distL="0" distR="0" wp14:anchorId="4038B12B" wp14:editId="42A6A124">
            <wp:extent cx="4292600" cy="1898833"/>
            <wp:effectExtent l="0" t="0" r="0" b="6350"/>
            <wp:docPr id="574656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22" cy="190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5633" w14:textId="77777777" w:rsidR="00673DA4" w:rsidRDefault="00673DA4" w:rsidP="00673DA4">
      <w:pPr>
        <w:pStyle w:val="EYNormal"/>
      </w:pPr>
    </w:p>
    <w:p w14:paraId="59BDA3B7" w14:textId="77777777" w:rsidR="00673DA4" w:rsidRDefault="00673DA4" w:rsidP="00673DA4">
      <w:pPr>
        <w:pStyle w:val="EYHeading3"/>
      </w:pPr>
      <w:bookmarkStart w:id="68" w:name="_Toc137556855"/>
      <w:r>
        <w:t>Dátový tok</w:t>
      </w:r>
      <w:bookmarkEnd w:id="68"/>
      <w:r>
        <w:t xml:space="preserve"> </w:t>
      </w:r>
    </w:p>
    <w:p w14:paraId="5B3E7E5E" w14:textId="77777777" w:rsidR="00673DA4" w:rsidRDefault="00673DA4" w:rsidP="00673DA4">
      <w:pPr>
        <w:pStyle w:val="EYNormal"/>
      </w:pPr>
      <w:r w:rsidRPr="007F0D01">
        <w:t xml:space="preserve">Emailové prílohy s vypočítanými hodnotami  </w:t>
      </w:r>
      <w:r>
        <w:t xml:space="preserve">agregácie sú </w:t>
      </w:r>
      <w:r w:rsidRPr="007F0D01">
        <w:t xml:space="preserve">podpísané  elektronickým  certifikátom  </w:t>
      </w:r>
      <w:r>
        <w:t xml:space="preserve">OKTE a </w:t>
      </w:r>
      <w:r w:rsidRPr="007F0D01">
        <w:t>sú vo formáte  MSCONS/XML  posielané na mailové adresy účastníkov trhu priamo zo systému EDC</w:t>
      </w:r>
      <w:r>
        <w:t>. Posielanie sa realizuje po denných a mesačných výpočtoch týchto hodnôt v procese agregácie</w:t>
      </w:r>
      <w:r w:rsidRPr="007F0D01">
        <w:t>.</w:t>
      </w:r>
    </w:p>
    <w:p w14:paraId="0782C2A7" w14:textId="77777777" w:rsidR="00673DA4" w:rsidRDefault="00673DA4" w:rsidP="00673DA4">
      <w:pPr>
        <w:pStyle w:val="EYNormal"/>
      </w:pPr>
    </w:p>
    <w:p w14:paraId="3E7246BA" w14:textId="77777777" w:rsidR="00673DA4" w:rsidRDefault="00673DA4" w:rsidP="00673DA4">
      <w:pPr>
        <w:pStyle w:val="EYHeading3"/>
      </w:pPr>
      <w:bookmarkStart w:id="69" w:name="_Toc137556856"/>
      <w:r>
        <w:t>Dátová štruktúra</w:t>
      </w:r>
      <w:bookmarkEnd w:id="69"/>
    </w:p>
    <w:p w14:paraId="4110210A" w14:textId="77777777" w:rsidR="00673DA4" w:rsidRDefault="00673DA4" w:rsidP="00673DA4">
      <w:pPr>
        <w:pStyle w:val="EYNormal"/>
      </w:pPr>
      <w:r>
        <w:t xml:space="preserve">Vypočítané hodnoty sú </w:t>
      </w:r>
      <w:proofErr w:type="spellStart"/>
      <w:r>
        <w:t>serializované</w:t>
      </w:r>
      <w:proofErr w:type="spellEnd"/>
      <w:r>
        <w:t xml:space="preserve"> konkrétne vo formáte štruktúre MSCONS (740). Jedna  príloha  obsahuje  všetky vypočítané hodnoty práve o jednom  OOM . Pre identifikáciu subjektov a odberných a odovzdávacích miest v správe sa využíva štandard EIC.</w:t>
      </w:r>
    </w:p>
    <w:p w14:paraId="22D063D0" w14:textId="77777777" w:rsidR="00673DA4" w:rsidRDefault="00673DA4" w:rsidP="00673DA4">
      <w:pPr>
        <w:pStyle w:val="EYNormal"/>
      </w:pPr>
    </w:p>
    <w:p w14:paraId="2F91DA9C" w14:textId="77777777" w:rsidR="00673DA4" w:rsidRPr="000E71EA" w:rsidRDefault="00673DA4" w:rsidP="00673DA4">
      <w:pPr>
        <w:pStyle w:val="EYNormal"/>
        <w:rPr>
          <w:b/>
          <w:bCs/>
        </w:rPr>
      </w:pPr>
      <w:r w:rsidRPr="000E71EA">
        <w:rPr>
          <w:b/>
          <w:bCs/>
        </w:rPr>
        <w:t xml:space="preserve">Správa s </w:t>
      </w:r>
      <w:proofErr w:type="spellStart"/>
      <w:r w:rsidRPr="000E71EA">
        <w:rPr>
          <w:b/>
          <w:bCs/>
        </w:rPr>
        <w:t>priebehovým</w:t>
      </w:r>
      <w:proofErr w:type="spellEnd"/>
      <w:r w:rsidRPr="000E71EA">
        <w:rPr>
          <w:b/>
          <w:bCs/>
        </w:rPr>
        <w:t xml:space="preserve"> meraním OOM - MSCONS (740) </w:t>
      </w:r>
    </w:p>
    <w:p w14:paraId="097C676B" w14:textId="77777777" w:rsidR="00673DA4" w:rsidRDefault="00673DA4" w:rsidP="00673DA4">
      <w:pPr>
        <w:pStyle w:val="EYNormal"/>
      </w:pPr>
      <w:r>
        <w:t xml:space="preserve">Správa  s vypočítanými hodnotami  odberného  a odovzdávacieho  miesta  sa  v súlade  so štandardom </w:t>
      </w:r>
    </w:p>
    <w:p w14:paraId="0498380F" w14:textId="77777777" w:rsidR="00673DA4" w:rsidRDefault="00673DA4" w:rsidP="00673DA4">
      <w:pPr>
        <w:pStyle w:val="EYNormal"/>
      </w:pPr>
      <w:r>
        <w:t>MSCONS skladá z týchto častí:</w:t>
      </w:r>
    </w:p>
    <w:p w14:paraId="5EAB562A" w14:textId="77777777" w:rsidR="00673DA4" w:rsidRDefault="00673DA4" w:rsidP="00673DA4">
      <w:pPr>
        <w:pStyle w:val="EYNormal"/>
      </w:pPr>
    </w:p>
    <w:p w14:paraId="6E15645E" w14:textId="54CDD7BB" w:rsidR="00673DA4" w:rsidRDefault="00673DA4" w:rsidP="00673DA4">
      <w:pPr>
        <w:pStyle w:val="Popis"/>
        <w:keepNext/>
        <w:jc w:val="center"/>
      </w:pPr>
      <w:bookmarkStart w:id="70" w:name="_Toc137556876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0772A8">
        <w:rPr>
          <w:noProof/>
        </w:rPr>
        <w:t>14</w:t>
      </w:r>
      <w:r>
        <w:fldChar w:fldCharType="end"/>
      </w:r>
      <w:r>
        <w:t xml:space="preserve"> Prehľad segmentov štruktúry MSCONS(740)</w:t>
      </w:r>
      <w:bookmarkEnd w:id="7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73DA4" w:rsidRPr="00531B5C" w14:paraId="413DFC46" w14:textId="77777777" w:rsidTr="00B027B2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B8658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1CD8B8" w14:textId="77777777" w:rsidR="00673DA4" w:rsidRPr="00531B5C" w:rsidRDefault="00673DA4" w:rsidP="00B027B2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Názov</w:t>
            </w:r>
            <w:r w:rsidRPr="00531B5C"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3B2E668" w14:textId="77777777" w:rsidR="00673DA4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73DA4" w:rsidRPr="00531B5C" w14:paraId="6DAC4B28" w14:textId="77777777" w:rsidTr="00B027B2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8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03D0C4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8" w:space="0" w:color="auto"/>
            </w:tcBorders>
            <w:shd w:val="clear" w:color="auto" w:fill="265787"/>
            <w:vAlign w:val="center"/>
          </w:tcPr>
          <w:p w14:paraId="676C9FA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4D36C40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490C48D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265787"/>
            <w:vAlign w:val="center"/>
          </w:tcPr>
          <w:p w14:paraId="7754492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766C" w14:textId="77777777" w:rsidR="00673DA4" w:rsidRPr="00531B5C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8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934123B" w14:textId="77777777" w:rsidR="00673DA4" w:rsidRPr="00531B5C" w:rsidRDefault="00673DA4" w:rsidP="00B027B2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DA4" w:rsidRPr="00531B5C" w14:paraId="71CFC8C4" w14:textId="77777777" w:rsidTr="00B027B2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CC22B0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75C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3EB1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0AD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24561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9C8190" w14:textId="77777777" w:rsidR="00673DA4" w:rsidRPr="00F07E4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235DBD" w14:textId="77777777" w:rsidR="00673DA4" w:rsidRPr="00531B5C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65E221BE" w14:textId="77777777" w:rsidTr="00B027B2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5EE61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DB9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4DDEC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66CD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858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6BCE7" w14:textId="77777777" w:rsidR="00673DA4" w:rsidRPr="00F07E4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31B5C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99D0CB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Číslo správy = 740. </w:t>
            </w:r>
          </w:p>
          <w:p w14:paraId="7CEBE4A4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AF732C" w14:textId="77777777" w:rsidR="00673DA4" w:rsidRPr="00531B5C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6F3FE719" w14:textId="77777777" w:rsidTr="00B027B2">
        <w:trPr>
          <w:trHeight w:val="397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57029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96A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7D7B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3C395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F42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DE8CBB" w14:textId="77777777" w:rsidR="00673DA4" w:rsidRPr="00B770A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Dátum a čas vystavenia správy</w:t>
            </w:r>
          </w:p>
        </w:tc>
        <w:tc>
          <w:tcPr>
            <w:tcW w:w="18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C9E416" w14:textId="77777777" w:rsidR="00673DA4" w:rsidRPr="00554F46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3187E962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9263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8D7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321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1C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20CD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A20B4" w14:textId="77777777" w:rsidR="00673DA4" w:rsidRPr="00526E2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7720" w14:textId="77777777" w:rsidR="00673DA4" w:rsidRPr="00AD3EC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159642C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117A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9E0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B1D5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2E2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EFC6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D7C10" w14:textId="77777777" w:rsidR="00673DA4" w:rsidRPr="00526E2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D3ECB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3279" w14:textId="77777777" w:rsidR="00673DA4" w:rsidRPr="00AD3EC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621DD13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D42E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BA97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6AD7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7273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9666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97AD5" w14:textId="77777777" w:rsidR="00673DA4" w:rsidRPr="00AD3EC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048F" w14:textId="77777777" w:rsidR="00673DA4" w:rsidRPr="00554F46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7B42B590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2125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4D14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BA6D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D058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BD9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D56E0E" w14:textId="77777777" w:rsidR="00673DA4" w:rsidRPr="00AD3ECB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4F46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DB24" w14:textId="77777777" w:rsidR="00673DA4" w:rsidRPr="00554F46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6CF0E14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C4C13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4AF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CE729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F785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8B3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AD93D" w14:textId="77777777" w:rsidR="00673DA4" w:rsidRPr="00554F46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BB79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3C4AC73E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F61B4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373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35E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D136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9F815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5F1406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EE37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7B28B20" w14:textId="77777777" w:rsidR="00673DA4" w:rsidRPr="002646B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SUP </w:t>
            </w:r>
            <w:r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dod</w:t>
            </w:r>
            <w:r>
              <w:rPr>
                <w:color w:val="000000"/>
                <w:sz w:val="18"/>
                <w:szCs w:val="18"/>
                <w:lang w:eastAsia="cs-CZ"/>
              </w:rPr>
              <w:t>á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>vka</w:t>
            </w:r>
          </w:p>
          <w:p w14:paraId="07901316" w14:textId="77777777" w:rsidR="00673DA4" w:rsidRPr="002646B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CON </w:t>
            </w:r>
            <w:r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spotreba</w:t>
            </w:r>
          </w:p>
          <w:p w14:paraId="48E612AC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SHA </w:t>
            </w:r>
            <w:r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2646BE">
              <w:rPr>
                <w:color w:val="000000"/>
                <w:sz w:val="18"/>
                <w:szCs w:val="18"/>
                <w:lang w:eastAsia="cs-CZ"/>
              </w:rPr>
              <w:t>vyzdie</w:t>
            </w:r>
            <w:r>
              <w:rPr>
                <w:color w:val="000000"/>
                <w:sz w:val="18"/>
                <w:szCs w:val="18"/>
                <w:lang w:eastAsia="cs-CZ"/>
              </w:rPr>
              <w:t>ľ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>aná</w:t>
            </w:r>
            <w:proofErr w:type="spellEnd"/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časť elektriny</w:t>
            </w:r>
          </w:p>
          <w:p w14:paraId="3D673AE2" w14:textId="4B9948A6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KBSL –</w:t>
            </w:r>
            <w:r w:rsidRPr="002646B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kalibrovaná </w:t>
            </w:r>
            <w:proofErr w:type="spellStart"/>
            <w:r>
              <w:rPr>
                <w:color w:val="000000"/>
                <w:sz w:val="18"/>
                <w:szCs w:val="18"/>
                <w:lang w:eastAsia="cs-CZ"/>
              </w:rPr>
              <w:t>baseline</w:t>
            </w:r>
            <w:proofErr w:type="spellEnd"/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9B1469">
              <w:rPr>
                <w:color w:val="000000"/>
                <w:sz w:val="18"/>
                <w:szCs w:val="18"/>
                <w:lang w:eastAsia="cs-CZ"/>
              </w:rPr>
              <w:t xml:space="preserve">(v prípade ak je na danom OOM </w:t>
            </w:r>
            <w:r w:rsidR="000772A8">
              <w:rPr>
                <w:color w:val="000000"/>
                <w:sz w:val="18"/>
                <w:szCs w:val="18"/>
                <w:lang w:eastAsia="cs-CZ"/>
              </w:rPr>
              <w:t>aktivovaná aj flexibilita</w:t>
            </w:r>
            <w:r w:rsidR="009B1469"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673DA4" w:rsidRPr="00531B5C" w14:paraId="71A01A15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A78E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2408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2E0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DA2B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7C7C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E8B38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CBF1" w14:textId="77777777" w:rsidR="00673DA4" w:rsidRPr="006C6A52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C6A52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A2FCC44" w14:textId="77777777" w:rsidR="00673DA4" w:rsidRPr="006C6A52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C6A52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46BC463D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6C6A52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6C6A52">
              <w:rPr>
                <w:color w:val="000000"/>
                <w:sz w:val="18"/>
                <w:szCs w:val="18"/>
                <w:lang w:eastAsia="cs-CZ"/>
              </w:rPr>
              <w:t xml:space="preserve"> merania.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FDF5D77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1166C2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17C5718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59057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250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86EC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B060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25E6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EA5ED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1F82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40590B9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136 - Množstvo za periódu</w:t>
            </w:r>
          </w:p>
          <w:p w14:paraId="748DEDFC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(skutočné hodnoty) pre profilové a</w:t>
            </w:r>
          </w:p>
          <w:p w14:paraId="03EFC227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neprofilové dáta.</w:t>
            </w:r>
          </w:p>
          <w:p w14:paraId="1FF81156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94 - Množstvo za periódu</w:t>
            </w:r>
          </w:p>
          <w:p w14:paraId="0ABDC871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(náhradné hodnoty) len pre</w:t>
            </w:r>
          </w:p>
          <w:p w14:paraId="2DBF535F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profilové dáta.</w:t>
            </w:r>
          </w:p>
          <w:p w14:paraId="1FEE1F75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D398AF9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73952029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AFFBD74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13EF06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4192EB0A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1124D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7D555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D87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2D69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0264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089B8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5E6B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1C6F56F3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FB301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F51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86DD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7F2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2E8C" w14:textId="77777777" w:rsidR="00673DA4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84DB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 xml:space="preserve">Dátum a čas </w:t>
            </w:r>
            <w:r>
              <w:rPr>
                <w:color w:val="000000"/>
                <w:sz w:val="18"/>
                <w:szCs w:val="18"/>
                <w:lang w:eastAsia="cs-CZ"/>
              </w:rPr>
              <w:t>konca</w:t>
            </w:r>
            <w:r w:rsidRPr="00F8097A">
              <w:rPr>
                <w:color w:val="000000"/>
                <w:sz w:val="18"/>
                <w:szCs w:val="18"/>
                <w:lang w:eastAsia="cs-CZ"/>
              </w:rPr>
              <w:t xml:space="preserve">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090C8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74B302E1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7595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D0EC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D810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87B3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A61B" w14:textId="77777777" w:rsidR="00673DA4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B24FF9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C817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05C43E2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25A7E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44D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3810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81A0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995C" w14:textId="77777777" w:rsidR="00673DA4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44E23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8E53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614ED87F" w14:textId="77777777" w:rsidR="00673DA4" w:rsidRPr="00AA299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299A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28D471E1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A299A">
              <w:rPr>
                <w:color w:val="000000"/>
                <w:sz w:val="18"/>
                <w:szCs w:val="18"/>
                <w:lang w:eastAsia="cs-CZ"/>
              </w:rPr>
              <w:t>priebehového</w:t>
            </w:r>
            <w:proofErr w:type="spellEnd"/>
            <w:r w:rsidRPr="00AA299A">
              <w:rPr>
                <w:color w:val="000000"/>
                <w:sz w:val="18"/>
                <w:szCs w:val="18"/>
                <w:lang w:eastAsia="cs-CZ"/>
              </w:rPr>
              <w:t xml:space="preserve"> merania.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921943C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40B74A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531B5C" w14:paraId="1003F4A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1B88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389A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62E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2F62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A429" w14:textId="77777777" w:rsidR="00673DA4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C7F66" w14:textId="77777777" w:rsidR="00673DA4" w:rsidRPr="00F8097A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DE420C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6956" w14:textId="77777777" w:rsidR="00673DA4" w:rsidRPr="00E71D39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725D6B1" w14:textId="77777777" w:rsidR="00673DA4" w:rsidRPr="00E71D39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1AA24F6" w14:textId="77777777" w:rsidR="00673DA4" w:rsidRPr="00E71D39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758B0FB" w14:textId="77777777" w:rsidR="00673DA4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KWT.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08A6F31" w14:textId="77777777" w:rsidR="00673DA4" w:rsidRPr="00E71D39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9D874C1" w14:textId="77777777" w:rsidR="00673DA4" w:rsidRPr="00DE420C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Povinná položka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673DA4" w:rsidRPr="00531B5C" w14:paraId="3E844A1F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CE14D3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097A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87D1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3A5D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DFAC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93CF" w14:textId="77777777" w:rsidR="00673DA4" w:rsidRPr="00F8097A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77398" w14:textId="77777777" w:rsidR="00673DA4" w:rsidRPr="00AA6117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A6117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70C0" w14:textId="77777777" w:rsidR="00673DA4" w:rsidRPr="00AA6117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1D39">
              <w:rPr>
                <w:color w:val="000000"/>
                <w:sz w:val="18"/>
                <w:szCs w:val="18"/>
                <w:lang w:eastAsia="cs-CZ"/>
              </w:rPr>
              <w:t>Povinná položka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</w:tbl>
    <w:p w14:paraId="6770F5C8" w14:textId="77777777" w:rsidR="000E71EA" w:rsidRDefault="000E71EA" w:rsidP="000E71EA">
      <w:pPr>
        <w:pStyle w:val="EYNormal"/>
      </w:pPr>
    </w:p>
    <w:p w14:paraId="39A5937F" w14:textId="77777777" w:rsidR="000E71EA" w:rsidRPr="000E71EA" w:rsidRDefault="000E71EA" w:rsidP="000E71EA">
      <w:pPr>
        <w:pStyle w:val="EYNormal"/>
        <w:rPr>
          <w:lang w:val="en-US"/>
        </w:rPr>
      </w:pPr>
    </w:p>
    <w:p w14:paraId="1D6B8A1C" w14:textId="77777777" w:rsidR="00253D44" w:rsidRPr="00805581" w:rsidRDefault="00253D44" w:rsidP="009177F7">
      <w:pPr>
        <w:pStyle w:val="EYNormal"/>
      </w:pPr>
    </w:p>
    <w:p w14:paraId="11CC5CCB" w14:textId="2CC926D8" w:rsidR="006D449E" w:rsidRPr="00C831F9" w:rsidRDefault="006D449E" w:rsidP="006D449E">
      <w:pPr>
        <w:pStyle w:val="EYHeading1"/>
        <w:numPr>
          <w:ilvl w:val="0"/>
          <w:numId w:val="0"/>
        </w:numPr>
        <w:ind w:left="-850"/>
      </w:pPr>
      <w:bookmarkStart w:id="71" w:name="_Toc137556857"/>
      <w:r w:rsidRPr="00C831F9">
        <w:t>Zoznam obrázkov</w:t>
      </w:r>
      <w:bookmarkEnd w:id="38"/>
      <w:bookmarkEnd w:id="58"/>
      <w:bookmarkEnd w:id="71"/>
    </w:p>
    <w:p w14:paraId="2280AF87" w14:textId="18D1D8FC" w:rsidR="000772A8" w:rsidRDefault="006D449E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r w:rsidRPr="002725FC">
        <w:rPr>
          <w:sz w:val="16"/>
          <w:szCs w:val="12"/>
        </w:rPr>
        <w:fldChar w:fldCharType="begin"/>
      </w:r>
      <w:r w:rsidRPr="002725FC">
        <w:rPr>
          <w:sz w:val="16"/>
          <w:szCs w:val="12"/>
        </w:rPr>
        <w:instrText xml:space="preserve"> TOC \h \z \c "Obrázok" </w:instrText>
      </w:r>
      <w:r w:rsidRPr="002725FC">
        <w:rPr>
          <w:sz w:val="16"/>
          <w:szCs w:val="12"/>
        </w:rPr>
        <w:fldChar w:fldCharType="separate"/>
      </w:r>
      <w:hyperlink w:anchor="_Toc137556860" w:history="1">
        <w:r w:rsidR="000772A8" w:rsidRPr="00B6393C">
          <w:rPr>
            <w:rStyle w:val="Hypertextovprepojenie"/>
            <w:noProof/>
          </w:rPr>
          <w:t>Obrázok 1 Rozhranie pre publikovanie informácii o plánovaných odstávkach a výpadkoch OOM</w:t>
        </w:r>
        <w:r w:rsidR="000772A8">
          <w:rPr>
            <w:noProof/>
            <w:webHidden/>
          </w:rPr>
          <w:tab/>
        </w:r>
        <w:r w:rsidR="000772A8">
          <w:rPr>
            <w:noProof/>
            <w:webHidden/>
          </w:rPr>
          <w:fldChar w:fldCharType="begin"/>
        </w:r>
        <w:r w:rsidR="000772A8">
          <w:rPr>
            <w:noProof/>
            <w:webHidden/>
          </w:rPr>
          <w:instrText xml:space="preserve"> PAGEREF _Toc137556860 \h </w:instrText>
        </w:r>
        <w:r w:rsidR="000772A8">
          <w:rPr>
            <w:noProof/>
            <w:webHidden/>
          </w:rPr>
        </w:r>
        <w:r w:rsidR="000772A8">
          <w:rPr>
            <w:noProof/>
            <w:webHidden/>
          </w:rPr>
          <w:fldChar w:fldCharType="separate"/>
        </w:r>
        <w:r w:rsidR="000772A8">
          <w:rPr>
            <w:noProof/>
            <w:webHidden/>
          </w:rPr>
          <w:t>35</w:t>
        </w:r>
        <w:r w:rsidR="000772A8">
          <w:rPr>
            <w:noProof/>
            <w:webHidden/>
          </w:rPr>
          <w:fldChar w:fldCharType="end"/>
        </w:r>
      </w:hyperlink>
    </w:p>
    <w:p w14:paraId="3DDA8005" w14:textId="70460981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1" w:history="1">
        <w:r w:rsidRPr="00B6393C">
          <w:rPr>
            <w:rStyle w:val="Hypertextovprepojenie"/>
            <w:noProof/>
          </w:rPr>
          <w:t>Obrázok 2 Publikovanie vypočítaných hodnôt pre agregáciu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26E1F94" w14:textId="7097C2A3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2" w:history="1">
        <w:r w:rsidRPr="00B6393C">
          <w:rPr>
            <w:rStyle w:val="Hypertextovprepojenie"/>
            <w:noProof/>
          </w:rPr>
          <w:t>Obrázok 3 Publikovanie vypočítaných hodnôt pre zdieľanie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5FF8342" w14:textId="59624315" w:rsidR="006D449E" w:rsidRPr="00C831F9" w:rsidRDefault="006D449E" w:rsidP="006D449E">
      <w:pPr>
        <w:pStyle w:val="EYNormal"/>
        <w:rPr>
          <w:szCs w:val="20"/>
        </w:rPr>
      </w:pPr>
      <w:r w:rsidRPr="002725FC">
        <w:rPr>
          <w:sz w:val="12"/>
          <w:szCs w:val="12"/>
        </w:rPr>
        <w:fldChar w:fldCharType="end"/>
      </w:r>
    </w:p>
    <w:p w14:paraId="3A29871C" w14:textId="2DDB791E" w:rsidR="006D449E" w:rsidRPr="00C831F9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C831F9">
        <w:br w:type="page"/>
      </w:r>
    </w:p>
    <w:p w14:paraId="4111F1E5" w14:textId="77777777" w:rsidR="00897806" w:rsidRPr="00C831F9" w:rsidRDefault="00897806" w:rsidP="00897806">
      <w:pPr>
        <w:pStyle w:val="EYHeading1"/>
        <w:numPr>
          <w:ilvl w:val="0"/>
          <w:numId w:val="0"/>
        </w:numPr>
        <w:ind w:left="-850"/>
      </w:pPr>
      <w:bookmarkStart w:id="72" w:name="_Toc92727761"/>
      <w:bookmarkStart w:id="73" w:name="_Toc110003054"/>
      <w:bookmarkStart w:id="74" w:name="_Toc137556858"/>
      <w:r w:rsidRPr="00C831F9">
        <w:t>Zoznam tabuliek</w:t>
      </w:r>
      <w:bookmarkEnd w:id="72"/>
      <w:bookmarkEnd w:id="73"/>
      <w:bookmarkEnd w:id="74"/>
    </w:p>
    <w:p w14:paraId="464E5D23" w14:textId="0578A255" w:rsidR="000772A8" w:rsidRDefault="00897806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r w:rsidRPr="001D72EC">
        <w:rPr>
          <w:rFonts w:cstheme="minorHAnsi"/>
          <w:sz w:val="20"/>
        </w:rPr>
        <w:fldChar w:fldCharType="begin"/>
      </w:r>
      <w:r w:rsidRPr="002725FC">
        <w:rPr>
          <w:sz w:val="16"/>
          <w:szCs w:val="16"/>
        </w:rPr>
        <w:instrText xml:space="preserve"> TOC \h \z \c "Tabuľka" </w:instrText>
      </w:r>
      <w:r w:rsidRPr="001D72EC">
        <w:rPr>
          <w:rFonts w:cstheme="minorHAnsi"/>
          <w:sz w:val="20"/>
        </w:rPr>
        <w:fldChar w:fldCharType="separate"/>
      </w:r>
      <w:hyperlink w:anchor="_Toc137556863" w:history="1">
        <w:r w:rsidR="000772A8" w:rsidRPr="004F2B52">
          <w:rPr>
            <w:rStyle w:val="Hypertextovprepojenie"/>
            <w:noProof/>
          </w:rPr>
          <w:t>Tabuľka 1 Automatizované rozhrania pre výmenu dát v rámci procesov systému EDC</w:t>
        </w:r>
        <w:r w:rsidR="000772A8">
          <w:rPr>
            <w:noProof/>
            <w:webHidden/>
          </w:rPr>
          <w:tab/>
        </w:r>
        <w:r w:rsidR="000772A8">
          <w:rPr>
            <w:noProof/>
            <w:webHidden/>
          </w:rPr>
          <w:fldChar w:fldCharType="begin"/>
        </w:r>
        <w:r w:rsidR="000772A8">
          <w:rPr>
            <w:noProof/>
            <w:webHidden/>
          </w:rPr>
          <w:instrText xml:space="preserve"> PAGEREF _Toc137556863 \h </w:instrText>
        </w:r>
        <w:r w:rsidR="000772A8">
          <w:rPr>
            <w:noProof/>
            <w:webHidden/>
          </w:rPr>
        </w:r>
        <w:r w:rsidR="000772A8">
          <w:rPr>
            <w:noProof/>
            <w:webHidden/>
          </w:rPr>
          <w:fldChar w:fldCharType="separate"/>
        </w:r>
        <w:r w:rsidR="000772A8">
          <w:rPr>
            <w:noProof/>
            <w:webHidden/>
          </w:rPr>
          <w:t>5</w:t>
        </w:r>
        <w:r w:rsidR="000772A8">
          <w:rPr>
            <w:noProof/>
            <w:webHidden/>
          </w:rPr>
          <w:fldChar w:fldCharType="end"/>
        </w:r>
      </w:hyperlink>
    </w:p>
    <w:p w14:paraId="4757D185" w14:textId="30957BB1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4" w:history="1">
        <w:r w:rsidRPr="004F2B52">
          <w:rPr>
            <w:rStyle w:val="Hypertextovprepojenie"/>
            <w:noProof/>
          </w:rPr>
          <w:t>Tabuľka 2 Aliasy menných priestorov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0DB1F0" w14:textId="1FBB6849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5" w:history="1">
        <w:r w:rsidRPr="004F2B52">
          <w:rPr>
            <w:rStyle w:val="Hypertextovprepojenie"/>
            <w:noProof/>
          </w:rPr>
          <w:t>Tabuľka 3 Prehľad webových služieb systému EDC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B6FF6C4" w14:textId="5BFA92EA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6" w:history="1">
        <w:r w:rsidRPr="004F2B52">
          <w:rPr>
            <w:rStyle w:val="Hypertextovprepojenie"/>
            <w:noProof/>
          </w:rPr>
          <w:t>Tabuľka 4 Opis štruktúry volania metódy 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15A87FC" w14:textId="0F1211B6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7" w:history="1">
        <w:r w:rsidRPr="004F2B52">
          <w:rPr>
            <w:rStyle w:val="Hypertextovprepojenie"/>
            <w:noProof/>
          </w:rPr>
          <w:t>Tabuľka 5 Lokality webových služieb EDC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91F8CA9" w14:textId="47C54C6E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8" w:history="1">
        <w:r w:rsidRPr="004F2B52">
          <w:rPr>
            <w:rStyle w:val="Hypertextovprepojenie"/>
            <w:noProof/>
          </w:rPr>
          <w:t>Tabuľka 6 Lokality webových služieb EDC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A641F7D" w14:textId="519F55F6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69" w:history="1">
        <w:r w:rsidRPr="004F2B52">
          <w:rPr>
            <w:rStyle w:val="Hypertextovprepojenie"/>
            <w:noProof/>
          </w:rPr>
          <w:t>Tabuľka 7 Prehľad publikácie hodnôt systému EDC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E18CE0E" w14:textId="1FA8E881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0" w:history="1">
        <w:r w:rsidRPr="004F2B52">
          <w:rPr>
            <w:rStyle w:val="Hypertextovprepojenie"/>
            <w:noProof/>
          </w:rPr>
          <w:t>Tabuľka 8 Prehľad dátových tokov a štruktúr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8A5F283" w14:textId="2C530B66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1" w:history="1">
        <w:r w:rsidRPr="004F2B52">
          <w:rPr>
            <w:rStyle w:val="Hypertextovprepojenie"/>
            <w:noProof/>
          </w:rPr>
          <w:t>Tabuľka 9 Segmenty dátovej štruktúry INFCON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1555625" w14:textId="477AD0C9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2" w:history="1">
        <w:r w:rsidRPr="004F2B52">
          <w:rPr>
            <w:rStyle w:val="Hypertextovprepojenie"/>
            <w:noProof/>
          </w:rPr>
          <w:t>Tabuľka 10 Segmenty dátovej štruktúry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1D69904" w14:textId="38543F1A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3" w:history="1">
        <w:r w:rsidRPr="004F2B52">
          <w:rPr>
            <w:rStyle w:val="Hypertextovprepojenie"/>
            <w:noProof/>
          </w:rPr>
          <w:t>Tabuľka 11 Segmenty dátovej štruktúry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0B9048D" w14:textId="288267A6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4" w:history="1">
        <w:r w:rsidRPr="004F2B52">
          <w:rPr>
            <w:rStyle w:val="Hypertextovprepojenie"/>
            <w:noProof/>
          </w:rPr>
          <w:t>Tabuľka 12 Prehľad segmentov štruktúry INFCON(748)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4F03D63" w14:textId="76EED721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5" w:history="1">
        <w:r w:rsidRPr="004F2B52">
          <w:rPr>
            <w:rStyle w:val="Hypertextovprepojenie"/>
            <w:noProof/>
          </w:rPr>
          <w:t>Tabuľka 13 Prehľad segmentov štruktúry MSCONS(740)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F6FC03B" w14:textId="6737A625" w:rsidR="000772A8" w:rsidRDefault="000772A8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7556876" w:history="1">
        <w:r w:rsidRPr="004F2B52">
          <w:rPr>
            <w:rStyle w:val="Hypertextovprepojenie"/>
            <w:noProof/>
          </w:rPr>
          <w:t>Tabuľka 14 Prehľad segmentov štruktúry MSCONS(740)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_Toc137556876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7C230D0" w14:textId="43DF8A76" w:rsidR="00931835" w:rsidRPr="001D72EC" w:rsidRDefault="00897806" w:rsidP="00931835">
      <w:pPr>
        <w:pStyle w:val="EYNormal"/>
        <w:rPr>
          <w:rFonts w:cstheme="minorHAnsi"/>
          <w:szCs w:val="20"/>
        </w:rPr>
      </w:pPr>
      <w:r w:rsidRPr="001D72EC">
        <w:rPr>
          <w:rFonts w:cstheme="minorHAnsi"/>
          <w:szCs w:val="20"/>
        </w:rPr>
        <w:fldChar w:fldCharType="end"/>
      </w:r>
    </w:p>
    <w:p w14:paraId="7FC3073E" w14:textId="48335978" w:rsidR="00931835" w:rsidRDefault="004B29BA" w:rsidP="004B29BA">
      <w:pPr>
        <w:pStyle w:val="EYHeading1"/>
        <w:numPr>
          <w:ilvl w:val="0"/>
          <w:numId w:val="0"/>
        </w:numPr>
        <w:ind w:left="-851"/>
      </w:pPr>
      <w:bookmarkStart w:id="75" w:name="_Toc110003055"/>
      <w:bookmarkStart w:id="76" w:name="_Toc137556859"/>
      <w:bookmarkEnd w:id="75"/>
      <w:r>
        <w:t>Zoznam príloh</w:t>
      </w:r>
      <w:bookmarkEnd w:id="76"/>
    </w:p>
    <w:p w14:paraId="0441FCF7" w14:textId="141C9EAC" w:rsidR="004B29BA" w:rsidRDefault="004B29BA" w:rsidP="004B29BA">
      <w:pPr>
        <w:pStyle w:val="EYNormal"/>
      </w:pPr>
      <w:r>
        <w:t xml:space="preserve">Príloha č.1 </w:t>
      </w:r>
      <w:r w:rsidR="009F1DA9">
        <w:t>–</w:t>
      </w:r>
      <w:r w:rsidR="00D574D8" w:rsidRPr="00D574D8">
        <w:t xml:space="preserve"> </w:t>
      </w:r>
    </w:p>
    <w:p w14:paraId="0F5B21C9" w14:textId="28FFDDCA" w:rsidR="009F1DA9" w:rsidRPr="004B29BA" w:rsidRDefault="009F1DA9" w:rsidP="004B29BA">
      <w:pPr>
        <w:pStyle w:val="EYNormal"/>
      </w:pPr>
      <w:r>
        <w:t xml:space="preserve">Príloha č.2 </w:t>
      </w:r>
      <w:r w:rsidR="009F3DEC">
        <w:t>–</w:t>
      </w:r>
      <w:r w:rsidR="00D574D8">
        <w:t xml:space="preserve"> </w:t>
      </w:r>
    </w:p>
    <w:p w14:paraId="6A6428DD" w14:textId="77777777" w:rsidR="00495096" w:rsidRPr="00C831F9" w:rsidRDefault="00495096" w:rsidP="00931835">
      <w:pPr>
        <w:pStyle w:val="EYNormal"/>
      </w:pPr>
    </w:p>
    <w:sectPr w:rsidR="00495096" w:rsidRPr="00C831F9" w:rsidSect="00FA5473">
      <w:headerReference w:type="even" r:id="rId28"/>
      <w:headerReference w:type="default" r:id="rId29"/>
      <w:footerReference w:type="default" r:id="rId30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137B2" w14:textId="77777777" w:rsidR="00DD3F0C" w:rsidRDefault="00DD3F0C">
      <w:r>
        <w:separator/>
      </w:r>
    </w:p>
    <w:p w14:paraId="62028BEB" w14:textId="77777777" w:rsidR="00DD3F0C" w:rsidRDefault="00DD3F0C"/>
    <w:p w14:paraId="16BE91B6" w14:textId="77777777" w:rsidR="00DD3F0C" w:rsidRDefault="00DD3F0C"/>
    <w:p w14:paraId="27E8B6B4" w14:textId="77777777" w:rsidR="00DD3F0C" w:rsidRDefault="00DD3F0C"/>
    <w:p w14:paraId="25B5EB16" w14:textId="77777777" w:rsidR="00DD3F0C" w:rsidRDefault="00DD3F0C"/>
    <w:p w14:paraId="4F0880B6" w14:textId="77777777" w:rsidR="00DD3F0C" w:rsidRDefault="00DD3F0C"/>
    <w:p w14:paraId="143E982B" w14:textId="77777777" w:rsidR="00DD3F0C" w:rsidRDefault="00DD3F0C"/>
  </w:endnote>
  <w:endnote w:type="continuationSeparator" w:id="0">
    <w:p w14:paraId="4B48009C" w14:textId="77777777" w:rsidR="00DD3F0C" w:rsidRDefault="00DD3F0C">
      <w:r>
        <w:continuationSeparator/>
      </w:r>
    </w:p>
    <w:p w14:paraId="244C2E4D" w14:textId="77777777" w:rsidR="00DD3F0C" w:rsidRDefault="00DD3F0C"/>
    <w:p w14:paraId="1998FA58" w14:textId="77777777" w:rsidR="00DD3F0C" w:rsidRDefault="00DD3F0C"/>
    <w:p w14:paraId="1CC8C88E" w14:textId="77777777" w:rsidR="00DD3F0C" w:rsidRDefault="00DD3F0C"/>
    <w:p w14:paraId="5DC2A71B" w14:textId="77777777" w:rsidR="00DD3F0C" w:rsidRDefault="00DD3F0C"/>
    <w:p w14:paraId="0F91A781" w14:textId="77777777" w:rsidR="00DD3F0C" w:rsidRDefault="00DD3F0C"/>
    <w:p w14:paraId="61D3BA88" w14:textId="77777777" w:rsidR="00DD3F0C" w:rsidRDefault="00DD3F0C"/>
  </w:endnote>
  <w:endnote w:type="continuationNotice" w:id="1">
    <w:p w14:paraId="4BC44CB0" w14:textId="77777777" w:rsidR="00DD3F0C" w:rsidRDefault="00DD3F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5A03" w14:textId="77777777" w:rsidR="00550344" w:rsidRDefault="00E31C2C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75F08" w14:textId="41FB3F07" w:rsidR="00EC2510" w:rsidRPr="00653EF8" w:rsidRDefault="00EC2510" w:rsidP="00653EF8">
    <w:pPr>
      <w:pStyle w:val="Pta"/>
    </w:pPr>
    <w:r w:rsidRPr="00D37D04">
      <w:rPr>
        <w:rStyle w:val="slostrany"/>
      </w:rPr>
      <w:fldChar w:fldCharType="begin"/>
    </w:r>
    <w:r w:rsidRPr="00D37D04">
      <w:rPr>
        <w:rStyle w:val="slostrany"/>
      </w:rPr>
      <w:instrText xml:space="preserve"> PAGE </w:instrText>
    </w:r>
    <w:r w:rsidRPr="00D37D04">
      <w:rPr>
        <w:rStyle w:val="slostrany"/>
      </w:rPr>
      <w:fldChar w:fldCharType="separate"/>
    </w:r>
    <w:r>
      <w:rPr>
        <w:rStyle w:val="slostrany"/>
      </w:rPr>
      <w:t>44</w:t>
    </w:r>
    <w:r w:rsidRPr="00D37D04">
      <w:rPr>
        <w:rStyle w:val="slostrany"/>
      </w:rPr>
      <w:fldChar w:fldCharType="end"/>
    </w:r>
    <w:r w:rsidR="0000790F">
      <w:tab/>
    </w:r>
    <w:r>
      <w:t>Návrh koncepcie pre Energetické dátové centrum</w:t>
    </w:r>
    <w:r w:rsidRPr="005E183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C606" w14:textId="0D5572E9" w:rsidR="00EC2510" w:rsidRDefault="00EC2510">
    <w:pPr>
      <w:pStyle w:val="Pta"/>
    </w:pPr>
    <w:r>
      <w:rPr>
        <w:lang w:eastAsia="sk-SK"/>
      </w:rPr>
      <w:drawing>
        <wp:anchor distT="0" distB="0" distL="114300" distR="114300" simplePos="0" relativeHeight="251657216" behindDoc="0" locked="0" layoutInCell="1" allowOverlap="1" wp14:anchorId="22261FE0" wp14:editId="7D161A53">
          <wp:simplePos x="0" y="0"/>
          <wp:positionH relativeFrom="page">
            <wp:posOffset>7620</wp:posOffset>
          </wp:positionH>
          <wp:positionV relativeFrom="page">
            <wp:align>bottom</wp:align>
          </wp:positionV>
          <wp:extent cx="7559040" cy="1079500"/>
          <wp:effectExtent l="0" t="0" r="0" b="0"/>
          <wp:wrapThrough wrapText="bothSides">
            <wp:wrapPolygon edited="0">
              <wp:start x="18508" y="4193"/>
              <wp:lineTo x="1960" y="6480"/>
              <wp:lineTo x="1960" y="15628"/>
              <wp:lineTo x="7458" y="16391"/>
              <wp:lineTo x="14915" y="16391"/>
              <wp:lineTo x="19325" y="15628"/>
              <wp:lineTo x="19706" y="15247"/>
              <wp:lineTo x="19651" y="9529"/>
              <wp:lineTo x="19270" y="6099"/>
              <wp:lineTo x="18944" y="4193"/>
              <wp:lineTo x="18508" y="4193"/>
            </wp:wrapPolygon>
          </wp:wrapThrough>
          <wp:docPr id="127212235" name="Picture 127212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IS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035B27" wp14:editId="1A5A17F3">
              <wp:simplePos x="0" y="0"/>
              <wp:positionH relativeFrom="page">
                <wp:posOffset>2219960</wp:posOffset>
              </wp:positionH>
              <wp:positionV relativeFrom="page">
                <wp:posOffset>9346565</wp:posOffset>
              </wp:positionV>
              <wp:extent cx="0" cy="1022985"/>
              <wp:effectExtent l="635" t="2540" r="0" b="3175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2A8542DE">
            <v:shapetype id="_x0000_t32" coordsize="21600,21600" o:oned="t" filled="f" o:spt="32" path="m,l21600,21600e" w14:anchorId="3F2233CE">
              <v:path fillok="f" arrowok="t" o:connecttype="none"/>
              <o:lock v:ext="edit" shapetype="t"/>
            </v:shapetype>
            <v:shape id="AutoShape 2" style="position:absolute;margin-left:174.8pt;margin-top:735.95pt;width:0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d="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"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088" w14:textId="06782DBC" w:rsidR="00474CA5" w:rsidRPr="00854D93" w:rsidRDefault="00EC2510" w:rsidP="00D37D04">
    <w:pPr>
      <w:pStyle w:val="Pta"/>
    </w:pPr>
    <w:r w:rsidRPr="00D37D04">
      <w:rPr>
        <w:rStyle w:val="slostrany"/>
      </w:rPr>
      <w:fldChar w:fldCharType="begin"/>
    </w:r>
    <w:r w:rsidRPr="00D37D04">
      <w:rPr>
        <w:rStyle w:val="slostrany"/>
      </w:rPr>
      <w:instrText xml:space="preserve"> PAGE </w:instrText>
    </w:r>
    <w:r w:rsidRPr="00D37D04">
      <w:rPr>
        <w:rStyle w:val="slostrany"/>
      </w:rPr>
      <w:fldChar w:fldCharType="separate"/>
    </w:r>
    <w:r>
      <w:rPr>
        <w:rStyle w:val="slostrany"/>
      </w:rPr>
      <w:t>7</w:t>
    </w:r>
    <w:r w:rsidRPr="00D37D04">
      <w:rPr>
        <w:rStyle w:val="slostrany"/>
      </w:rPr>
      <w:fldChar w:fldCharType="end"/>
    </w:r>
    <w:r w:rsidR="0000790F">
      <w:tab/>
    </w:r>
    <w:r w:rsidR="00B2639E">
      <w:t xml:space="preserve"> </w:t>
    </w:r>
    <w:r w:rsidR="001A16B0">
      <w:t>Technická špecifik</w:t>
    </w:r>
    <w:r w:rsidR="00474CA5">
      <w:t>ácia externých rozhraní systému EDC</w:t>
    </w:r>
    <w:r w:rsidRPr="005E183A">
      <w:tab/>
    </w:r>
  </w:p>
  <w:p w14:paraId="3FA710B2" w14:textId="77777777" w:rsidR="00EC2510" w:rsidRDefault="00EC25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D5BD" w14:textId="77777777" w:rsidR="00DD3F0C" w:rsidRPr="009F10D4" w:rsidRDefault="00DD3F0C" w:rsidP="009F10D4">
      <w:r>
        <w:separator/>
      </w:r>
    </w:p>
  </w:footnote>
  <w:footnote w:type="continuationSeparator" w:id="0">
    <w:p w14:paraId="4A5EBEFA" w14:textId="77777777" w:rsidR="00DD3F0C" w:rsidRDefault="00DD3F0C">
      <w:r>
        <w:continuationSeparator/>
      </w:r>
    </w:p>
    <w:p w14:paraId="2FD1492C" w14:textId="77777777" w:rsidR="00DD3F0C" w:rsidRDefault="00DD3F0C"/>
    <w:p w14:paraId="0AF0FA59" w14:textId="77777777" w:rsidR="00DD3F0C" w:rsidRDefault="00DD3F0C"/>
    <w:p w14:paraId="59C0E83F" w14:textId="77777777" w:rsidR="00DD3F0C" w:rsidRDefault="00DD3F0C"/>
    <w:p w14:paraId="589A9067" w14:textId="77777777" w:rsidR="00DD3F0C" w:rsidRDefault="00DD3F0C"/>
    <w:p w14:paraId="3CA29F40" w14:textId="77777777" w:rsidR="00DD3F0C" w:rsidRDefault="00DD3F0C"/>
    <w:p w14:paraId="45C4404D" w14:textId="77777777" w:rsidR="00DD3F0C" w:rsidRDefault="00DD3F0C"/>
  </w:footnote>
  <w:footnote w:type="continuationNotice" w:id="1">
    <w:p w14:paraId="7E54DA1B" w14:textId="77777777" w:rsidR="00DD3F0C" w:rsidRDefault="00DD3F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807E" w14:textId="14851460" w:rsidR="00B05E83" w:rsidRDefault="00E31C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EDB0" w14:textId="0022E34C" w:rsidR="00EC2510" w:rsidRPr="00801A07" w:rsidRDefault="00EC2510" w:rsidP="00CB332E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00939E4F" wp14:editId="55769DF8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557135" cy="1455420"/>
          <wp:effectExtent l="0" t="0" r="0" b="0"/>
          <wp:wrapThrough wrapText="bothSides">
            <wp:wrapPolygon edited="0">
              <wp:start x="16770" y="9613"/>
              <wp:lineTo x="16553" y="11309"/>
              <wp:lineTo x="16389" y="14702"/>
              <wp:lineTo x="16444" y="15832"/>
              <wp:lineTo x="19329" y="15832"/>
              <wp:lineTo x="19602" y="9613"/>
              <wp:lineTo x="16770" y="9613"/>
            </wp:wrapPolygon>
          </wp:wrapThrough>
          <wp:docPr id="2094776726" name="Picture 2094776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45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67A3" w14:textId="77777777" w:rsidR="00EC2510" w:rsidRDefault="00EC2510"/>
  <w:p w14:paraId="06A28867" w14:textId="00FEBB9B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34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24579071" w14:textId="2A05963A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54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4E4CFB4B" w14:textId="2C2409E1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59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7A514795" w14:textId="5C41F76E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60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1B340915" w14:textId="3EEFF39B" w:rsidR="00EC2510" w:rsidRDefault="00EC2510">
    <w:proofErr w:type="spellStart"/>
    <w:r w:rsidRPr="00151E1C">
      <w:rPr>
        <w:i/>
        <w:color w:val="333333"/>
      </w:rPr>
      <w:t>Tax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Advisor</w:t>
    </w:r>
    <w:proofErr w:type="spellEnd"/>
    <w:r w:rsidRPr="00151E1C">
      <w:rPr>
        <w:i/>
        <w:color w:val="333333"/>
      </w:rPr>
      <w:t>/</w:t>
    </w:r>
    <w:proofErr w:type="spellStart"/>
    <w:r w:rsidRPr="00151E1C">
      <w:rPr>
        <w:i/>
        <w:color w:val="333333"/>
      </w:rPr>
      <w:t>Client</w:t>
    </w:r>
    <w:proofErr w:type="spellEnd"/>
    <w:r w:rsidRPr="00151E1C">
      <w:rPr>
        <w:i/>
        <w:color w:val="333333"/>
      </w:rPr>
      <w:t xml:space="preserve"> </w:t>
    </w:r>
    <w:proofErr w:type="spellStart"/>
    <w:r w:rsidRPr="00151E1C">
      <w:rPr>
        <w:i/>
        <w:color w:val="333333"/>
      </w:rPr>
      <w:t>C</w:t>
    </w:r>
    <w:r>
      <w:rPr>
        <w:i/>
        <w:color w:val="333333"/>
      </w:rPr>
      <w:t>OOM</w:t>
    </w:r>
    <w:r w:rsidRPr="00151E1C">
      <w:rPr>
        <w:i/>
        <w:color w:val="333333"/>
      </w:rPr>
      <w:t>unication</w:t>
    </w:r>
    <w:proofErr w:type="spellEnd"/>
    <w:r w:rsidRPr="00151E1C">
      <w:rPr>
        <w:i/>
        <w:color w:val="333333"/>
      </w:rPr>
      <w:tab/>
    </w:r>
    <w:r w:rsidRPr="00151E1C">
      <w:rPr>
        <w:color w:val="333333"/>
      </w:rPr>
      <w:fldChar w:fldCharType="begin"/>
    </w:r>
    <w:r w:rsidRPr="00151E1C">
      <w:rPr>
        <w:color w:val="333333"/>
      </w:rPr>
      <w:instrText xml:space="preserve"> PAGE </w:instrText>
    </w:r>
    <w:r w:rsidRPr="00151E1C">
      <w:rPr>
        <w:color w:val="333333"/>
      </w:rPr>
      <w:fldChar w:fldCharType="separate"/>
    </w:r>
    <w:r>
      <w:rPr>
        <w:noProof/>
        <w:color w:val="333333"/>
      </w:rPr>
      <w:t>2</w:t>
    </w:r>
    <w:r w:rsidRPr="00151E1C">
      <w:rPr>
        <w:color w:val="333333"/>
      </w:rPr>
      <w:fldChar w:fldCharType="end"/>
    </w:r>
    <w:r w:rsidRPr="00151E1C">
      <w:rPr>
        <w:i/>
        <w:color w:val="333333"/>
      </w:rPr>
      <w:br/>
    </w:r>
    <w:proofErr w:type="spellStart"/>
    <w:r w:rsidRPr="00151E1C">
      <w:rPr>
        <w:i/>
        <w:color w:val="333333"/>
      </w:rPr>
      <w:t>Privileged</w:t>
    </w:r>
    <w:proofErr w:type="spellEnd"/>
    <w:r w:rsidRPr="00151E1C">
      <w:rPr>
        <w:i/>
        <w:color w:val="333333"/>
      </w:rPr>
      <w:t xml:space="preserve"> And </w:t>
    </w:r>
    <w:proofErr w:type="spellStart"/>
    <w:r w:rsidRPr="00151E1C">
      <w:rPr>
        <w:i/>
        <w:color w:val="333333"/>
      </w:rPr>
      <w:t>Confidential</w:t>
    </w:r>
    <w:proofErr w:type="spellEnd"/>
  </w:p>
  <w:p w14:paraId="0DB3AC2A" w14:textId="77777777" w:rsidR="00EC2510" w:rsidRDefault="00EC251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1017413"/>
      <w:docPartObj>
        <w:docPartGallery w:val="Watermarks"/>
        <w:docPartUnique/>
      </w:docPartObj>
    </w:sdtPr>
    <w:sdtContent>
      <w:p w14:paraId="6EBF07D1" w14:textId="6789A488" w:rsidR="00EC2510" w:rsidRPr="005E183A" w:rsidRDefault="00000000" w:rsidP="005E183A">
        <w:pPr>
          <w:pStyle w:val="Hlavika"/>
        </w:pPr>
        <w:r>
          <w:rPr>
            <w:noProof/>
          </w:rPr>
          <w:pict w14:anchorId="31C3D9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3AB6FB59" w14:textId="77777777" w:rsidR="00EC2510" w:rsidRDefault="00EC2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561C"/>
    <w:multiLevelType w:val="hybridMultilevel"/>
    <w:tmpl w:val="0026EF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7771AD7"/>
    <w:multiLevelType w:val="hybridMultilevel"/>
    <w:tmpl w:val="C9BCAA22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A3EB6"/>
    <w:multiLevelType w:val="hybridMultilevel"/>
    <w:tmpl w:val="1E7E3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B7ED0"/>
    <w:multiLevelType w:val="hybridMultilevel"/>
    <w:tmpl w:val="65D63C84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37436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838E3"/>
    <w:multiLevelType w:val="hybridMultilevel"/>
    <w:tmpl w:val="5762E0F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2DD6578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A7987"/>
    <w:multiLevelType w:val="hybridMultilevel"/>
    <w:tmpl w:val="F9BEB9C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F77CF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D82D8C"/>
    <w:multiLevelType w:val="hybridMultilevel"/>
    <w:tmpl w:val="3280A15A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D70F2"/>
    <w:multiLevelType w:val="hybridMultilevel"/>
    <w:tmpl w:val="7B887B46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D38DC"/>
    <w:multiLevelType w:val="hybridMultilevel"/>
    <w:tmpl w:val="3948E58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2F713DA"/>
    <w:multiLevelType w:val="hybridMultilevel"/>
    <w:tmpl w:val="7B9EC026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D1EFB"/>
    <w:multiLevelType w:val="hybridMultilevel"/>
    <w:tmpl w:val="7B528BF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03E36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325A5F66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D43D6B"/>
    <w:multiLevelType w:val="hybridMultilevel"/>
    <w:tmpl w:val="F3D493C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25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26" w15:restartNumberingAfterBreak="0">
    <w:nsid w:val="3E6B60A9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B6020F"/>
    <w:multiLevelType w:val="hybridMultilevel"/>
    <w:tmpl w:val="808C0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751E24"/>
    <w:multiLevelType w:val="hybridMultilevel"/>
    <w:tmpl w:val="D260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24F7E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5A1CD4"/>
    <w:multiLevelType w:val="hybridMultilevel"/>
    <w:tmpl w:val="58ECD5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F6FA0"/>
    <w:multiLevelType w:val="hybridMultilevel"/>
    <w:tmpl w:val="5ACCD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2670E5"/>
    <w:multiLevelType w:val="hybridMultilevel"/>
    <w:tmpl w:val="B7E20AB6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4B2DD6"/>
    <w:multiLevelType w:val="hybridMultilevel"/>
    <w:tmpl w:val="308E3A0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37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952C1A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40" w15:restartNumberingAfterBreak="0">
    <w:nsid w:val="5AF8199E"/>
    <w:multiLevelType w:val="hybridMultilevel"/>
    <w:tmpl w:val="2DEC472C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E164C"/>
    <w:multiLevelType w:val="hybridMultilevel"/>
    <w:tmpl w:val="346C88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44" w15:restartNumberingAfterBreak="0">
    <w:nsid w:val="65B52FAA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586258"/>
    <w:multiLevelType w:val="hybridMultilevel"/>
    <w:tmpl w:val="15C68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A616B1A"/>
    <w:multiLevelType w:val="hybridMultilevel"/>
    <w:tmpl w:val="DCB4763A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07167B"/>
    <w:multiLevelType w:val="hybridMultilevel"/>
    <w:tmpl w:val="4AD05ED6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49" w15:restartNumberingAfterBreak="0">
    <w:nsid w:val="74B806D5"/>
    <w:multiLevelType w:val="hybridMultilevel"/>
    <w:tmpl w:val="0026EF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51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2" w15:restartNumberingAfterBreak="0">
    <w:nsid w:val="7A6A0FCE"/>
    <w:multiLevelType w:val="hybridMultilevel"/>
    <w:tmpl w:val="277283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FC7A07"/>
    <w:multiLevelType w:val="hybridMultilevel"/>
    <w:tmpl w:val="82487736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418860">
    <w:abstractNumId w:val="50"/>
  </w:num>
  <w:num w:numId="2" w16cid:durableId="2107342166">
    <w:abstractNumId w:val="43"/>
  </w:num>
  <w:num w:numId="3" w16cid:durableId="313603225">
    <w:abstractNumId w:val="25"/>
  </w:num>
  <w:num w:numId="4" w16cid:durableId="1099105643">
    <w:abstractNumId w:val="2"/>
  </w:num>
  <w:num w:numId="5" w16cid:durableId="1925991857">
    <w:abstractNumId w:val="24"/>
  </w:num>
  <w:num w:numId="6" w16cid:durableId="87121125">
    <w:abstractNumId w:val="48"/>
  </w:num>
  <w:num w:numId="7" w16cid:durableId="389883106">
    <w:abstractNumId w:val="21"/>
  </w:num>
  <w:num w:numId="8" w16cid:durableId="1534919541">
    <w:abstractNumId w:val="36"/>
  </w:num>
  <w:num w:numId="9" w16cid:durableId="479929822">
    <w:abstractNumId w:val="20"/>
  </w:num>
  <w:num w:numId="10" w16cid:durableId="1551990355">
    <w:abstractNumId w:val="51"/>
  </w:num>
  <w:num w:numId="11" w16cid:durableId="1390036542">
    <w:abstractNumId w:val="30"/>
  </w:num>
  <w:num w:numId="12" w16cid:durableId="351269">
    <w:abstractNumId w:val="9"/>
  </w:num>
  <w:num w:numId="13" w16cid:durableId="1206406900">
    <w:abstractNumId w:val="37"/>
  </w:num>
  <w:num w:numId="14" w16cid:durableId="350496638">
    <w:abstractNumId w:val="1"/>
  </w:num>
  <w:num w:numId="15" w16cid:durableId="358971983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863993">
    <w:abstractNumId w:val="16"/>
  </w:num>
  <w:num w:numId="17" w16cid:durableId="325982935">
    <w:abstractNumId w:val="8"/>
  </w:num>
  <w:num w:numId="18" w16cid:durableId="1210531075">
    <w:abstractNumId w:val="52"/>
  </w:num>
  <w:num w:numId="19" w16cid:durableId="1753045192">
    <w:abstractNumId w:val="11"/>
  </w:num>
  <w:num w:numId="20" w16cid:durableId="1276597456">
    <w:abstractNumId w:val="15"/>
  </w:num>
  <w:num w:numId="21" w16cid:durableId="752777986">
    <w:abstractNumId w:val="13"/>
  </w:num>
  <w:num w:numId="22" w16cid:durableId="1732117593">
    <w:abstractNumId w:val="14"/>
  </w:num>
  <w:num w:numId="23" w16cid:durableId="397675179">
    <w:abstractNumId w:val="3"/>
  </w:num>
  <w:num w:numId="24" w16cid:durableId="780566216">
    <w:abstractNumId w:val="53"/>
  </w:num>
  <w:num w:numId="25" w16cid:durableId="98723245">
    <w:abstractNumId w:val="47"/>
  </w:num>
  <w:num w:numId="26" w16cid:durableId="1698240789">
    <w:abstractNumId w:val="34"/>
  </w:num>
  <w:num w:numId="27" w16cid:durableId="515969165">
    <w:abstractNumId w:val="18"/>
  </w:num>
  <w:num w:numId="28" w16cid:durableId="591280066">
    <w:abstractNumId w:val="5"/>
  </w:num>
  <w:num w:numId="29" w16cid:durableId="465515947">
    <w:abstractNumId w:val="46"/>
  </w:num>
  <w:num w:numId="30" w16cid:durableId="911045928">
    <w:abstractNumId w:val="33"/>
  </w:num>
  <w:num w:numId="31" w16cid:durableId="1862862893">
    <w:abstractNumId w:val="23"/>
  </w:num>
  <w:num w:numId="32" w16cid:durableId="1683893843">
    <w:abstractNumId w:val="17"/>
  </w:num>
  <w:num w:numId="33" w16cid:durableId="1756627543">
    <w:abstractNumId w:val="40"/>
  </w:num>
  <w:num w:numId="34" w16cid:durableId="441999056">
    <w:abstractNumId w:val="7"/>
  </w:num>
  <w:num w:numId="35" w16cid:durableId="969047860">
    <w:abstractNumId w:val="12"/>
  </w:num>
  <w:num w:numId="36" w16cid:durableId="1031372154">
    <w:abstractNumId w:val="31"/>
  </w:num>
  <w:num w:numId="37" w16cid:durableId="946812529">
    <w:abstractNumId w:val="19"/>
  </w:num>
  <w:num w:numId="38" w16cid:durableId="911280537">
    <w:abstractNumId w:val="38"/>
  </w:num>
  <w:num w:numId="39" w16cid:durableId="2006782056">
    <w:abstractNumId w:val="44"/>
  </w:num>
  <w:num w:numId="40" w16cid:durableId="920522530">
    <w:abstractNumId w:val="22"/>
  </w:num>
  <w:num w:numId="41" w16cid:durableId="1182671261">
    <w:abstractNumId w:val="45"/>
  </w:num>
  <w:num w:numId="42" w16cid:durableId="1735657499">
    <w:abstractNumId w:val="26"/>
  </w:num>
  <w:num w:numId="43" w16cid:durableId="682707492">
    <w:abstractNumId w:val="29"/>
  </w:num>
  <w:num w:numId="44" w16cid:durableId="848954554">
    <w:abstractNumId w:val="49"/>
  </w:num>
  <w:num w:numId="45" w16cid:durableId="1732923249">
    <w:abstractNumId w:val="0"/>
  </w:num>
  <w:num w:numId="46" w16cid:durableId="2031637374">
    <w:abstractNumId w:val="42"/>
  </w:num>
  <w:num w:numId="47" w16cid:durableId="622344377">
    <w:abstractNumId w:val="28"/>
  </w:num>
  <w:num w:numId="48" w16cid:durableId="470483759">
    <w:abstractNumId w:val="27"/>
  </w:num>
  <w:num w:numId="49" w16cid:durableId="341710855">
    <w:abstractNumId w:val="4"/>
  </w:num>
  <w:num w:numId="50" w16cid:durableId="126319328">
    <w:abstractNumId w:val="41"/>
  </w:num>
  <w:num w:numId="51" w16cid:durableId="2108033800">
    <w:abstractNumId w:val="6"/>
  </w:num>
  <w:num w:numId="52" w16cid:durableId="1159225335">
    <w:abstractNumId w:val="32"/>
  </w:num>
  <w:num w:numId="53" w16cid:durableId="2034182053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1095"/>
    <w:rsid w:val="00001134"/>
    <w:rsid w:val="00001273"/>
    <w:rsid w:val="00001452"/>
    <w:rsid w:val="00001606"/>
    <w:rsid w:val="00001789"/>
    <w:rsid w:val="000017E6"/>
    <w:rsid w:val="00001B29"/>
    <w:rsid w:val="00001CC8"/>
    <w:rsid w:val="00001D9C"/>
    <w:rsid w:val="00001D9D"/>
    <w:rsid w:val="00001F56"/>
    <w:rsid w:val="00002066"/>
    <w:rsid w:val="0000237B"/>
    <w:rsid w:val="00002542"/>
    <w:rsid w:val="00002746"/>
    <w:rsid w:val="00002782"/>
    <w:rsid w:val="000028C7"/>
    <w:rsid w:val="00002BB8"/>
    <w:rsid w:val="00002C34"/>
    <w:rsid w:val="00002C3E"/>
    <w:rsid w:val="00002DE6"/>
    <w:rsid w:val="0000364A"/>
    <w:rsid w:val="00003735"/>
    <w:rsid w:val="00003809"/>
    <w:rsid w:val="00003906"/>
    <w:rsid w:val="00003909"/>
    <w:rsid w:val="00003A67"/>
    <w:rsid w:val="00003AEF"/>
    <w:rsid w:val="00003E3F"/>
    <w:rsid w:val="00003F5F"/>
    <w:rsid w:val="00003F64"/>
    <w:rsid w:val="000040E6"/>
    <w:rsid w:val="00004263"/>
    <w:rsid w:val="00004278"/>
    <w:rsid w:val="000043B7"/>
    <w:rsid w:val="000044FB"/>
    <w:rsid w:val="00004598"/>
    <w:rsid w:val="0000495C"/>
    <w:rsid w:val="0000496A"/>
    <w:rsid w:val="00004C65"/>
    <w:rsid w:val="00004C7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482"/>
    <w:rsid w:val="000064EB"/>
    <w:rsid w:val="00006752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614"/>
    <w:rsid w:val="0000773A"/>
    <w:rsid w:val="00007796"/>
    <w:rsid w:val="0000786F"/>
    <w:rsid w:val="0000790F"/>
    <w:rsid w:val="00007A7F"/>
    <w:rsid w:val="00007AF8"/>
    <w:rsid w:val="00007B7E"/>
    <w:rsid w:val="00007C02"/>
    <w:rsid w:val="00007CE9"/>
    <w:rsid w:val="00007E65"/>
    <w:rsid w:val="000102DB"/>
    <w:rsid w:val="000103B6"/>
    <w:rsid w:val="00010862"/>
    <w:rsid w:val="000108F1"/>
    <w:rsid w:val="00010A9C"/>
    <w:rsid w:val="00010BDF"/>
    <w:rsid w:val="00010CDC"/>
    <w:rsid w:val="00010E23"/>
    <w:rsid w:val="00010EA7"/>
    <w:rsid w:val="00011121"/>
    <w:rsid w:val="000111B7"/>
    <w:rsid w:val="000112AE"/>
    <w:rsid w:val="00011446"/>
    <w:rsid w:val="000114D8"/>
    <w:rsid w:val="00011584"/>
    <w:rsid w:val="000115C1"/>
    <w:rsid w:val="00011AEA"/>
    <w:rsid w:val="00011BE7"/>
    <w:rsid w:val="00011D11"/>
    <w:rsid w:val="00011D5C"/>
    <w:rsid w:val="00011D6E"/>
    <w:rsid w:val="00011E77"/>
    <w:rsid w:val="0001203E"/>
    <w:rsid w:val="00012046"/>
    <w:rsid w:val="0001214E"/>
    <w:rsid w:val="0001255A"/>
    <w:rsid w:val="000125D9"/>
    <w:rsid w:val="000126B2"/>
    <w:rsid w:val="0001277A"/>
    <w:rsid w:val="000128D2"/>
    <w:rsid w:val="0001292B"/>
    <w:rsid w:val="0001296F"/>
    <w:rsid w:val="00012C32"/>
    <w:rsid w:val="00012CAD"/>
    <w:rsid w:val="00012D2A"/>
    <w:rsid w:val="00012EA6"/>
    <w:rsid w:val="0001302C"/>
    <w:rsid w:val="000131F3"/>
    <w:rsid w:val="000132C3"/>
    <w:rsid w:val="000132E3"/>
    <w:rsid w:val="0001349B"/>
    <w:rsid w:val="00013641"/>
    <w:rsid w:val="000136AF"/>
    <w:rsid w:val="00013ABA"/>
    <w:rsid w:val="00013B8C"/>
    <w:rsid w:val="00013C03"/>
    <w:rsid w:val="00013FFB"/>
    <w:rsid w:val="000144D2"/>
    <w:rsid w:val="000144E7"/>
    <w:rsid w:val="0001452E"/>
    <w:rsid w:val="00014575"/>
    <w:rsid w:val="000146CC"/>
    <w:rsid w:val="00014939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5E"/>
    <w:rsid w:val="00015395"/>
    <w:rsid w:val="00015497"/>
    <w:rsid w:val="000155E9"/>
    <w:rsid w:val="000155EA"/>
    <w:rsid w:val="00015B7C"/>
    <w:rsid w:val="00015D40"/>
    <w:rsid w:val="00015FFE"/>
    <w:rsid w:val="00016026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DA7"/>
    <w:rsid w:val="00016DF1"/>
    <w:rsid w:val="0001721E"/>
    <w:rsid w:val="000172EA"/>
    <w:rsid w:val="00017316"/>
    <w:rsid w:val="00017352"/>
    <w:rsid w:val="00017560"/>
    <w:rsid w:val="000177B7"/>
    <w:rsid w:val="0001793F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5D"/>
    <w:rsid w:val="000209F1"/>
    <w:rsid w:val="00020B23"/>
    <w:rsid w:val="00020BF1"/>
    <w:rsid w:val="00020CD3"/>
    <w:rsid w:val="00020ED8"/>
    <w:rsid w:val="0002128D"/>
    <w:rsid w:val="00021461"/>
    <w:rsid w:val="000215CF"/>
    <w:rsid w:val="000215EF"/>
    <w:rsid w:val="000218D4"/>
    <w:rsid w:val="00021AD2"/>
    <w:rsid w:val="00021D21"/>
    <w:rsid w:val="00021F2A"/>
    <w:rsid w:val="00021F31"/>
    <w:rsid w:val="000220D7"/>
    <w:rsid w:val="000220ED"/>
    <w:rsid w:val="000220FA"/>
    <w:rsid w:val="0002225A"/>
    <w:rsid w:val="00022440"/>
    <w:rsid w:val="00022503"/>
    <w:rsid w:val="00022587"/>
    <w:rsid w:val="000225F3"/>
    <w:rsid w:val="00022613"/>
    <w:rsid w:val="0002264F"/>
    <w:rsid w:val="000227F4"/>
    <w:rsid w:val="000229C4"/>
    <w:rsid w:val="00022B38"/>
    <w:rsid w:val="00022B52"/>
    <w:rsid w:val="00022C38"/>
    <w:rsid w:val="00022DE0"/>
    <w:rsid w:val="00022FBE"/>
    <w:rsid w:val="0002306B"/>
    <w:rsid w:val="00023124"/>
    <w:rsid w:val="0002320E"/>
    <w:rsid w:val="0002340F"/>
    <w:rsid w:val="00023456"/>
    <w:rsid w:val="000234D9"/>
    <w:rsid w:val="0002362B"/>
    <w:rsid w:val="00023636"/>
    <w:rsid w:val="00023654"/>
    <w:rsid w:val="00023688"/>
    <w:rsid w:val="000238B3"/>
    <w:rsid w:val="00023947"/>
    <w:rsid w:val="0002396E"/>
    <w:rsid w:val="00023C75"/>
    <w:rsid w:val="00023D57"/>
    <w:rsid w:val="00023EB5"/>
    <w:rsid w:val="0002455C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64E"/>
    <w:rsid w:val="000256AD"/>
    <w:rsid w:val="00025D27"/>
    <w:rsid w:val="00025D7A"/>
    <w:rsid w:val="00025DDC"/>
    <w:rsid w:val="00025E20"/>
    <w:rsid w:val="0002603C"/>
    <w:rsid w:val="00026102"/>
    <w:rsid w:val="000261F5"/>
    <w:rsid w:val="0002627C"/>
    <w:rsid w:val="00026294"/>
    <w:rsid w:val="0002662A"/>
    <w:rsid w:val="000266FF"/>
    <w:rsid w:val="0002671E"/>
    <w:rsid w:val="00026812"/>
    <w:rsid w:val="000269E6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6E0"/>
    <w:rsid w:val="00030817"/>
    <w:rsid w:val="00030848"/>
    <w:rsid w:val="00030ABB"/>
    <w:rsid w:val="00030C5A"/>
    <w:rsid w:val="00030D8D"/>
    <w:rsid w:val="00030F7A"/>
    <w:rsid w:val="000311D5"/>
    <w:rsid w:val="000311EB"/>
    <w:rsid w:val="00031217"/>
    <w:rsid w:val="000313C0"/>
    <w:rsid w:val="00031511"/>
    <w:rsid w:val="00031645"/>
    <w:rsid w:val="00031838"/>
    <w:rsid w:val="000319AF"/>
    <w:rsid w:val="00031FB0"/>
    <w:rsid w:val="00031FCC"/>
    <w:rsid w:val="00032317"/>
    <w:rsid w:val="000324D9"/>
    <w:rsid w:val="0003257A"/>
    <w:rsid w:val="000326BD"/>
    <w:rsid w:val="000326C9"/>
    <w:rsid w:val="000327C9"/>
    <w:rsid w:val="000329F4"/>
    <w:rsid w:val="00032A27"/>
    <w:rsid w:val="00032B5A"/>
    <w:rsid w:val="00032D67"/>
    <w:rsid w:val="00032E21"/>
    <w:rsid w:val="00032F7B"/>
    <w:rsid w:val="00032FD1"/>
    <w:rsid w:val="0003311D"/>
    <w:rsid w:val="00033263"/>
    <w:rsid w:val="000332BE"/>
    <w:rsid w:val="00033693"/>
    <w:rsid w:val="000336AD"/>
    <w:rsid w:val="00033731"/>
    <w:rsid w:val="00033832"/>
    <w:rsid w:val="0003395E"/>
    <w:rsid w:val="00033C58"/>
    <w:rsid w:val="00033CF3"/>
    <w:rsid w:val="00033EF1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F16"/>
    <w:rsid w:val="00034FB8"/>
    <w:rsid w:val="000350F4"/>
    <w:rsid w:val="0003521B"/>
    <w:rsid w:val="0003531D"/>
    <w:rsid w:val="00035588"/>
    <w:rsid w:val="000359D0"/>
    <w:rsid w:val="00035B29"/>
    <w:rsid w:val="00035CDD"/>
    <w:rsid w:val="00035F71"/>
    <w:rsid w:val="000362D1"/>
    <w:rsid w:val="000367F6"/>
    <w:rsid w:val="00036B0B"/>
    <w:rsid w:val="00036BB3"/>
    <w:rsid w:val="00036BED"/>
    <w:rsid w:val="00036D6E"/>
    <w:rsid w:val="00036EF4"/>
    <w:rsid w:val="00036EF6"/>
    <w:rsid w:val="000373D4"/>
    <w:rsid w:val="000374A6"/>
    <w:rsid w:val="000374A8"/>
    <w:rsid w:val="000376D1"/>
    <w:rsid w:val="000376EA"/>
    <w:rsid w:val="00037896"/>
    <w:rsid w:val="000379DB"/>
    <w:rsid w:val="00037D77"/>
    <w:rsid w:val="00037EB5"/>
    <w:rsid w:val="00040179"/>
    <w:rsid w:val="00040222"/>
    <w:rsid w:val="00040333"/>
    <w:rsid w:val="0004039A"/>
    <w:rsid w:val="000404A1"/>
    <w:rsid w:val="000405A3"/>
    <w:rsid w:val="0004065B"/>
    <w:rsid w:val="00040944"/>
    <w:rsid w:val="00040D77"/>
    <w:rsid w:val="00040E2A"/>
    <w:rsid w:val="00040E79"/>
    <w:rsid w:val="00040EC8"/>
    <w:rsid w:val="00041055"/>
    <w:rsid w:val="000411FF"/>
    <w:rsid w:val="00041492"/>
    <w:rsid w:val="00041535"/>
    <w:rsid w:val="000415DF"/>
    <w:rsid w:val="00041696"/>
    <w:rsid w:val="000417B2"/>
    <w:rsid w:val="000418F0"/>
    <w:rsid w:val="00041BA1"/>
    <w:rsid w:val="00041DD5"/>
    <w:rsid w:val="00041F35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B69"/>
    <w:rsid w:val="00042BDF"/>
    <w:rsid w:val="00042C25"/>
    <w:rsid w:val="00042D71"/>
    <w:rsid w:val="00042FA0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68"/>
    <w:rsid w:val="00044843"/>
    <w:rsid w:val="000448A3"/>
    <w:rsid w:val="00044A59"/>
    <w:rsid w:val="00044A7C"/>
    <w:rsid w:val="00044C12"/>
    <w:rsid w:val="00044E2E"/>
    <w:rsid w:val="00044E77"/>
    <w:rsid w:val="00045047"/>
    <w:rsid w:val="00045082"/>
    <w:rsid w:val="000454E9"/>
    <w:rsid w:val="000455C0"/>
    <w:rsid w:val="000458D4"/>
    <w:rsid w:val="000458E5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48F"/>
    <w:rsid w:val="000465C6"/>
    <w:rsid w:val="000466BF"/>
    <w:rsid w:val="000468BC"/>
    <w:rsid w:val="00046962"/>
    <w:rsid w:val="000469D5"/>
    <w:rsid w:val="00046C38"/>
    <w:rsid w:val="00046C86"/>
    <w:rsid w:val="00046D2A"/>
    <w:rsid w:val="00046DDB"/>
    <w:rsid w:val="00046FED"/>
    <w:rsid w:val="000470E3"/>
    <w:rsid w:val="0004731A"/>
    <w:rsid w:val="0004733E"/>
    <w:rsid w:val="000473F0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450"/>
    <w:rsid w:val="00050464"/>
    <w:rsid w:val="00050581"/>
    <w:rsid w:val="000505E4"/>
    <w:rsid w:val="0005078E"/>
    <w:rsid w:val="000508A7"/>
    <w:rsid w:val="000508C2"/>
    <w:rsid w:val="000509BC"/>
    <w:rsid w:val="00050AA3"/>
    <w:rsid w:val="00050AC8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79E"/>
    <w:rsid w:val="00052869"/>
    <w:rsid w:val="00052891"/>
    <w:rsid w:val="0005299E"/>
    <w:rsid w:val="00052A15"/>
    <w:rsid w:val="00052A2F"/>
    <w:rsid w:val="00052B54"/>
    <w:rsid w:val="00052C8E"/>
    <w:rsid w:val="00052D27"/>
    <w:rsid w:val="00052DD1"/>
    <w:rsid w:val="00052E15"/>
    <w:rsid w:val="000531FA"/>
    <w:rsid w:val="000532BA"/>
    <w:rsid w:val="000532C3"/>
    <w:rsid w:val="000533BD"/>
    <w:rsid w:val="0005353F"/>
    <w:rsid w:val="0005394F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C"/>
    <w:rsid w:val="000546C3"/>
    <w:rsid w:val="00054B69"/>
    <w:rsid w:val="00054C5C"/>
    <w:rsid w:val="00054F5A"/>
    <w:rsid w:val="00054F6C"/>
    <w:rsid w:val="00055246"/>
    <w:rsid w:val="00055290"/>
    <w:rsid w:val="000553BF"/>
    <w:rsid w:val="000553CF"/>
    <w:rsid w:val="00055563"/>
    <w:rsid w:val="0005559C"/>
    <w:rsid w:val="00055C0B"/>
    <w:rsid w:val="00055DA4"/>
    <w:rsid w:val="00055F29"/>
    <w:rsid w:val="0005611F"/>
    <w:rsid w:val="000561F2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18A"/>
    <w:rsid w:val="000573DB"/>
    <w:rsid w:val="000574AF"/>
    <w:rsid w:val="00057637"/>
    <w:rsid w:val="0005764D"/>
    <w:rsid w:val="000579FD"/>
    <w:rsid w:val="00057ADA"/>
    <w:rsid w:val="00057C37"/>
    <w:rsid w:val="00060077"/>
    <w:rsid w:val="000602CF"/>
    <w:rsid w:val="00060498"/>
    <w:rsid w:val="00060646"/>
    <w:rsid w:val="00060753"/>
    <w:rsid w:val="000609FE"/>
    <w:rsid w:val="00060AA0"/>
    <w:rsid w:val="00060B28"/>
    <w:rsid w:val="00060B48"/>
    <w:rsid w:val="00060C55"/>
    <w:rsid w:val="00060EB7"/>
    <w:rsid w:val="00060FD7"/>
    <w:rsid w:val="000610A3"/>
    <w:rsid w:val="0006126F"/>
    <w:rsid w:val="00061387"/>
    <w:rsid w:val="00061460"/>
    <w:rsid w:val="000614D4"/>
    <w:rsid w:val="000615D9"/>
    <w:rsid w:val="000617EA"/>
    <w:rsid w:val="00061926"/>
    <w:rsid w:val="000619A9"/>
    <w:rsid w:val="00061C6B"/>
    <w:rsid w:val="0006209A"/>
    <w:rsid w:val="000622FC"/>
    <w:rsid w:val="00062355"/>
    <w:rsid w:val="000623B5"/>
    <w:rsid w:val="000623E0"/>
    <w:rsid w:val="0006250A"/>
    <w:rsid w:val="000625B7"/>
    <w:rsid w:val="00062635"/>
    <w:rsid w:val="000628BF"/>
    <w:rsid w:val="000628F9"/>
    <w:rsid w:val="00062CD1"/>
    <w:rsid w:val="00062E26"/>
    <w:rsid w:val="0006308C"/>
    <w:rsid w:val="000630B7"/>
    <w:rsid w:val="00063174"/>
    <w:rsid w:val="0006318E"/>
    <w:rsid w:val="00063527"/>
    <w:rsid w:val="000635DB"/>
    <w:rsid w:val="00063639"/>
    <w:rsid w:val="000637B0"/>
    <w:rsid w:val="000637F3"/>
    <w:rsid w:val="0006389B"/>
    <w:rsid w:val="00063B76"/>
    <w:rsid w:val="00063C31"/>
    <w:rsid w:val="00063CE7"/>
    <w:rsid w:val="00063D35"/>
    <w:rsid w:val="00064032"/>
    <w:rsid w:val="000640D1"/>
    <w:rsid w:val="000641C0"/>
    <w:rsid w:val="000641D6"/>
    <w:rsid w:val="0006463F"/>
    <w:rsid w:val="0006464F"/>
    <w:rsid w:val="0006468F"/>
    <w:rsid w:val="000646A7"/>
    <w:rsid w:val="000646A9"/>
    <w:rsid w:val="000646D2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564"/>
    <w:rsid w:val="0006658E"/>
    <w:rsid w:val="0006667C"/>
    <w:rsid w:val="00066690"/>
    <w:rsid w:val="0006676A"/>
    <w:rsid w:val="000668AF"/>
    <w:rsid w:val="00066BB8"/>
    <w:rsid w:val="00067046"/>
    <w:rsid w:val="00067050"/>
    <w:rsid w:val="00067056"/>
    <w:rsid w:val="00067438"/>
    <w:rsid w:val="0006748F"/>
    <w:rsid w:val="00067810"/>
    <w:rsid w:val="00067CC1"/>
    <w:rsid w:val="00067E08"/>
    <w:rsid w:val="00067F2A"/>
    <w:rsid w:val="00070040"/>
    <w:rsid w:val="00070093"/>
    <w:rsid w:val="00070205"/>
    <w:rsid w:val="00070382"/>
    <w:rsid w:val="000706CF"/>
    <w:rsid w:val="0007072A"/>
    <w:rsid w:val="0007081C"/>
    <w:rsid w:val="0007091C"/>
    <w:rsid w:val="00070B6D"/>
    <w:rsid w:val="00070EAC"/>
    <w:rsid w:val="00070EB2"/>
    <w:rsid w:val="00071164"/>
    <w:rsid w:val="000711F1"/>
    <w:rsid w:val="0007123D"/>
    <w:rsid w:val="000713E9"/>
    <w:rsid w:val="000714D2"/>
    <w:rsid w:val="000714E7"/>
    <w:rsid w:val="0007155B"/>
    <w:rsid w:val="000715D4"/>
    <w:rsid w:val="00071677"/>
    <w:rsid w:val="00071682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9E"/>
    <w:rsid w:val="0007221E"/>
    <w:rsid w:val="00072323"/>
    <w:rsid w:val="00072426"/>
    <w:rsid w:val="00072636"/>
    <w:rsid w:val="00072783"/>
    <w:rsid w:val="000727B0"/>
    <w:rsid w:val="00072821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E0"/>
    <w:rsid w:val="00073F00"/>
    <w:rsid w:val="00074064"/>
    <w:rsid w:val="0007411F"/>
    <w:rsid w:val="00074364"/>
    <w:rsid w:val="000743A4"/>
    <w:rsid w:val="0007445D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2C2"/>
    <w:rsid w:val="0007540E"/>
    <w:rsid w:val="000755C3"/>
    <w:rsid w:val="000755E8"/>
    <w:rsid w:val="00075709"/>
    <w:rsid w:val="00075757"/>
    <w:rsid w:val="00075956"/>
    <w:rsid w:val="0007599C"/>
    <w:rsid w:val="00075A22"/>
    <w:rsid w:val="00075C95"/>
    <w:rsid w:val="00075C9B"/>
    <w:rsid w:val="00076249"/>
    <w:rsid w:val="000764FA"/>
    <w:rsid w:val="000766A8"/>
    <w:rsid w:val="00076734"/>
    <w:rsid w:val="0007673E"/>
    <w:rsid w:val="00076837"/>
    <w:rsid w:val="0007695A"/>
    <w:rsid w:val="000769AD"/>
    <w:rsid w:val="00076C1A"/>
    <w:rsid w:val="00076DC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D5"/>
    <w:rsid w:val="0008110F"/>
    <w:rsid w:val="00081121"/>
    <w:rsid w:val="00081296"/>
    <w:rsid w:val="00081696"/>
    <w:rsid w:val="000818EB"/>
    <w:rsid w:val="00081A31"/>
    <w:rsid w:val="00081A44"/>
    <w:rsid w:val="00081BD7"/>
    <w:rsid w:val="00081EEB"/>
    <w:rsid w:val="00081F0E"/>
    <w:rsid w:val="0008206C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D45"/>
    <w:rsid w:val="00082DB5"/>
    <w:rsid w:val="00083179"/>
    <w:rsid w:val="000834DF"/>
    <w:rsid w:val="0008353D"/>
    <w:rsid w:val="000838DD"/>
    <w:rsid w:val="00083979"/>
    <w:rsid w:val="0008397A"/>
    <w:rsid w:val="00083993"/>
    <w:rsid w:val="00083C39"/>
    <w:rsid w:val="00083D6E"/>
    <w:rsid w:val="00083E9F"/>
    <w:rsid w:val="0008411E"/>
    <w:rsid w:val="000842BB"/>
    <w:rsid w:val="0008454A"/>
    <w:rsid w:val="000845BB"/>
    <w:rsid w:val="000848A6"/>
    <w:rsid w:val="00084A37"/>
    <w:rsid w:val="00084ADC"/>
    <w:rsid w:val="00084EFF"/>
    <w:rsid w:val="000857C8"/>
    <w:rsid w:val="000858A6"/>
    <w:rsid w:val="00085A68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853"/>
    <w:rsid w:val="00086899"/>
    <w:rsid w:val="00086D32"/>
    <w:rsid w:val="00086D57"/>
    <w:rsid w:val="00086DA4"/>
    <w:rsid w:val="00086ED9"/>
    <w:rsid w:val="0008727E"/>
    <w:rsid w:val="0008730F"/>
    <w:rsid w:val="000876C3"/>
    <w:rsid w:val="000877BC"/>
    <w:rsid w:val="00087803"/>
    <w:rsid w:val="00087A76"/>
    <w:rsid w:val="00087B31"/>
    <w:rsid w:val="00087FE3"/>
    <w:rsid w:val="00090119"/>
    <w:rsid w:val="000901EB"/>
    <w:rsid w:val="000903CE"/>
    <w:rsid w:val="0009045B"/>
    <w:rsid w:val="000904D0"/>
    <w:rsid w:val="000904F6"/>
    <w:rsid w:val="00090641"/>
    <w:rsid w:val="0009081D"/>
    <w:rsid w:val="000908EF"/>
    <w:rsid w:val="00090916"/>
    <w:rsid w:val="00090B64"/>
    <w:rsid w:val="00090B8A"/>
    <w:rsid w:val="00090E1A"/>
    <w:rsid w:val="0009103D"/>
    <w:rsid w:val="000910C2"/>
    <w:rsid w:val="000910CD"/>
    <w:rsid w:val="000911CD"/>
    <w:rsid w:val="0009151E"/>
    <w:rsid w:val="0009153D"/>
    <w:rsid w:val="000915AF"/>
    <w:rsid w:val="00091942"/>
    <w:rsid w:val="00091B08"/>
    <w:rsid w:val="00091B46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F50"/>
    <w:rsid w:val="00092FFF"/>
    <w:rsid w:val="00093301"/>
    <w:rsid w:val="000934D5"/>
    <w:rsid w:val="00093549"/>
    <w:rsid w:val="000936C6"/>
    <w:rsid w:val="00093819"/>
    <w:rsid w:val="00093C5A"/>
    <w:rsid w:val="00093D20"/>
    <w:rsid w:val="00093E51"/>
    <w:rsid w:val="00093EBA"/>
    <w:rsid w:val="00094204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D0"/>
    <w:rsid w:val="00094E6D"/>
    <w:rsid w:val="00094F18"/>
    <w:rsid w:val="00095053"/>
    <w:rsid w:val="000950E0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512"/>
    <w:rsid w:val="000966D4"/>
    <w:rsid w:val="0009679A"/>
    <w:rsid w:val="000967A3"/>
    <w:rsid w:val="0009684B"/>
    <w:rsid w:val="000968B5"/>
    <w:rsid w:val="00096A70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40A"/>
    <w:rsid w:val="00097550"/>
    <w:rsid w:val="000977B3"/>
    <w:rsid w:val="0009780A"/>
    <w:rsid w:val="00097BBF"/>
    <w:rsid w:val="00097C77"/>
    <w:rsid w:val="000A00EB"/>
    <w:rsid w:val="000A03EC"/>
    <w:rsid w:val="000A03FE"/>
    <w:rsid w:val="000A0639"/>
    <w:rsid w:val="000A06EF"/>
    <w:rsid w:val="000A071E"/>
    <w:rsid w:val="000A07CB"/>
    <w:rsid w:val="000A0A54"/>
    <w:rsid w:val="000A0AF9"/>
    <w:rsid w:val="000A0E89"/>
    <w:rsid w:val="000A0FC0"/>
    <w:rsid w:val="000A106F"/>
    <w:rsid w:val="000A112C"/>
    <w:rsid w:val="000A13D0"/>
    <w:rsid w:val="000A144A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F48"/>
    <w:rsid w:val="000A1F5C"/>
    <w:rsid w:val="000A1F9A"/>
    <w:rsid w:val="000A1FCB"/>
    <w:rsid w:val="000A204C"/>
    <w:rsid w:val="000A2080"/>
    <w:rsid w:val="000A2090"/>
    <w:rsid w:val="000A239A"/>
    <w:rsid w:val="000A2505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B4"/>
    <w:rsid w:val="000A3455"/>
    <w:rsid w:val="000A3514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7C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36B"/>
    <w:rsid w:val="000A5987"/>
    <w:rsid w:val="000A59AC"/>
    <w:rsid w:val="000A5C4C"/>
    <w:rsid w:val="000A5C4E"/>
    <w:rsid w:val="000A5E34"/>
    <w:rsid w:val="000A6018"/>
    <w:rsid w:val="000A613A"/>
    <w:rsid w:val="000A641F"/>
    <w:rsid w:val="000A65D1"/>
    <w:rsid w:val="000A65E5"/>
    <w:rsid w:val="000A674D"/>
    <w:rsid w:val="000A6D9D"/>
    <w:rsid w:val="000A6F5E"/>
    <w:rsid w:val="000A7168"/>
    <w:rsid w:val="000A71A4"/>
    <w:rsid w:val="000A71D1"/>
    <w:rsid w:val="000A726D"/>
    <w:rsid w:val="000A773A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106F"/>
    <w:rsid w:val="000B1078"/>
    <w:rsid w:val="000B10EE"/>
    <w:rsid w:val="000B10F6"/>
    <w:rsid w:val="000B1685"/>
    <w:rsid w:val="000B1712"/>
    <w:rsid w:val="000B175B"/>
    <w:rsid w:val="000B17B9"/>
    <w:rsid w:val="000B18A8"/>
    <w:rsid w:val="000B18C1"/>
    <w:rsid w:val="000B1A0F"/>
    <w:rsid w:val="000B1C00"/>
    <w:rsid w:val="000B1C42"/>
    <w:rsid w:val="000B1DC2"/>
    <w:rsid w:val="000B2097"/>
    <w:rsid w:val="000B20D6"/>
    <w:rsid w:val="000B2347"/>
    <w:rsid w:val="000B2420"/>
    <w:rsid w:val="000B25D3"/>
    <w:rsid w:val="000B25F9"/>
    <w:rsid w:val="000B27DA"/>
    <w:rsid w:val="000B2817"/>
    <w:rsid w:val="000B28A3"/>
    <w:rsid w:val="000B2A73"/>
    <w:rsid w:val="000B2E0B"/>
    <w:rsid w:val="000B2EDA"/>
    <w:rsid w:val="000B3059"/>
    <w:rsid w:val="000B305F"/>
    <w:rsid w:val="000B3096"/>
    <w:rsid w:val="000B34D3"/>
    <w:rsid w:val="000B35DB"/>
    <w:rsid w:val="000B360A"/>
    <w:rsid w:val="000B369A"/>
    <w:rsid w:val="000B374E"/>
    <w:rsid w:val="000B3857"/>
    <w:rsid w:val="000B397E"/>
    <w:rsid w:val="000B3BCA"/>
    <w:rsid w:val="000B3C8E"/>
    <w:rsid w:val="000B40B2"/>
    <w:rsid w:val="000B42EB"/>
    <w:rsid w:val="000B4435"/>
    <w:rsid w:val="000B4697"/>
    <w:rsid w:val="000B4743"/>
    <w:rsid w:val="000B4800"/>
    <w:rsid w:val="000B48D9"/>
    <w:rsid w:val="000B4BC5"/>
    <w:rsid w:val="000B4E52"/>
    <w:rsid w:val="000B5151"/>
    <w:rsid w:val="000B555A"/>
    <w:rsid w:val="000B559F"/>
    <w:rsid w:val="000B568C"/>
    <w:rsid w:val="000B5A6F"/>
    <w:rsid w:val="000B5ACC"/>
    <w:rsid w:val="000B5B4B"/>
    <w:rsid w:val="000B5B81"/>
    <w:rsid w:val="000B5C74"/>
    <w:rsid w:val="000B5CA0"/>
    <w:rsid w:val="000B5D8C"/>
    <w:rsid w:val="000B5E36"/>
    <w:rsid w:val="000B5E8C"/>
    <w:rsid w:val="000B674D"/>
    <w:rsid w:val="000B6A3D"/>
    <w:rsid w:val="000B6A47"/>
    <w:rsid w:val="000B6A89"/>
    <w:rsid w:val="000B7065"/>
    <w:rsid w:val="000B7070"/>
    <w:rsid w:val="000B7076"/>
    <w:rsid w:val="000B711D"/>
    <w:rsid w:val="000B76F2"/>
    <w:rsid w:val="000B770D"/>
    <w:rsid w:val="000B7B35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D69"/>
    <w:rsid w:val="000C1DE1"/>
    <w:rsid w:val="000C1E33"/>
    <w:rsid w:val="000C1E69"/>
    <w:rsid w:val="000C1E97"/>
    <w:rsid w:val="000C1E98"/>
    <w:rsid w:val="000C1FC2"/>
    <w:rsid w:val="000C2095"/>
    <w:rsid w:val="000C218D"/>
    <w:rsid w:val="000C2536"/>
    <w:rsid w:val="000C2663"/>
    <w:rsid w:val="000C275A"/>
    <w:rsid w:val="000C2937"/>
    <w:rsid w:val="000C2954"/>
    <w:rsid w:val="000C2AB0"/>
    <w:rsid w:val="000C2F38"/>
    <w:rsid w:val="000C2FA1"/>
    <w:rsid w:val="000C33EA"/>
    <w:rsid w:val="000C3715"/>
    <w:rsid w:val="000C39FC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77F"/>
    <w:rsid w:val="000C481C"/>
    <w:rsid w:val="000C4AB4"/>
    <w:rsid w:val="000C4E29"/>
    <w:rsid w:val="000C4F25"/>
    <w:rsid w:val="000C4FCA"/>
    <w:rsid w:val="000C4FEC"/>
    <w:rsid w:val="000C512B"/>
    <w:rsid w:val="000C518E"/>
    <w:rsid w:val="000C52B4"/>
    <w:rsid w:val="000C5356"/>
    <w:rsid w:val="000C5396"/>
    <w:rsid w:val="000C5497"/>
    <w:rsid w:val="000C54CA"/>
    <w:rsid w:val="000C54F9"/>
    <w:rsid w:val="000C5598"/>
    <w:rsid w:val="000C562D"/>
    <w:rsid w:val="000C58AB"/>
    <w:rsid w:val="000C5B3B"/>
    <w:rsid w:val="000C5C39"/>
    <w:rsid w:val="000C5CA6"/>
    <w:rsid w:val="000C5E9C"/>
    <w:rsid w:val="000C5FC7"/>
    <w:rsid w:val="000C5FD7"/>
    <w:rsid w:val="000C6005"/>
    <w:rsid w:val="000C697F"/>
    <w:rsid w:val="000C6B66"/>
    <w:rsid w:val="000C6BF9"/>
    <w:rsid w:val="000C6D87"/>
    <w:rsid w:val="000C6E2C"/>
    <w:rsid w:val="000C7102"/>
    <w:rsid w:val="000C714A"/>
    <w:rsid w:val="000C72DF"/>
    <w:rsid w:val="000C72E5"/>
    <w:rsid w:val="000C7647"/>
    <w:rsid w:val="000C7716"/>
    <w:rsid w:val="000C775D"/>
    <w:rsid w:val="000C7882"/>
    <w:rsid w:val="000C7968"/>
    <w:rsid w:val="000C7F88"/>
    <w:rsid w:val="000D026C"/>
    <w:rsid w:val="000D0292"/>
    <w:rsid w:val="000D02EE"/>
    <w:rsid w:val="000D0337"/>
    <w:rsid w:val="000D097F"/>
    <w:rsid w:val="000D0A60"/>
    <w:rsid w:val="000D0CCD"/>
    <w:rsid w:val="000D0DCF"/>
    <w:rsid w:val="000D0E68"/>
    <w:rsid w:val="000D0EB3"/>
    <w:rsid w:val="000D0EEA"/>
    <w:rsid w:val="000D0F1E"/>
    <w:rsid w:val="000D0F7F"/>
    <w:rsid w:val="000D10C0"/>
    <w:rsid w:val="000D116A"/>
    <w:rsid w:val="000D1185"/>
    <w:rsid w:val="000D12F1"/>
    <w:rsid w:val="000D17D7"/>
    <w:rsid w:val="000D1D32"/>
    <w:rsid w:val="000D203C"/>
    <w:rsid w:val="000D20B1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1C7"/>
    <w:rsid w:val="000D3291"/>
    <w:rsid w:val="000D3394"/>
    <w:rsid w:val="000D33C2"/>
    <w:rsid w:val="000D34D9"/>
    <w:rsid w:val="000D3591"/>
    <w:rsid w:val="000D37F6"/>
    <w:rsid w:val="000D396C"/>
    <w:rsid w:val="000D3B52"/>
    <w:rsid w:val="000D3CA0"/>
    <w:rsid w:val="000D3EFB"/>
    <w:rsid w:val="000D3FD4"/>
    <w:rsid w:val="000D41BF"/>
    <w:rsid w:val="000D446A"/>
    <w:rsid w:val="000D468D"/>
    <w:rsid w:val="000D472A"/>
    <w:rsid w:val="000D4BDC"/>
    <w:rsid w:val="000D4DB6"/>
    <w:rsid w:val="000D4F61"/>
    <w:rsid w:val="000D50A6"/>
    <w:rsid w:val="000D5169"/>
    <w:rsid w:val="000D5460"/>
    <w:rsid w:val="000D554B"/>
    <w:rsid w:val="000D56CA"/>
    <w:rsid w:val="000D579C"/>
    <w:rsid w:val="000D5817"/>
    <w:rsid w:val="000D59DB"/>
    <w:rsid w:val="000D5A6B"/>
    <w:rsid w:val="000D5AF7"/>
    <w:rsid w:val="000D5C0B"/>
    <w:rsid w:val="000D5E36"/>
    <w:rsid w:val="000D5F62"/>
    <w:rsid w:val="000D627E"/>
    <w:rsid w:val="000D6393"/>
    <w:rsid w:val="000D655F"/>
    <w:rsid w:val="000D6718"/>
    <w:rsid w:val="000D6801"/>
    <w:rsid w:val="000D69A3"/>
    <w:rsid w:val="000D6D0C"/>
    <w:rsid w:val="000D6EC7"/>
    <w:rsid w:val="000D6F41"/>
    <w:rsid w:val="000D6FC3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E6"/>
    <w:rsid w:val="000E1998"/>
    <w:rsid w:val="000E1BC2"/>
    <w:rsid w:val="000E1C9E"/>
    <w:rsid w:val="000E1CC6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645"/>
    <w:rsid w:val="000E26AF"/>
    <w:rsid w:val="000E2B5B"/>
    <w:rsid w:val="000E3060"/>
    <w:rsid w:val="000E32F6"/>
    <w:rsid w:val="000E3304"/>
    <w:rsid w:val="000E3478"/>
    <w:rsid w:val="000E3541"/>
    <w:rsid w:val="000E37C3"/>
    <w:rsid w:val="000E3837"/>
    <w:rsid w:val="000E387C"/>
    <w:rsid w:val="000E3966"/>
    <w:rsid w:val="000E3BE7"/>
    <w:rsid w:val="000E3CAD"/>
    <w:rsid w:val="000E3D23"/>
    <w:rsid w:val="000E3D56"/>
    <w:rsid w:val="000E451A"/>
    <w:rsid w:val="000E45CF"/>
    <w:rsid w:val="000E460E"/>
    <w:rsid w:val="000E4747"/>
    <w:rsid w:val="000E479C"/>
    <w:rsid w:val="000E492D"/>
    <w:rsid w:val="000E4A99"/>
    <w:rsid w:val="000E4BB7"/>
    <w:rsid w:val="000E4E52"/>
    <w:rsid w:val="000E4EBB"/>
    <w:rsid w:val="000E504A"/>
    <w:rsid w:val="000E50BB"/>
    <w:rsid w:val="000E5195"/>
    <w:rsid w:val="000E51D1"/>
    <w:rsid w:val="000E5449"/>
    <w:rsid w:val="000E54A7"/>
    <w:rsid w:val="000E55BF"/>
    <w:rsid w:val="000E57E8"/>
    <w:rsid w:val="000E5C6C"/>
    <w:rsid w:val="000E60F9"/>
    <w:rsid w:val="000E6497"/>
    <w:rsid w:val="000E6735"/>
    <w:rsid w:val="000E68D3"/>
    <w:rsid w:val="000E6A54"/>
    <w:rsid w:val="000E6B00"/>
    <w:rsid w:val="000E6C44"/>
    <w:rsid w:val="000E6D89"/>
    <w:rsid w:val="000E6E0B"/>
    <w:rsid w:val="000E6E86"/>
    <w:rsid w:val="000E7126"/>
    <w:rsid w:val="000E7131"/>
    <w:rsid w:val="000E71EA"/>
    <w:rsid w:val="000E7327"/>
    <w:rsid w:val="000E732D"/>
    <w:rsid w:val="000E73CF"/>
    <w:rsid w:val="000E73FB"/>
    <w:rsid w:val="000E7465"/>
    <w:rsid w:val="000E74AE"/>
    <w:rsid w:val="000E7939"/>
    <w:rsid w:val="000E7A3E"/>
    <w:rsid w:val="000E7A68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D47"/>
    <w:rsid w:val="000F0E7E"/>
    <w:rsid w:val="000F100E"/>
    <w:rsid w:val="000F10EC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178"/>
    <w:rsid w:val="000F21A2"/>
    <w:rsid w:val="000F21E8"/>
    <w:rsid w:val="000F2690"/>
    <w:rsid w:val="000F2704"/>
    <w:rsid w:val="000F2755"/>
    <w:rsid w:val="000F28A1"/>
    <w:rsid w:val="000F2AFD"/>
    <w:rsid w:val="000F2BF5"/>
    <w:rsid w:val="000F2C63"/>
    <w:rsid w:val="000F2CAB"/>
    <w:rsid w:val="000F2CFA"/>
    <w:rsid w:val="000F2D74"/>
    <w:rsid w:val="000F2E76"/>
    <w:rsid w:val="000F2F69"/>
    <w:rsid w:val="000F3081"/>
    <w:rsid w:val="000F316F"/>
    <w:rsid w:val="000F3570"/>
    <w:rsid w:val="000F3729"/>
    <w:rsid w:val="000F388F"/>
    <w:rsid w:val="000F3947"/>
    <w:rsid w:val="000F3B03"/>
    <w:rsid w:val="000F3BF1"/>
    <w:rsid w:val="000F3BFD"/>
    <w:rsid w:val="000F3C5D"/>
    <w:rsid w:val="000F3F4F"/>
    <w:rsid w:val="000F41F0"/>
    <w:rsid w:val="000F42A3"/>
    <w:rsid w:val="000F46EF"/>
    <w:rsid w:val="000F46FD"/>
    <w:rsid w:val="000F4723"/>
    <w:rsid w:val="000F4790"/>
    <w:rsid w:val="000F4805"/>
    <w:rsid w:val="000F4ABD"/>
    <w:rsid w:val="000F4AC5"/>
    <w:rsid w:val="000F4CB3"/>
    <w:rsid w:val="000F4D97"/>
    <w:rsid w:val="000F4E80"/>
    <w:rsid w:val="000F4ED6"/>
    <w:rsid w:val="000F4F29"/>
    <w:rsid w:val="000F4FB9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D74"/>
    <w:rsid w:val="000F5E34"/>
    <w:rsid w:val="000F5ED4"/>
    <w:rsid w:val="000F5F96"/>
    <w:rsid w:val="000F6182"/>
    <w:rsid w:val="000F61CD"/>
    <w:rsid w:val="000F6307"/>
    <w:rsid w:val="000F63BE"/>
    <w:rsid w:val="000F647B"/>
    <w:rsid w:val="000F675F"/>
    <w:rsid w:val="000F69DD"/>
    <w:rsid w:val="000F6B6B"/>
    <w:rsid w:val="000F6BD0"/>
    <w:rsid w:val="000F6C2D"/>
    <w:rsid w:val="000F6FD8"/>
    <w:rsid w:val="000F7075"/>
    <w:rsid w:val="000F7276"/>
    <w:rsid w:val="000F74DD"/>
    <w:rsid w:val="000F7762"/>
    <w:rsid w:val="000F7843"/>
    <w:rsid w:val="000F7A0C"/>
    <w:rsid w:val="000F7B8F"/>
    <w:rsid w:val="000F7B99"/>
    <w:rsid w:val="000F7E07"/>
    <w:rsid w:val="0010009A"/>
    <w:rsid w:val="001003E3"/>
    <w:rsid w:val="00100C39"/>
    <w:rsid w:val="00100C54"/>
    <w:rsid w:val="00100D3C"/>
    <w:rsid w:val="00100F51"/>
    <w:rsid w:val="0010102C"/>
    <w:rsid w:val="0010119F"/>
    <w:rsid w:val="00101220"/>
    <w:rsid w:val="00101270"/>
    <w:rsid w:val="001013E2"/>
    <w:rsid w:val="001016E6"/>
    <w:rsid w:val="001016F9"/>
    <w:rsid w:val="0010181E"/>
    <w:rsid w:val="0010183B"/>
    <w:rsid w:val="001018AF"/>
    <w:rsid w:val="00101C27"/>
    <w:rsid w:val="00101C96"/>
    <w:rsid w:val="00101C9F"/>
    <w:rsid w:val="00102045"/>
    <w:rsid w:val="00102050"/>
    <w:rsid w:val="00102144"/>
    <w:rsid w:val="001023C9"/>
    <w:rsid w:val="0010242C"/>
    <w:rsid w:val="00102677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D9C"/>
    <w:rsid w:val="00105F59"/>
    <w:rsid w:val="00106378"/>
    <w:rsid w:val="001064EA"/>
    <w:rsid w:val="00106A4F"/>
    <w:rsid w:val="00106AAF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E95"/>
    <w:rsid w:val="00107F12"/>
    <w:rsid w:val="001102CE"/>
    <w:rsid w:val="00110495"/>
    <w:rsid w:val="001106BD"/>
    <w:rsid w:val="001106E7"/>
    <w:rsid w:val="00110889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ED8"/>
    <w:rsid w:val="00113FFC"/>
    <w:rsid w:val="0011422D"/>
    <w:rsid w:val="001145FF"/>
    <w:rsid w:val="001146F3"/>
    <w:rsid w:val="00114769"/>
    <w:rsid w:val="00114A7D"/>
    <w:rsid w:val="00114B5E"/>
    <w:rsid w:val="00114BD8"/>
    <w:rsid w:val="00114C46"/>
    <w:rsid w:val="00114F8F"/>
    <w:rsid w:val="0011539F"/>
    <w:rsid w:val="001154F2"/>
    <w:rsid w:val="001155B6"/>
    <w:rsid w:val="0011566A"/>
    <w:rsid w:val="00115720"/>
    <w:rsid w:val="00115B28"/>
    <w:rsid w:val="00115B46"/>
    <w:rsid w:val="00115BB2"/>
    <w:rsid w:val="00115C06"/>
    <w:rsid w:val="00116038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4A4"/>
    <w:rsid w:val="001174DB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E65"/>
    <w:rsid w:val="00120E73"/>
    <w:rsid w:val="001211F0"/>
    <w:rsid w:val="00121207"/>
    <w:rsid w:val="00121311"/>
    <w:rsid w:val="00121655"/>
    <w:rsid w:val="001217BD"/>
    <w:rsid w:val="00121901"/>
    <w:rsid w:val="00121957"/>
    <w:rsid w:val="001219D6"/>
    <w:rsid w:val="00121A4D"/>
    <w:rsid w:val="00121AD0"/>
    <w:rsid w:val="00121BDF"/>
    <w:rsid w:val="0012206E"/>
    <w:rsid w:val="001220A6"/>
    <w:rsid w:val="00122191"/>
    <w:rsid w:val="001222E4"/>
    <w:rsid w:val="001224DC"/>
    <w:rsid w:val="001225BA"/>
    <w:rsid w:val="001226D1"/>
    <w:rsid w:val="0012270C"/>
    <w:rsid w:val="001228EB"/>
    <w:rsid w:val="00122A60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8E"/>
    <w:rsid w:val="00123E16"/>
    <w:rsid w:val="00123E82"/>
    <w:rsid w:val="0012406A"/>
    <w:rsid w:val="0012411F"/>
    <w:rsid w:val="0012425A"/>
    <w:rsid w:val="001245F3"/>
    <w:rsid w:val="00124BCD"/>
    <w:rsid w:val="00124D4F"/>
    <w:rsid w:val="00124D9E"/>
    <w:rsid w:val="00124E15"/>
    <w:rsid w:val="00124EC9"/>
    <w:rsid w:val="0012514B"/>
    <w:rsid w:val="00125687"/>
    <w:rsid w:val="001256D0"/>
    <w:rsid w:val="0012571D"/>
    <w:rsid w:val="00125730"/>
    <w:rsid w:val="00125857"/>
    <w:rsid w:val="001258E9"/>
    <w:rsid w:val="001258FF"/>
    <w:rsid w:val="0012595D"/>
    <w:rsid w:val="001259D9"/>
    <w:rsid w:val="00125B4A"/>
    <w:rsid w:val="00125B4C"/>
    <w:rsid w:val="00125D9D"/>
    <w:rsid w:val="00125E5D"/>
    <w:rsid w:val="00126034"/>
    <w:rsid w:val="0012618E"/>
    <w:rsid w:val="001261F5"/>
    <w:rsid w:val="00126275"/>
    <w:rsid w:val="0012654D"/>
    <w:rsid w:val="00126603"/>
    <w:rsid w:val="00126756"/>
    <w:rsid w:val="00126900"/>
    <w:rsid w:val="001269C6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A3D"/>
    <w:rsid w:val="00127A9E"/>
    <w:rsid w:val="001300FC"/>
    <w:rsid w:val="0013021D"/>
    <w:rsid w:val="00130231"/>
    <w:rsid w:val="0013048A"/>
    <w:rsid w:val="00130655"/>
    <w:rsid w:val="00130771"/>
    <w:rsid w:val="001307E9"/>
    <w:rsid w:val="001308BB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B51"/>
    <w:rsid w:val="00131B73"/>
    <w:rsid w:val="00132211"/>
    <w:rsid w:val="0013258F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721"/>
    <w:rsid w:val="001337E5"/>
    <w:rsid w:val="0013381A"/>
    <w:rsid w:val="00133895"/>
    <w:rsid w:val="0013395C"/>
    <w:rsid w:val="00133986"/>
    <w:rsid w:val="00133E47"/>
    <w:rsid w:val="00133FC7"/>
    <w:rsid w:val="001340F5"/>
    <w:rsid w:val="0013413F"/>
    <w:rsid w:val="00134337"/>
    <w:rsid w:val="00134379"/>
    <w:rsid w:val="00134382"/>
    <w:rsid w:val="001343BE"/>
    <w:rsid w:val="001344F8"/>
    <w:rsid w:val="001345AC"/>
    <w:rsid w:val="0013464A"/>
    <w:rsid w:val="0013476D"/>
    <w:rsid w:val="001348B2"/>
    <w:rsid w:val="001349EA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84"/>
    <w:rsid w:val="00135A1A"/>
    <w:rsid w:val="00135C7E"/>
    <w:rsid w:val="00135CB6"/>
    <w:rsid w:val="00135CBB"/>
    <w:rsid w:val="00136030"/>
    <w:rsid w:val="001360A3"/>
    <w:rsid w:val="00136130"/>
    <w:rsid w:val="00136381"/>
    <w:rsid w:val="00136510"/>
    <w:rsid w:val="00136525"/>
    <w:rsid w:val="00136676"/>
    <w:rsid w:val="001366B3"/>
    <w:rsid w:val="001368AA"/>
    <w:rsid w:val="001369AD"/>
    <w:rsid w:val="00136A1E"/>
    <w:rsid w:val="00136BE2"/>
    <w:rsid w:val="00136D45"/>
    <w:rsid w:val="00136DF4"/>
    <w:rsid w:val="00136E55"/>
    <w:rsid w:val="001370EA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204"/>
    <w:rsid w:val="00140387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F45"/>
    <w:rsid w:val="00140F5D"/>
    <w:rsid w:val="001412DE"/>
    <w:rsid w:val="0014139B"/>
    <w:rsid w:val="00141455"/>
    <w:rsid w:val="00141462"/>
    <w:rsid w:val="001415D2"/>
    <w:rsid w:val="001417E8"/>
    <w:rsid w:val="001418DA"/>
    <w:rsid w:val="001419AD"/>
    <w:rsid w:val="001419B1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BD"/>
    <w:rsid w:val="00142636"/>
    <w:rsid w:val="001426A5"/>
    <w:rsid w:val="001429BA"/>
    <w:rsid w:val="00142A17"/>
    <w:rsid w:val="00142C4E"/>
    <w:rsid w:val="00142EAC"/>
    <w:rsid w:val="00142EF5"/>
    <w:rsid w:val="00142F7C"/>
    <w:rsid w:val="00142FB8"/>
    <w:rsid w:val="001430C7"/>
    <w:rsid w:val="0014346C"/>
    <w:rsid w:val="001434B1"/>
    <w:rsid w:val="001437F9"/>
    <w:rsid w:val="0014380C"/>
    <w:rsid w:val="00143824"/>
    <w:rsid w:val="00143B35"/>
    <w:rsid w:val="00144127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B"/>
    <w:rsid w:val="0014506F"/>
    <w:rsid w:val="00145220"/>
    <w:rsid w:val="00145371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FA"/>
    <w:rsid w:val="00146788"/>
    <w:rsid w:val="001467C6"/>
    <w:rsid w:val="00146808"/>
    <w:rsid w:val="00146854"/>
    <w:rsid w:val="0014686F"/>
    <w:rsid w:val="001469A9"/>
    <w:rsid w:val="00146B0F"/>
    <w:rsid w:val="00146BED"/>
    <w:rsid w:val="00147409"/>
    <w:rsid w:val="001475D6"/>
    <w:rsid w:val="00147706"/>
    <w:rsid w:val="00147748"/>
    <w:rsid w:val="0014790E"/>
    <w:rsid w:val="001500F1"/>
    <w:rsid w:val="0015016B"/>
    <w:rsid w:val="00150276"/>
    <w:rsid w:val="00150319"/>
    <w:rsid w:val="0015031A"/>
    <w:rsid w:val="001504E6"/>
    <w:rsid w:val="00150541"/>
    <w:rsid w:val="00150563"/>
    <w:rsid w:val="0015066B"/>
    <w:rsid w:val="0015068E"/>
    <w:rsid w:val="0015079D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F74"/>
    <w:rsid w:val="00150FA4"/>
    <w:rsid w:val="00150FD4"/>
    <w:rsid w:val="001511EB"/>
    <w:rsid w:val="001511F2"/>
    <w:rsid w:val="0015138B"/>
    <w:rsid w:val="001514FF"/>
    <w:rsid w:val="0015158B"/>
    <w:rsid w:val="001518AA"/>
    <w:rsid w:val="001519C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952"/>
    <w:rsid w:val="00152B78"/>
    <w:rsid w:val="00152C16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E01"/>
    <w:rsid w:val="00153E9F"/>
    <w:rsid w:val="00153EE9"/>
    <w:rsid w:val="001540C3"/>
    <w:rsid w:val="00154341"/>
    <w:rsid w:val="0015437F"/>
    <w:rsid w:val="001543A7"/>
    <w:rsid w:val="001543AA"/>
    <w:rsid w:val="001546EA"/>
    <w:rsid w:val="001546FC"/>
    <w:rsid w:val="0015475C"/>
    <w:rsid w:val="00154767"/>
    <w:rsid w:val="0015488B"/>
    <w:rsid w:val="0015494C"/>
    <w:rsid w:val="00154956"/>
    <w:rsid w:val="00154AD6"/>
    <w:rsid w:val="00154B5A"/>
    <w:rsid w:val="00154B9A"/>
    <w:rsid w:val="00154CB5"/>
    <w:rsid w:val="00154D09"/>
    <w:rsid w:val="00155075"/>
    <w:rsid w:val="001550AB"/>
    <w:rsid w:val="00155205"/>
    <w:rsid w:val="0015523E"/>
    <w:rsid w:val="001553A1"/>
    <w:rsid w:val="0015553A"/>
    <w:rsid w:val="00155734"/>
    <w:rsid w:val="00155752"/>
    <w:rsid w:val="00155756"/>
    <w:rsid w:val="00155929"/>
    <w:rsid w:val="0015595A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127"/>
    <w:rsid w:val="0015613C"/>
    <w:rsid w:val="00156151"/>
    <w:rsid w:val="001561C3"/>
    <w:rsid w:val="0015683E"/>
    <w:rsid w:val="00156868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CE6"/>
    <w:rsid w:val="00157D58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CF0"/>
    <w:rsid w:val="0016103F"/>
    <w:rsid w:val="001610AA"/>
    <w:rsid w:val="001612D4"/>
    <w:rsid w:val="00161609"/>
    <w:rsid w:val="00161652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3306"/>
    <w:rsid w:val="00163475"/>
    <w:rsid w:val="00163567"/>
    <w:rsid w:val="00163619"/>
    <w:rsid w:val="00163A7F"/>
    <w:rsid w:val="00163AE4"/>
    <w:rsid w:val="00163BA6"/>
    <w:rsid w:val="00163BFE"/>
    <w:rsid w:val="00163D59"/>
    <w:rsid w:val="00163DA0"/>
    <w:rsid w:val="00163E52"/>
    <w:rsid w:val="00163F4B"/>
    <w:rsid w:val="001642F7"/>
    <w:rsid w:val="00164313"/>
    <w:rsid w:val="0016440C"/>
    <w:rsid w:val="0016453E"/>
    <w:rsid w:val="00164561"/>
    <w:rsid w:val="001645EA"/>
    <w:rsid w:val="001649D7"/>
    <w:rsid w:val="00165014"/>
    <w:rsid w:val="00165060"/>
    <w:rsid w:val="001653A4"/>
    <w:rsid w:val="001656DF"/>
    <w:rsid w:val="00165767"/>
    <w:rsid w:val="0016586A"/>
    <w:rsid w:val="00165AAB"/>
    <w:rsid w:val="00165C96"/>
    <w:rsid w:val="00165CF8"/>
    <w:rsid w:val="00165D4A"/>
    <w:rsid w:val="00165F1D"/>
    <w:rsid w:val="00165F49"/>
    <w:rsid w:val="00166532"/>
    <w:rsid w:val="0016665C"/>
    <w:rsid w:val="001666AC"/>
    <w:rsid w:val="00166849"/>
    <w:rsid w:val="00166854"/>
    <w:rsid w:val="001668B0"/>
    <w:rsid w:val="001668FB"/>
    <w:rsid w:val="0016692B"/>
    <w:rsid w:val="00166B99"/>
    <w:rsid w:val="00166CF8"/>
    <w:rsid w:val="00166E8D"/>
    <w:rsid w:val="001670B4"/>
    <w:rsid w:val="001672DE"/>
    <w:rsid w:val="00167445"/>
    <w:rsid w:val="0016746C"/>
    <w:rsid w:val="001674A5"/>
    <w:rsid w:val="001675CA"/>
    <w:rsid w:val="00167832"/>
    <w:rsid w:val="001679D7"/>
    <w:rsid w:val="00167B8C"/>
    <w:rsid w:val="00167CA8"/>
    <w:rsid w:val="00167E21"/>
    <w:rsid w:val="00167E3A"/>
    <w:rsid w:val="00167E74"/>
    <w:rsid w:val="00170051"/>
    <w:rsid w:val="0017034D"/>
    <w:rsid w:val="001703FA"/>
    <w:rsid w:val="00170621"/>
    <w:rsid w:val="00170784"/>
    <w:rsid w:val="00170837"/>
    <w:rsid w:val="00170B16"/>
    <w:rsid w:val="001711A0"/>
    <w:rsid w:val="001712DA"/>
    <w:rsid w:val="00171326"/>
    <w:rsid w:val="001717ED"/>
    <w:rsid w:val="0017183E"/>
    <w:rsid w:val="0017184C"/>
    <w:rsid w:val="00171ABC"/>
    <w:rsid w:val="00171BF3"/>
    <w:rsid w:val="00171C4D"/>
    <w:rsid w:val="00171C88"/>
    <w:rsid w:val="001721A1"/>
    <w:rsid w:val="001722C6"/>
    <w:rsid w:val="001722E9"/>
    <w:rsid w:val="001722F1"/>
    <w:rsid w:val="0017234D"/>
    <w:rsid w:val="00172420"/>
    <w:rsid w:val="00172712"/>
    <w:rsid w:val="0017297B"/>
    <w:rsid w:val="001729CE"/>
    <w:rsid w:val="00172C29"/>
    <w:rsid w:val="00172C7D"/>
    <w:rsid w:val="00172CDC"/>
    <w:rsid w:val="00172EA2"/>
    <w:rsid w:val="001730ED"/>
    <w:rsid w:val="001732AD"/>
    <w:rsid w:val="001732D3"/>
    <w:rsid w:val="0017360F"/>
    <w:rsid w:val="001736C9"/>
    <w:rsid w:val="00173892"/>
    <w:rsid w:val="00173BC9"/>
    <w:rsid w:val="00173C40"/>
    <w:rsid w:val="00173C5C"/>
    <w:rsid w:val="00173CCB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677"/>
    <w:rsid w:val="00174808"/>
    <w:rsid w:val="00174D31"/>
    <w:rsid w:val="00174F08"/>
    <w:rsid w:val="0017529F"/>
    <w:rsid w:val="0017552B"/>
    <w:rsid w:val="001755A7"/>
    <w:rsid w:val="001756D9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B2"/>
    <w:rsid w:val="001801B7"/>
    <w:rsid w:val="00180893"/>
    <w:rsid w:val="00180B71"/>
    <w:rsid w:val="00180BD9"/>
    <w:rsid w:val="00180C77"/>
    <w:rsid w:val="00180C96"/>
    <w:rsid w:val="00180D94"/>
    <w:rsid w:val="00181118"/>
    <w:rsid w:val="00181336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2DF"/>
    <w:rsid w:val="00182694"/>
    <w:rsid w:val="001827B3"/>
    <w:rsid w:val="001827B8"/>
    <w:rsid w:val="001827F2"/>
    <w:rsid w:val="00182E93"/>
    <w:rsid w:val="00182ED7"/>
    <w:rsid w:val="0018303F"/>
    <w:rsid w:val="001830BA"/>
    <w:rsid w:val="00183138"/>
    <w:rsid w:val="00183404"/>
    <w:rsid w:val="001835B0"/>
    <w:rsid w:val="001835B3"/>
    <w:rsid w:val="00183B2E"/>
    <w:rsid w:val="00183B6C"/>
    <w:rsid w:val="00183DC1"/>
    <w:rsid w:val="00183F0D"/>
    <w:rsid w:val="0018414C"/>
    <w:rsid w:val="00184200"/>
    <w:rsid w:val="00184834"/>
    <w:rsid w:val="00184A00"/>
    <w:rsid w:val="00184AD1"/>
    <w:rsid w:val="00184D20"/>
    <w:rsid w:val="00184ED6"/>
    <w:rsid w:val="00184FA8"/>
    <w:rsid w:val="0018502E"/>
    <w:rsid w:val="00185127"/>
    <w:rsid w:val="00185288"/>
    <w:rsid w:val="001854AA"/>
    <w:rsid w:val="001857CC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CF"/>
    <w:rsid w:val="00186879"/>
    <w:rsid w:val="00186901"/>
    <w:rsid w:val="00186A86"/>
    <w:rsid w:val="00186B42"/>
    <w:rsid w:val="00186D1B"/>
    <w:rsid w:val="00186DF4"/>
    <w:rsid w:val="00187106"/>
    <w:rsid w:val="00187160"/>
    <w:rsid w:val="0018738D"/>
    <w:rsid w:val="00187555"/>
    <w:rsid w:val="00187563"/>
    <w:rsid w:val="00187869"/>
    <w:rsid w:val="0018796C"/>
    <w:rsid w:val="001879D3"/>
    <w:rsid w:val="00187A9C"/>
    <w:rsid w:val="00187B22"/>
    <w:rsid w:val="00187FEE"/>
    <w:rsid w:val="00190150"/>
    <w:rsid w:val="00190405"/>
    <w:rsid w:val="00190488"/>
    <w:rsid w:val="001905C3"/>
    <w:rsid w:val="0019074F"/>
    <w:rsid w:val="00190859"/>
    <w:rsid w:val="00190CDF"/>
    <w:rsid w:val="00190DF1"/>
    <w:rsid w:val="00190FA0"/>
    <w:rsid w:val="0019147D"/>
    <w:rsid w:val="001914FB"/>
    <w:rsid w:val="001915B9"/>
    <w:rsid w:val="001916F5"/>
    <w:rsid w:val="00191715"/>
    <w:rsid w:val="001917CB"/>
    <w:rsid w:val="0019185B"/>
    <w:rsid w:val="00191E96"/>
    <w:rsid w:val="00191EC3"/>
    <w:rsid w:val="001923E2"/>
    <w:rsid w:val="00192439"/>
    <w:rsid w:val="00192504"/>
    <w:rsid w:val="00192658"/>
    <w:rsid w:val="001926F0"/>
    <w:rsid w:val="001928AB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F1B"/>
    <w:rsid w:val="0019410E"/>
    <w:rsid w:val="00194175"/>
    <w:rsid w:val="00194675"/>
    <w:rsid w:val="00194762"/>
    <w:rsid w:val="001949BE"/>
    <w:rsid w:val="001949D8"/>
    <w:rsid w:val="00194A3C"/>
    <w:rsid w:val="00194BF5"/>
    <w:rsid w:val="00194D13"/>
    <w:rsid w:val="00194D6C"/>
    <w:rsid w:val="00194DA0"/>
    <w:rsid w:val="00194DB8"/>
    <w:rsid w:val="00194E0C"/>
    <w:rsid w:val="00194E65"/>
    <w:rsid w:val="00194EF6"/>
    <w:rsid w:val="00194F49"/>
    <w:rsid w:val="00195236"/>
    <w:rsid w:val="00195437"/>
    <w:rsid w:val="00195631"/>
    <w:rsid w:val="00195703"/>
    <w:rsid w:val="00195B93"/>
    <w:rsid w:val="00195C16"/>
    <w:rsid w:val="00195C71"/>
    <w:rsid w:val="00195C92"/>
    <w:rsid w:val="00195D6F"/>
    <w:rsid w:val="00195DC4"/>
    <w:rsid w:val="00195DFC"/>
    <w:rsid w:val="00196143"/>
    <w:rsid w:val="0019628A"/>
    <w:rsid w:val="00196396"/>
    <w:rsid w:val="001963A4"/>
    <w:rsid w:val="00196490"/>
    <w:rsid w:val="001964AD"/>
    <w:rsid w:val="001965E5"/>
    <w:rsid w:val="0019676E"/>
    <w:rsid w:val="001968D8"/>
    <w:rsid w:val="001968D9"/>
    <w:rsid w:val="0019690A"/>
    <w:rsid w:val="00196B82"/>
    <w:rsid w:val="00196BC3"/>
    <w:rsid w:val="00196D9E"/>
    <w:rsid w:val="00196DDE"/>
    <w:rsid w:val="00196FD0"/>
    <w:rsid w:val="00197012"/>
    <w:rsid w:val="001972EF"/>
    <w:rsid w:val="00197310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36E"/>
    <w:rsid w:val="001A0467"/>
    <w:rsid w:val="001A05D1"/>
    <w:rsid w:val="001A09DC"/>
    <w:rsid w:val="001A0A91"/>
    <w:rsid w:val="001A0DB5"/>
    <w:rsid w:val="001A0DF0"/>
    <w:rsid w:val="001A0E17"/>
    <w:rsid w:val="001A0FD2"/>
    <w:rsid w:val="001A11CD"/>
    <w:rsid w:val="001A1430"/>
    <w:rsid w:val="001A16B0"/>
    <w:rsid w:val="001A16B6"/>
    <w:rsid w:val="001A16BA"/>
    <w:rsid w:val="001A18BC"/>
    <w:rsid w:val="001A1909"/>
    <w:rsid w:val="001A1AEB"/>
    <w:rsid w:val="001A1D00"/>
    <w:rsid w:val="001A1EF8"/>
    <w:rsid w:val="001A2072"/>
    <w:rsid w:val="001A20A3"/>
    <w:rsid w:val="001A23FF"/>
    <w:rsid w:val="001A2417"/>
    <w:rsid w:val="001A249D"/>
    <w:rsid w:val="001A24E1"/>
    <w:rsid w:val="001A256E"/>
    <w:rsid w:val="001A2655"/>
    <w:rsid w:val="001A26C0"/>
    <w:rsid w:val="001A2785"/>
    <w:rsid w:val="001A28DB"/>
    <w:rsid w:val="001A29D7"/>
    <w:rsid w:val="001A2A3E"/>
    <w:rsid w:val="001A2C3B"/>
    <w:rsid w:val="001A2E71"/>
    <w:rsid w:val="001A2F73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504F"/>
    <w:rsid w:val="001A51DC"/>
    <w:rsid w:val="001A52F9"/>
    <w:rsid w:val="001A55F5"/>
    <w:rsid w:val="001A56F4"/>
    <w:rsid w:val="001A598D"/>
    <w:rsid w:val="001A5D1F"/>
    <w:rsid w:val="001A5D6A"/>
    <w:rsid w:val="001A60A5"/>
    <w:rsid w:val="001A6399"/>
    <w:rsid w:val="001A652F"/>
    <w:rsid w:val="001A684E"/>
    <w:rsid w:val="001A6B07"/>
    <w:rsid w:val="001A6C70"/>
    <w:rsid w:val="001A6D1E"/>
    <w:rsid w:val="001A6D7A"/>
    <w:rsid w:val="001A6EA5"/>
    <w:rsid w:val="001A703E"/>
    <w:rsid w:val="001A7332"/>
    <w:rsid w:val="001A7645"/>
    <w:rsid w:val="001A77BE"/>
    <w:rsid w:val="001A7A8D"/>
    <w:rsid w:val="001A7B07"/>
    <w:rsid w:val="001A7B33"/>
    <w:rsid w:val="001A7E90"/>
    <w:rsid w:val="001A7F0C"/>
    <w:rsid w:val="001A7FA2"/>
    <w:rsid w:val="001B006B"/>
    <w:rsid w:val="001B036A"/>
    <w:rsid w:val="001B03D7"/>
    <w:rsid w:val="001B04A9"/>
    <w:rsid w:val="001B0B9E"/>
    <w:rsid w:val="001B0D40"/>
    <w:rsid w:val="001B0F09"/>
    <w:rsid w:val="001B0FF6"/>
    <w:rsid w:val="001B0FF7"/>
    <w:rsid w:val="001B1305"/>
    <w:rsid w:val="001B1325"/>
    <w:rsid w:val="001B14FC"/>
    <w:rsid w:val="001B1577"/>
    <w:rsid w:val="001B167D"/>
    <w:rsid w:val="001B1850"/>
    <w:rsid w:val="001B1BC1"/>
    <w:rsid w:val="001B1BEF"/>
    <w:rsid w:val="001B1D1D"/>
    <w:rsid w:val="001B1E80"/>
    <w:rsid w:val="001B2035"/>
    <w:rsid w:val="001B20C0"/>
    <w:rsid w:val="001B2131"/>
    <w:rsid w:val="001B2454"/>
    <w:rsid w:val="001B2570"/>
    <w:rsid w:val="001B27D1"/>
    <w:rsid w:val="001B294D"/>
    <w:rsid w:val="001B2BCC"/>
    <w:rsid w:val="001B2C1F"/>
    <w:rsid w:val="001B2C54"/>
    <w:rsid w:val="001B32AC"/>
    <w:rsid w:val="001B32F9"/>
    <w:rsid w:val="001B33C3"/>
    <w:rsid w:val="001B36FC"/>
    <w:rsid w:val="001B36FF"/>
    <w:rsid w:val="001B3868"/>
    <w:rsid w:val="001B38D1"/>
    <w:rsid w:val="001B3912"/>
    <w:rsid w:val="001B396F"/>
    <w:rsid w:val="001B3AB5"/>
    <w:rsid w:val="001B3B82"/>
    <w:rsid w:val="001B3DBB"/>
    <w:rsid w:val="001B3FE4"/>
    <w:rsid w:val="001B45F7"/>
    <w:rsid w:val="001B47B7"/>
    <w:rsid w:val="001B4829"/>
    <w:rsid w:val="001B48A0"/>
    <w:rsid w:val="001B49D6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E13"/>
    <w:rsid w:val="001B5E39"/>
    <w:rsid w:val="001B60D5"/>
    <w:rsid w:val="001B60D9"/>
    <w:rsid w:val="001B63C1"/>
    <w:rsid w:val="001B6434"/>
    <w:rsid w:val="001B6462"/>
    <w:rsid w:val="001B6924"/>
    <w:rsid w:val="001B6AFC"/>
    <w:rsid w:val="001B6C15"/>
    <w:rsid w:val="001B6E00"/>
    <w:rsid w:val="001B6F7F"/>
    <w:rsid w:val="001B7308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292"/>
    <w:rsid w:val="001C05BA"/>
    <w:rsid w:val="001C084A"/>
    <w:rsid w:val="001C0866"/>
    <w:rsid w:val="001C0A66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623"/>
    <w:rsid w:val="001C16E8"/>
    <w:rsid w:val="001C16EB"/>
    <w:rsid w:val="001C1810"/>
    <w:rsid w:val="001C1B85"/>
    <w:rsid w:val="001C1C77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521"/>
    <w:rsid w:val="001C3672"/>
    <w:rsid w:val="001C36C5"/>
    <w:rsid w:val="001C36DF"/>
    <w:rsid w:val="001C3787"/>
    <w:rsid w:val="001C3889"/>
    <w:rsid w:val="001C3904"/>
    <w:rsid w:val="001C39BB"/>
    <w:rsid w:val="001C3AB4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5035"/>
    <w:rsid w:val="001C5062"/>
    <w:rsid w:val="001C50A3"/>
    <w:rsid w:val="001C54B9"/>
    <w:rsid w:val="001C54C3"/>
    <w:rsid w:val="001C5522"/>
    <w:rsid w:val="001C5527"/>
    <w:rsid w:val="001C55E2"/>
    <w:rsid w:val="001C5A3B"/>
    <w:rsid w:val="001C5BCF"/>
    <w:rsid w:val="001C5D11"/>
    <w:rsid w:val="001C5F1B"/>
    <w:rsid w:val="001C5FB4"/>
    <w:rsid w:val="001C6324"/>
    <w:rsid w:val="001C64AD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838"/>
    <w:rsid w:val="001C7DF0"/>
    <w:rsid w:val="001C7E85"/>
    <w:rsid w:val="001D0077"/>
    <w:rsid w:val="001D0110"/>
    <w:rsid w:val="001D0140"/>
    <w:rsid w:val="001D02D5"/>
    <w:rsid w:val="001D04A5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1049"/>
    <w:rsid w:val="001D107C"/>
    <w:rsid w:val="001D10E2"/>
    <w:rsid w:val="001D153B"/>
    <w:rsid w:val="001D159E"/>
    <w:rsid w:val="001D16A1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6C"/>
    <w:rsid w:val="001D2CC0"/>
    <w:rsid w:val="001D2E66"/>
    <w:rsid w:val="001D2EFA"/>
    <w:rsid w:val="001D2FFA"/>
    <w:rsid w:val="001D34F3"/>
    <w:rsid w:val="001D361D"/>
    <w:rsid w:val="001D366E"/>
    <w:rsid w:val="001D3886"/>
    <w:rsid w:val="001D398B"/>
    <w:rsid w:val="001D3AC0"/>
    <w:rsid w:val="001D3CA3"/>
    <w:rsid w:val="001D3F48"/>
    <w:rsid w:val="001D3F77"/>
    <w:rsid w:val="001D3FA6"/>
    <w:rsid w:val="001D4285"/>
    <w:rsid w:val="001D4357"/>
    <w:rsid w:val="001D459F"/>
    <w:rsid w:val="001D4683"/>
    <w:rsid w:val="001D4852"/>
    <w:rsid w:val="001D4C3B"/>
    <w:rsid w:val="001D4D59"/>
    <w:rsid w:val="001D4E03"/>
    <w:rsid w:val="001D4EF0"/>
    <w:rsid w:val="001D4EFF"/>
    <w:rsid w:val="001D4FD4"/>
    <w:rsid w:val="001D5105"/>
    <w:rsid w:val="001D5301"/>
    <w:rsid w:val="001D550C"/>
    <w:rsid w:val="001D56A3"/>
    <w:rsid w:val="001D56A4"/>
    <w:rsid w:val="001D57E6"/>
    <w:rsid w:val="001D5901"/>
    <w:rsid w:val="001D5BAD"/>
    <w:rsid w:val="001D5E1D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C6C"/>
    <w:rsid w:val="001D7C9B"/>
    <w:rsid w:val="001D7DD9"/>
    <w:rsid w:val="001D7E96"/>
    <w:rsid w:val="001D7FC8"/>
    <w:rsid w:val="001E0229"/>
    <w:rsid w:val="001E0284"/>
    <w:rsid w:val="001E0341"/>
    <w:rsid w:val="001E0499"/>
    <w:rsid w:val="001E072B"/>
    <w:rsid w:val="001E07C5"/>
    <w:rsid w:val="001E08F0"/>
    <w:rsid w:val="001E0A96"/>
    <w:rsid w:val="001E0DFE"/>
    <w:rsid w:val="001E0E41"/>
    <w:rsid w:val="001E0FCF"/>
    <w:rsid w:val="001E1092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FC"/>
    <w:rsid w:val="001E1F15"/>
    <w:rsid w:val="001E212A"/>
    <w:rsid w:val="001E2377"/>
    <w:rsid w:val="001E23AD"/>
    <w:rsid w:val="001E241C"/>
    <w:rsid w:val="001E246A"/>
    <w:rsid w:val="001E2652"/>
    <w:rsid w:val="001E2ADA"/>
    <w:rsid w:val="001E2B12"/>
    <w:rsid w:val="001E2C0A"/>
    <w:rsid w:val="001E2C1E"/>
    <w:rsid w:val="001E2C4F"/>
    <w:rsid w:val="001E2DE2"/>
    <w:rsid w:val="001E2E01"/>
    <w:rsid w:val="001E2F10"/>
    <w:rsid w:val="001E301F"/>
    <w:rsid w:val="001E308D"/>
    <w:rsid w:val="001E31E8"/>
    <w:rsid w:val="001E37A2"/>
    <w:rsid w:val="001E3974"/>
    <w:rsid w:val="001E3B0A"/>
    <w:rsid w:val="001E3D3E"/>
    <w:rsid w:val="001E3D76"/>
    <w:rsid w:val="001E3E0F"/>
    <w:rsid w:val="001E3FF3"/>
    <w:rsid w:val="001E407B"/>
    <w:rsid w:val="001E413E"/>
    <w:rsid w:val="001E414B"/>
    <w:rsid w:val="001E4170"/>
    <w:rsid w:val="001E4388"/>
    <w:rsid w:val="001E45C1"/>
    <w:rsid w:val="001E45FF"/>
    <w:rsid w:val="001E47CC"/>
    <w:rsid w:val="001E4A65"/>
    <w:rsid w:val="001E4AE4"/>
    <w:rsid w:val="001E4B2E"/>
    <w:rsid w:val="001E4BDC"/>
    <w:rsid w:val="001E4CB0"/>
    <w:rsid w:val="001E4CCC"/>
    <w:rsid w:val="001E4D40"/>
    <w:rsid w:val="001E4F05"/>
    <w:rsid w:val="001E565C"/>
    <w:rsid w:val="001E57A0"/>
    <w:rsid w:val="001E581A"/>
    <w:rsid w:val="001E5A96"/>
    <w:rsid w:val="001E5C2C"/>
    <w:rsid w:val="001E5DE8"/>
    <w:rsid w:val="001E6323"/>
    <w:rsid w:val="001E6604"/>
    <w:rsid w:val="001E6792"/>
    <w:rsid w:val="001E67E1"/>
    <w:rsid w:val="001E6C7C"/>
    <w:rsid w:val="001E6D08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D92"/>
    <w:rsid w:val="001E7DF6"/>
    <w:rsid w:val="001F025B"/>
    <w:rsid w:val="001F0277"/>
    <w:rsid w:val="001F02B0"/>
    <w:rsid w:val="001F0829"/>
    <w:rsid w:val="001F0890"/>
    <w:rsid w:val="001F0B9C"/>
    <w:rsid w:val="001F0C9B"/>
    <w:rsid w:val="001F0D03"/>
    <w:rsid w:val="001F0DFF"/>
    <w:rsid w:val="001F10A6"/>
    <w:rsid w:val="001F1143"/>
    <w:rsid w:val="001F1351"/>
    <w:rsid w:val="001F13D0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C58"/>
    <w:rsid w:val="001F1D11"/>
    <w:rsid w:val="001F1D95"/>
    <w:rsid w:val="001F1EB2"/>
    <w:rsid w:val="001F1F55"/>
    <w:rsid w:val="001F2194"/>
    <w:rsid w:val="001F2287"/>
    <w:rsid w:val="001F280F"/>
    <w:rsid w:val="001F2A36"/>
    <w:rsid w:val="001F2BB0"/>
    <w:rsid w:val="001F2BD7"/>
    <w:rsid w:val="001F2C3B"/>
    <w:rsid w:val="001F2E61"/>
    <w:rsid w:val="001F2F44"/>
    <w:rsid w:val="001F3072"/>
    <w:rsid w:val="001F331C"/>
    <w:rsid w:val="001F3324"/>
    <w:rsid w:val="001F339A"/>
    <w:rsid w:val="001F3441"/>
    <w:rsid w:val="001F34C1"/>
    <w:rsid w:val="001F3501"/>
    <w:rsid w:val="001F38E3"/>
    <w:rsid w:val="001F38F9"/>
    <w:rsid w:val="001F3973"/>
    <w:rsid w:val="001F3BB7"/>
    <w:rsid w:val="001F3BC1"/>
    <w:rsid w:val="001F3BE6"/>
    <w:rsid w:val="001F3C5E"/>
    <w:rsid w:val="001F3C6B"/>
    <w:rsid w:val="001F4075"/>
    <w:rsid w:val="001F4243"/>
    <w:rsid w:val="001F4436"/>
    <w:rsid w:val="001F445B"/>
    <w:rsid w:val="001F4460"/>
    <w:rsid w:val="001F46E4"/>
    <w:rsid w:val="001F4743"/>
    <w:rsid w:val="001F480A"/>
    <w:rsid w:val="001F48D3"/>
    <w:rsid w:val="001F4A4B"/>
    <w:rsid w:val="001F4C1E"/>
    <w:rsid w:val="001F4C3C"/>
    <w:rsid w:val="001F5339"/>
    <w:rsid w:val="001F5362"/>
    <w:rsid w:val="001F53CE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9C"/>
    <w:rsid w:val="001F6202"/>
    <w:rsid w:val="001F6354"/>
    <w:rsid w:val="001F6466"/>
    <w:rsid w:val="001F6540"/>
    <w:rsid w:val="001F65E7"/>
    <w:rsid w:val="001F67D0"/>
    <w:rsid w:val="001F69DB"/>
    <w:rsid w:val="001F6CB4"/>
    <w:rsid w:val="001F6CC8"/>
    <w:rsid w:val="001F6F87"/>
    <w:rsid w:val="001F6F97"/>
    <w:rsid w:val="001F70E1"/>
    <w:rsid w:val="001F721F"/>
    <w:rsid w:val="001F7377"/>
    <w:rsid w:val="001F74C5"/>
    <w:rsid w:val="001F74CA"/>
    <w:rsid w:val="001F7631"/>
    <w:rsid w:val="001F7752"/>
    <w:rsid w:val="001F776A"/>
    <w:rsid w:val="001F7A96"/>
    <w:rsid w:val="001F7B64"/>
    <w:rsid w:val="001F7C1C"/>
    <w:rsid w:val="001F7D17"/>
    <w:rsid w:val="001F7E3A"/>
    <w:rsid w:val="0020013F"/>
    <w:rsid w:val="00200449"/>
    <w:rsid w:val="00200521"/>
    <w:rsid w:val="0020057A"/>
    <w:rsid w:val="0020059B"/>
    <w:rsid w:val="002005C4"/>
    <w:rsid w:val="002007F8"/>
    <w:rsid w:val="002008FE"/>
    <w:rsid w:val="00200BA9"/>
    <w:rsid w:val="00200C19"/>
    <w:rsid w:val="00200EDF"/>
    <w:rsid w:val="00200F42"/>
    <w:rsid w:val="00201054"/>
    <w:rsid w:val="002011D4"/>
    <w:rsid w:val="002012B2"/>
    <w:rsid w:val="00201443"/>
    <w:rsid w:val="002014F1"/>
    <w:rsid w:val="0020167F"/>
    <w:rsid w:val="0020169D"/>
    <w:rsid w:val="002017F4"/>
    <w:rsid w:val="0020180C"/>
    <w:rsid w:val="002018B6"/>
    <w:rsid w:val="00201C1F"/>
    <w:rsid w:val="00201DB4"/>
    <w:rsid w:val="00201E32"/>
    <w:rsid w:val="00201E82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C4A"/>
    <w:rsid w:val="00202CB8"/>
    <w:rsid w:val="00202D96"/>
    <w:rsid w:val="00202EF8"/>
    <w:rsid w:val="00203046"/>
    <w:rsid w:val="0020319A"/>
    <w:rsid w:val="00203700"/>
    <w:rsid w:val="002037FD"/>
    <w:rsid w:val="00203894"/>
    <w:rsid w:val="002038E1"/>
    <w:rsid w:val="00203967"/>
    <w:rsid w:val="00203BD0"/>
    <w:rsid w:val="00203E61"/>
    <w:rsid w:val="00204390"/>
    <w:rsid w:val="002043E8"/>
    <w:rsid w:val="00204407"/>
    <w:rsid w:val="0020468A"/>
    <w:rsid w:val="00204695"/>
    <w:rsid w:val="002046C2"/>
    <w:rsid w:val="002046E4"/>
    <w:rsid w:val="00204762"/>
    <w:rsid w:val="002048F8"/>
    <w:rsid w:val="00204957"/>
    <w:rsid w:val="00204BF0"/>
    <w:rsid w:val="00204D47"/>
    <w:rsid w:val="002052BC"/>
    <w:rsid w:val="0020537D"/>
    <w:rsid w:val="0020547C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6083"/>
    <w:rsid w:val="00206111"/>
    <w:rsid w:val="0020624A"/>
    <w:rsid w:val="0020664D"/>
    <w:rsid w:val="00206847"/>
    <w:rsid w:val="00206C0D"/>
    <w:rsid w:val="00206D7A"/>
    <w:rsid w:val="00207046"/>
    <w:rsid w:val="002070FD"/>
    <w:rsid w:val="002071AF"/>
    <w:rsid w:val="002072B8"/>
    <w:rsid w:val="0020747D"/>
    <w:rsid w:val="002074D7"/>
    <w:rsid w:val="00207730"/>
    <w:rsid w:val="002077C2"/>
    <w:rsid w:val="0020786F"/>
    <w:rsid w:val="00207B44"/>
    <w:rsid w:val="00207C5C"/>
    <w:rsid w:val="00207DEE"/>
    <w:rsid w:val="002100AF"/>
    <w:rsid w:val="0021010C"/>
    <w:rsid w:val="00210502"/>
    <w:rsid w:val="00210563"/>
    <w:rsid w:val="002105EE"/>
    <w:rsid w:val="00210B4E"/>
    <w:rsid w:val="00210CBA"/>
    <w:rsid w:val="00210CF7"/>
    <w:rsid w:val="00210E33"/>
    <w:rsid w:val="00210E43"/>
    <w:rsid w:val="0021130B"/>
    <w:rsid w:val="002114BE"/>
    <w:rsid w:val="00211614"/>
    <w:rsid w:val="0021172B"/>
    <w:rsid w:val="00211740"/>
    <w:rsid w:val="0021175D"/>
    <w:rsid w:val="002117B7"/>
    <w:rsid w:val="002119D2"/>
    <w:rsid w:val="00211CAE"/>
    <w:rsid w:val="00211CC0"/>
    <w:rsid w:val="00211D11"/>
    <w:rsid w:val="002120AD"/>
    <w:rsid w:val="002123B5"/>
    <w:rsid w:val="0021245D"/>
    <w:rsid w:val="00212546"/>
    <w:rsid w:val="002125A2"/>
    <w:rsid w:val="002126B3"/>
    <w:rsid w:val="002126CD"/>
    <w:rsid w:val="00212902"/>
    <w:rsid w:val="00212944"/>
    <w:rsid w:val="0021297B"/>
    <w:rsid w:val="0021298C"/>
    <w:rsid w:val="00212A1D"/>
    <w:rsid w:val="00212B78"/>
    <w:rsid w:val="00212C9C"/>
    <w:rsid w:val="00212DF0"/>
    <w:rsid w:val="00212EBA"/>
    <w:rsid w:val="002130A2"/>
    <w:rsid w:val="002131A3"/>
    <w:rsid w:val="00213253"/>
    <w:rsid w:val="00213366"/>
    <w:rsid w:val="002134D8"/>
    <w:rsid w:val="002136D0"/>
    <w:rsid w:val="002137B6"/>
    <w:rsid w:val="00213AF5"/>
    <w:rsid w:val="00213B7F"/>
    <w:rsid w:val="00213B89"/>
    <w:rsid w:val="00214123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C0"/>
    <w:rsid w:val="00215B21"/>
    <w:rsid w:val="00215B69"/>
    <w:rsid w:val="00215BE6"/>
    <w:rsid w:val="00215D02"/>
    <w:rsid w:val="00215D8B"/>
    <w:rsid w:val="00215FB8"/>
    <w:rsid w:val="0021600A"/>
    <w:rsid w:val="002162D3"/>
    <w:rsid w:val="002162E6"/>
    <w:rsid w:val="0021644D"/>
    <w:rsid w:val="002166C0"/>
    <w:rsid w:val="0021673F"/>
    <w:rsid w:val="00216A72"/>
    <w:rsid w:val="00216AF1"/>
    <w:rsid w:val="00216BAE"/>
    <w:rsid w:val="00216BD9"/>
    <w:rsid w:val="00216D71"/>
    <w:rsid w:val="00216DE0"/>
    <w:rsid w:val="0021706F"/>
    <w:rsid w:val="002170EB"/>
    <w:rsid w:val="002172CE"/>
    <w:rsid w:val="0021730F"/>
    <w:rsid w:val="0021753F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624"/>
    <w:rsid w:val="00220855"/>
    <w:rsid w:val="0022088C"/>
    <w:rsid w:val="00220A08"/>
    <w:rsid w:val="00220BE9"/>
    <w:rsid w:val="00220E05"/>
    <w:rsid w:val="00220E6B"/>
    <w:rsid w:val="00220E7D"/>
    <w:rsid w:val="00220EC9"/>
    <w:rsid w:val="0022118B"/>
    <w:rsid w:val="0022124D"/>
    <w:rsid w:val="002212FD"/>
    <w:rsid w:val="002213D7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C9"/>
    <w:rsid w:val="002222D5"/>
    <w:rsid w:val="0022230E"/>
    <w:rsid w:val="002223FC"/>
    <w:rsid w:val="0022265F"/>
    <w:rsid w:val="002227D8"/>
    <w:rsid w:val="00222968"/>
    <w:rsid w:val="0022297D"/>
    <w:rsid w:val="00222AD3"/>
    <w:rsid w:val="00222AFB"/>
    <w:rsid w:val="00222BFC"/>
    <w:rsid w:val="00222D2C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822"/>
    <w:rsid w:val="00223908"/>
    <w:rsid w:val="00223BEE"/>
    <w:rsid w:val="00223CAD"/>
    <w:rsid w:val="00223CBD"/>
    <w:rsid w:val="00223D64"/>
    <w:rsid w:val="00224264"/>
    <w:rsid w:val="00224276"/>
    <w:rsid w:val="002242DD"/>
    <w:rsid w:val="0022437F"/>
    <w:rsid w:val="00224935"/>
    <w:rsid w:val="00224942"/>
    <w:rsid w:val="00224B2E"/>
    <w:rsid w:val="00224CA5"/>
    <w:rsid w:val="00224DD7"/>
    <w:rsid w:val="00224E54"/>
    <w:rsid w:val="0022503D"/>
    <w:rsid w:val="00225142"/>
    <w:rsid w:val="0022557C"/>
    <w:rsid w:val="002255E4"/>
    <w:rsid w:val="00225619"/>
    <w:rsid w:val="00225773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D8"/>
    <w:rsid w:val="002264CD"/>
    <w:rsid w:val="002267BD"/>
    <w:rsid w:val="002267FC"/>
    <w:rsid w:val="00226B96"/>
    <w:rsid w:val="00226C45"/>
    <w:rsid w:val="00226D96"/>
    <w:rsid w:val="00226E0C"/>
    <w:rsid w:val="00226ECA"/>
    <w:rsid w:val="00226F15"/>
    <w:rsid w:val="00227038"/>
    <w:rsid w:val="00227637"/>
    <w:rsid w:val="0022769A"/>
    <w:rsid w:val="002277F8"/>
    <w:rsid w:val="002278EF"/>
    <w:rsid w:val="00227AE0"/>
    <w:rsid w:val="00227B41"/>
    <w:rsid w:val="00227BD4"/>
    <w:rsid w:val="002306FC"/>
    <w:rsid w:val="0023084A"/>
    <w:rsid w:val="002309D1"/>
    <w:rsid w:val="00230B26"/>
    <w:rsid w:val="00230C86"/>
    <w:rsid w:val="00230E31"/>
    <w:rsid w:val="00230E7B"/>
    <w:rsid w:val="00230E89"/>
    <w:rsid w:val="00230F45"/>
    <w:rsid w:val="002311E4"/>
    <w:rsid w:val="00231438"/>
    <w:rsid w:val="00231460"/>
    <w:rsid w:val="002318DF"/>
    <w:rsid w:val="00231970"/>
    <w:rsid w:val="00231C53"/>
    <w:rsid w:val="00231F14"/>
    <w:rsid w:val="00232561"/>
    <w:rsid w:val="0023278C"/>
    <w:rsid w:val="00232D11"/>
    <w:rsid w:val="00232E33"/>
    <w:rsid w:val="00232F06"/>
    <w:rsid w:val="00232F69"/>
    <w:rsid w:val="002330DE"/>
    <w:rsid w:val="00233152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B9"/>
    <w:rsid w:val="00233F46"/>
    <w:rsid w:val="00234130"/>
    <w:rsid w:val="002341C0"/>
    <w:rsid w:val="002341D3"/>
    <w:rsid w:val="0023439B"/>
    <w:rsid w:val="00234466"/>
    <w:rsid w:val="0023454F"/>
    <w:rsid w:val="00234738"/>
    <w:rsid w:val="002348E1"/>
    <w:rsid w:val="00234AD6"/>
    <w:rsid w:val="00234C8E"/>
    <w:rsid w:val="00234E1F"/>
    <w:rsid w:val="002350BA"/>
    <w:rsid w:val="00235118"/>
    <w:rsid w:val="002352D0"/>
    <w:rsid w:val="00235489"/>
    <w:rsid w:val="00235668"/>
    <w:rsid w:val="0023576D"/>
    <w:rsid w:val="00235871"/>
    <w:rsid w:val="00235BA6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8FA"/>
    <w:rsid w:val="00236926"/>
    <w:rsid w:val="00236A48"/>
    <w:rsid w:val="00236A4E"/>
    <w:rsid w:val="00236B3D"/>
    <w:rsid w:val="00236DAA"/>
    <w:rsid w:val="00236DCE"/>
    <w:rsid w:val="00236E37"/>
    <w:rsid w:val="00237388"/>
    <w:rsid w:val="00237455"/>
    <w:rsid w:val="0023746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C9D"/>
    <w:rsid w:val="00240D6D"/>
    <w:rsid w:val="00241116"/>
    <w:rsid w:val="0024153D"/>
    <w:rsid w:val="0024156E"/>
    <w:rsid w:val="002415C5"/>
    <w:rsid w:val="002415F7"/>
    <w:rsid w:val="00241730"/>
    <w:rsid w:val="00241A78"/>
    <w:rsid w:val="00241AE8"/>
    <w:rsid w:val="00241CB6"/>
    <w:rsid w:val="00241E98"/>
    <w:rsid w:val="00241EF1"/>
    <w:rsid w:val="00242071"/>
    <w:rsid w:val="00242321"/>
    <w:rsid w:val="00242379"/>
    <w:rsid w:val="002425AA"/>
    <w:rsid w:val="002425F1"/>
    <w:rsid w:val="0024295A"/>
    <w:rsid w:val="00242D5B"/>
    <w:rsid w:val="00243064"/>
    <w:rsid w:val="0024311E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4238"/>
    <w:rsid w:val="00244270"/>
    <w:rsid w:val="00244287"/>
    <w:rsid w:val="002442B5"/>
    <w:rsid w:val="0024445B"/>
    <w:rsid w:val="002444B5"/>
    <w:rsid w:val="00244709"/>
    <w:rsid w:val="00244931"/>
    <w:rsid w:val="00244952"/>
    <w:rsid w:val="00244A71"/>
    <w:rsid w:val="00244AAA"/>
    <w:rsid w:val="00244B37"/>
    <w:rsid w:val="00244B4C"/>
    <w:rsid w:val="00244D29"/>
    <w:rsid w:val="0024511C"/>
    <w:rsid w:val="00245338"/>
    <w:rsid w:val="0024533C"/>
    <w:rsid w:val="002453BE"/>
    <w:rsid w:val="00245401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61C7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75C"/>
    <w:rsid w:val="002478F5"/>
    <w:rsid w:val="00247B81"/>
    <w:rsid w:val="00247CE0"/>
    <w:rsid w:val="00247D00"/>
    <w:rsid w:val="00247D03"/>
    <w:rsid w:val="00247E01"/>
    <w:rsid w:val="00247F0F"/>
    <w:rsid w:val="00247F4A"/>
    <w:rsid w:val="00250163"/>
    <w:rsid w:val="002501DB"/>
    <w:rsid w:val="002502BD"/>
    <w:rsid w:val="002502E3"/>
    <w:rsid w:val="00250344"/>
    <w:rsid w:val="00250369"/>
    <w:rsid w:val="00250471"/>
    <w:rsid w:val="00250623"/>
    <w:rsid w:val="002507E7"/>
    <w:rsid w:val="00250884"/>
    <w:rsid w:val="00250A35"/>
    <w:rsid w:val="00250F17"/>
    <w:rsid w:val="00250FDF"/>
    <w:rsid w:val="00251077"/>
    <w:rsid w:val="00251122"/>
    <w:rsid w:val="002516C3"/>
    <w:rsid w:val="0025170F"/>
    <w:rsid w:val="00251945"/>
    <w:rsid w:val="00251A70"/>
    <w:rsid w:val="00251ADA"/>
    <w:rsid w:val="00251B50"/>
    <w:rsid w:val="00251DB6"/>
    <w:rsid w:val="00251F43"/>
    <w:rsid w:val="0025238B"/>
    <w:rsid w:val="00252499"/>
    <w:rsid w:val="002527CC"/>
    <w:rsid w:val="0025287E"/>
    <w:rsid w:val="0025294F"/>
    <w:rsid w:val="00252A85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D44"/>
    <w:rsid w:val="00253DBF"/>
    <w:rsid w:val="00253E39"/>
    <w:rsid w:val="00253F01"/>
    <w:rsid w:val="0025407A"/>
    <w:rsid w:val="002541E1"/>
    <w:rsid w:val="0025430F"/>
    <w:rsid w:val="0025436A"/>
    <w:rsid w:val="0025438C"/>
    <w:rsid w:val="002547CF"/>
    <w:rsid w:val="00254B34"/>
    <w:rsid w:val="00254CC2"/>
    <w:rsid w:val="00254EBF"/>
    <w:rsid w:val="00254F89"/>
    <w:rsid w:val="00255058"/>
    <w:rsid w:val="002551AE"/>
    <w:rsid w:val="002551DD"/>
    <w:rsid w:val="002551ED"/>
    <w:rsid w:val="002552E1"/>
    <w:rsid w:val="002555B9"/>
    <w:rsid w:val="0025567B"/>
    <w:rsid w:val="00255999"/>
    <w:rsid w:val="00255A2E"/>
    <w:rsid w:val="00255AA6"/>
    <w:rsid w:val="00255C23"/>
    <w:rsid w:val="00255D89"/>
    <w:rsid w:val="00255DA3"/>
    <w:rsid w:val="00255DAD"/>
    <w:rsid w:val="00255E09"/>
    <w:rsid w:val="00256000"/>
    <w:rsid w:val="00256220"/>
    <w:rsid w:val="00256484"/>
    <w:rsid w:val="002568AC"/>
    <w:rsid w:val="0025692F"/>
    <w:rsid w:val="00256F2E"/>
    <w:rsid w:val="0025700B"/>
    <w:rsid w:val="00257022"/>
    <w:rsid w:val="002571A4"/>
    <w:rsid w:val="00257281"/>
    <w:rsid w:val="0025791D"/>
    <w:rsid w:val="002579E7"/>
    <w:rsid w:val="00257A12"/>
    <w:rsid w:val="00257BEF"/>
    <w:rsid w:val="002600A8"/>
    <w:rsid w:val="002601DF"/>
    <w:rsid w:val="00260324"/>
    <w:rsid w:val="00260473"/>
    <w:rsid w:val="00260936"/>
    <w:rsid w:val="00260CBB"/>
    <w:rsid w:val="00260D24"/>
    <w:rsid w:val="00260F30"/>
    <w:rsid w:val="002611BE"/>
    <w:rsid w:val="00261326"/>
    <w:rsid w:val="0026136F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421"/>
    <w:rsid w:val="0026370A"/>
    <w:rsid w:val="00263CA9"/>
    <w:rsid w:val="00263CC7"/>
    <w:rsid w:val="00263E17"/>
    <w:rsid w:val="00263F49"/>
    <w:rsid w:val="0026416C"/>
    <w:rsid w:val="002641A5"/>
    <w:rsid w:val="002644D1"/>
    <w:rsid w:val="00264568"/>
    <w:rsid w:val="00264575"/>
    <w:rsid w:val="002646BE"/>
    <w:rsid w:val="00264892"/>
    <w:rsid w:val="002648E6"/>
    <w:rsid w:val="00264901"/>
    <w:rsid w:val="002649F7"/>
    <w:rsid w:val="00264D56"/>
    <w:rsid w:val="00265143"/>
    <w:rsid w:val="002651C7"/>
    <w:rsid w:val="00265342"/>
    <w:rsid w:val="002653CA"/>
    <w:rsid w:val="002653F9"/>
    <w:rsid w:val="00265641"/>
    <w:rsid w:val="002659C1"/>
    <w:rsid w:val="00265BA2"/>
    <w:rsid w:val="00265C50"/>
    <w:rsid w:val="00265CC1"/>
    <w:rsid w:val="00265CE5"/>
    <w:rsid w:val="00265E0F"/>
    <w:rsid w:val="00265F51"/>
    <w:rsid w:val="00266202"/>
    <w:rsid w:val="00266626"/>
    <w:rsid w:val="002666EE"/>
    <w:rsid w:val="002667DD"/>
    <w:rsid w:val="00266803"/>
    <w:rsid w:val="002668BB"/>
    <w:rsid w:val="00266992"/>
    <w:rsid w:val="00266E43"/>
    <w:rsid w:val="0026735D"/>
    <w:rsid w:val="00267605"/>
    <w:rsid w:val="00267819"/>
    <w:rsid w:val="002679E4"/>
    <w:rsid w:val="00267DD9"/>
    <w:rsid w:val="00267F0B"/>
    <w:rsid w:val="00267F7C"/>
    <w:rsid w:val="00267F80"/>
    <w:rsid w:val="002700C0"/>
    <w:rsid w:val="0027049F"/>
    <w:rsid w:val="00270621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86B"/>
    <w:rsid w:val="00271978"/>
    <w:rsid w:val="00271B1F"/>
    <w:rsid w:val="00271B27"/>
    <w:rsid w:val="00271B93"/>
    <w:rsid w:val="00271C46"/>
    <w:rsid w:val="00271CE4"/>
    <w:rsid w:val="00271DA3"/>
    <w:rsid w:val="002724BC"/>
    <w:rsid w:val="002725FC"/>
    <w:rsid w:val="00272A66"/>
    <w:rsid w:val="00272ADC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5ED"/>
    <w:rsid w:val="00275CC9"/>
    <w:rsid w:val="00276080"/>
    <w:rsid w:val="00276143"/>
    <w:rsid w:val="002761B5"/>
    <w:rsid w:val="002762DA"/>
    <w:rsid w:val="00276640"/>
    <w:rsid w:val="0027666A"/>
    <w:rsid w:val="002766C5"/>
    <w:rsid w:val="00276DB5"/>
    <w:rsid w:val="00276DCF"/>
    <w:rsid w:val="00276FAF"/>
    <w:rsid w:val="00277167"/>
    <w:rsid w:val="00277242"/>
    <w:rsid w:val="0027725C"/>
    <w:rsid w:val="00277345"/>
    <w:rsid w:val="002773EC"/>
    <w:rsid w:val="00277511"/>
    <w:rsid w:val="002779AA"/>
    <w:rsid w:val="00277B93"/>
    <w:rsid w:val="00277BF5"/>
    <w:rsid w:val="00277E48"/>
    <w:rsid w:val="00277E86"/>
    <w:rsid w:val="002800AA"/>
    <w:rsid w:val="00280246"/>
    <w:rsid w:val="00280307"/>
    <w:rsid w:val="00280590"/>
    <w:rsid w:val="002809C7"/>
    <w:rsid w:val="00280AC7"/>
    <w:rsid w:val="00280D5B"/>
    <w:rsid w:val="00280DE6"/>
    <w:rsid w:val="002810D6"/>
    <w:rsid w:val="0028110E"/>
    <w:rsid w:val="0028148A"/>
    <w:rsid w:val="002814B5"/>
    <w:rsid w:val="00281513"/>
    <w:rsid w:val="002816A2"/>
    <w:rsid w:val="00281798"/>
    <w:rsid w:val="0028193F"/>
    <w:rsid w:val="00281A98"/>
    <w:rsid w:val="00281C0C"/>
    <w:rsid w:val="00281C3E"/>
    <w:rsid w:val="00282018"/>
    <w:rsid w:val="002820D0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8A"/>
    <w:rsid w:val="00282E1E"/>
    <w:rsid w:val="00282FF4"/>
    <w:rsid w:val="0028306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71"/>
    <w:rsid w:val="00284869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9AD"/>
    <w:rsid w:val="00285AD7"/>
    <w:rsid w:val="00285E8E"/>
    <w:rsid w:val="00286112"/>
    <w:rsid w:val="0028628D"/>
    <w:rsid w:val="0028629E"/>
    <w:rsid w:val="002862B3"/>
    <w:rsid w:val="002863DE"/>
    <w:rsid w:val="0028643D"/>
    <w:rsid w:val="00286460"/>
    <w:rsid w:val="00286855"/>
    <w:rsid w:val="0028687D"/>
    <w:rsid w:val="00286B17"/>
    <w:rsid w:val="00286B62"/>
    <w:rsid w:val="00286DD1"/>
    <w:rsid w:val="00286DF8"/>
    <w:rsid w:val="00286E81"/>
    <w:rsid w:val="00286F92"/>
    <w:rsid w:val="00286FF2"/>
    <w:rsid w:val="002870D8"/>
    <w:rsid w:val="0028712F"/>
    <w:rsid w:val="0028713E"/>
    <w:rsid w:val="00287152"/>
    <w:rsid w:val="002872DC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571"/>
    <w:rsid w:val="00290644"/>
    <w:rsid w:val="00290A46"/>
    <w:rsid w:val="00290C69"/>
    <w:rsid w:val="00290D06"/>
    <w:rsid w:val="0029123C"/>
    <w:rsid w:val="0029146C"/>
    <w:rsid w:val="00291566"/>
    <w:rsid w:val="00291572"/>
    <w:rsid w:val="00291CE9"/>
    <w:rsid w:val="00291E23"/>
    <w:rsid w:val="00291E32"/>
    <w:rsid w:val="00291E46"/>
    <w:rsid w:val="00291FD4"/>
    <w:rsid w:val="002920C0"/>
    <w:rsid w:val="0029219A"/>
    <w:rsid w:val="002921DC"/>
    <w:rsid w:val="00292458"/>
    <w:rsid w:val="002925D1"/>
    <w:rsid w:val="002926F9"/>
    <w:rsid w:val="00292B41"/>
    <w:rsid w:val="00292B89"/>
    <w:rsid w:val="00292BC1"/>
    <w:rsid w:val="00292D02"/>
    <w:rsid w:val="00292D0E"/>
    <w:rsid w:val="00292EA8"/>
    <w:rsid w:val="00292EA9"/>
    <w:rsid w:val="00292EB3"/>
    <w:rsid w:val="00292F03"/>
    <w:rsid w:val="00293169"/>
    <w:rsid w:val="00293194"/>
    <w:rsid w:val="002935AD"/>
    <w:rsid w:val="00293682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F27"/>
    <w:rsid w:val="00293FDA"/>
    <w:rsid w:val="00294444"/>
    <w:rsid w:val="002944AB"/>
    <w:rsid w:val="00294628"/>
    <w:rsid w:val="00294683"/>
    <w:rsid w:val="002946F7"/>
    <w:rsid w:val="0029485E"/>
    <w:rsid w:val="00294BF3"/>
    <w:rsid w:val="00294E7B"/>
    <w:rsid w:val="00295147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F46"/>
    <w:rsid w:val="002962D5"/>
    <w:rsid w:val="002964A5"/>
    <w:rsid w:val="0029665D"/>
    <w:rsid w:val="00296704"/>
    <w:rsid w:val="0029671C"/>
    <w:rsid w:val="00296880"/>
    <w:rsid w:val="0029688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FF"/>
    <w:rsid w:val="0029733B"/>
    <w:rsid w:val="00297B32"/>
    <w:rsid w:val="00297BAD"/>
    <w:rsid w:val="00297C90"/>
    <w:rsid w:val="00297E29"/>
    <w:rsid w:val="00297F66"/>
    <w:rsid w:val="00297F81"/>
    <w:rsid w:val="002A00D5"/>
    <w:rsid w:val="002A0173"/>
    <w:rsid w:val="002A0239"/>
    <w:rsid w:val="002A0311"/>
    <w:rsid w:val="002A03A0"/>
    <w:rsid w:val="002A06CC"/>
    <w:rsid w:val="002A0741"/>
    <w:rsid w:val="002A07D2"/>
    <w:rsid w:val="002A0965"/>
    <w:rsid w:val="002A097C"/>
    <w:rsid w:val="002A0D7B"/>
    <w:rsid w:val="002A0E7D"/>
    <w:rsid w:val="002A1077"/>
    <w:rsid w:val="002A11A3"/>
    <w:rsid w:val="002A133F"/>
    <w:rsid w:val="002A1541"/>
    <w:rsid w:val="002A1786"/>
    <w:rsid w:val="002A1850"/>
    <w:rsid w:val="002A18D5"/>
    <w:rsid w:val="002A19A1"/>
    <w:rsid w:val="002A19B0"/>
    <w:rsid w:val="002A19B9"/>
    <w:rsid w:val="002A1B62"/>
    <w:rsid w:val="002A224A"/>
    <w:rsid w:val="002A2308"/>
    <w:rsid w:val="002A25C8"/>
    <w:rsid w:val="002A2697"/>
    <w:rsid w:val="002A298E"/>
    <w:rsid w:val="002A3075"/>
    <w:rsid w:val="002A30B0"/>
    <w:rsid w:val="002A30B8"/>
    <w:rsid w:val="002A31CA"/>
    <w:rsid w:val="002A371B"/>
    <w:rsid w:val="002A37FB"/>
    <w:rsid w:val="002A3869"/>
    <w:rsid w:val="002A3886"/>
    <w:rsid w:val="002A3DDF"/>
    <w:rsid w:val="002A3EEB"/>
    <w:rsid w:val="002A3F71"/>
    <w:rsid w:val="002A3FD7"/>
    <w:rsid w:val="002A43B0"/>
    <w:rsid w:val="002A4451"/>
    <w:rsid w:val="002A448B"/>
    <w:rsid w:val="002A44A8"/>
    <w:rsid w:val="002A4532"/>
    <w:rsid w:val="002A461E"/>
    <w:rsid w:val="002A48B1"/>
    <w:rsid w:val="002A49D7"/>
    <w:rsid w:val="002A4B8A"/>
    <w:rsid w:val="002A4EAE"/>
    <w:rsid w:val="002A5155"/>
    <w:rsid w:val="002A521C"/>
    <w:rsid w:val="002A5467"/>
    <w:rsid w:val="002A5487"/>
    <w:rsid w:val="002A54DC"/>
    <w:rsid w:val="002A576A"/>
    <w:rsid w:val="002A5803"/>
    <w:rsid w:val="002A587E"/>
    <w:rsid w:val="002A5BF3"/>
    <w:rsid w:val="002A5CE0"/>
    <w:rsid w:val="002A5CE5"/>
    <w:rsid w:val="002A5D88"/>
    <w:rsid w:val="002A5DAB"/>
    <w:rsid w:val="002A5E2E"/>
    <w:rsid w:val="002A5F63"/>
    <w:rsid w:val="002A5FCE"/>
    <w:rsid w:val="002A601F"/>
    <w:rsid w:val="002A615C"/>
    <w:rsid w:val="002A62F0"/>
    <w:rsid w:val="002A66FD"/>
    <w:rsid w:val="002A6816"/>
    <w:rsid w:val="002A68B9"/>
    <w:rsid w:val="002A68E5"/>
    <w:rsid w:val="002A6933"/>
    <w:rsid w:val="002A69F6"/>
    <w:rsid w:val="002A6D22"/>
    <w:rsid w:val="002A6E5D"/>
    <w:rsid w:val="002A6E66"/>
    <w:rsid w:val="002A7067"/>
    <w:rsid w:val="002A7141"/>
    <w:rsid w:val="002A726B"/>
    <w:rsid w:val="002A74FE"/>
    <w:rsid w:val="002A75D2"/>
    <w:rsid w:val="002A7769"/>
    <w:rsid w:val="002A7834"/>
    <w:rsid w:val="002A7A5D"/>
    <w:rsid w:val="002A7C05"/>
    <w:rsid w:val="002A7CCF"/>
    <w:rsid w:val="002A7E2E"/>
    <w:rsid w:val="002A7F5C"/>
    <w:rsid w:val="002A7FCD"/>
    <w:rsid w:val="002B0437"/>
    <w:rsid w:val="002B061A"/>
    <w:rsid w:val="002B06E7"/>
    <w:rsid w:val="002B0740"/>
    <w:rsid w:val="002B0863"/>
    <w:rsid w:val="002B086A"/>
    <w:rsid w:val="002B08C6"/>
    <w:rsid w:val="002B08F2"/>
    <w:rsid w:val="002B0A5D"/>
    <w:rsid w:val="002B0B1E"/>
    <w:rsid w:val="002B0BED"/>
    <w:rsid w:val="002B0DD6"/>
    <w:rsid w:val="002B0EC5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B2"/>
    <w:rsid w:val="002B22B8"/>
    <w:rsid w:val="002B2301"/>
    <w:rsid w:val="002B24B8"/>
    <w:rsid w:val="002B2559"/>
    <w:rsid w:val="002B258C"/>
    <w:rsid w:val="002B273D"/>
    <w:rsid w:val="002B2902"/>
    <w:rsid w:val="002B2DF2"/>
    <w:rsid w:val="002B31FF"/>
    <w:rsid w:val="002B3693"/>
    <w:rsid w:val="002B386E"/>
    <w:rsid w:val="002B388E"/>
    <w:rsid w:val="002B38B5"/>
    <w:rsid w:val="002B39F4"/>
    <w:rsid w:val="002B3B38"/>
    <w:rsid w:val="002B3B6F"/>
    <w:rsid w:val="002B3B9F"/>
    <w:rsid w:val="002B3CDB"/>
    <w:rsid w:val="002B3D3C"/>
    <w:rsid w:val="002B3E75"/>
    <w:rsid w:val="002B3F8E"/>
    <w:rsid w:val="002B4220"/>
    <w:rsid w:val="002B4332"/>
    <w:rsid w:val="002B4339"/>
    <w:rsid w:val="002B47AA"/>
    <w:rsid w:val="002B4A11"/>
    <w:rsid w:val="002B4A90"/>
    <w:rsid w:val="002B4DE5"/>
    <w:rsid w:val="002B4E57"/>
    <w:rsid w:val="002B4ECF"/>
    <w:rsid w:val="002B4FD3"/>
    <w:rsid w:val="002B514A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E6F"/>
    <w:rsid w:val="002B62B4"/>
    <w:rsid w:val="002B6416"/>
    <w:rsid w:val="002B66FC"/>
    <w:rsid w:val="002B6CF8"/>
    <w:rsid w:val="002B6CFF"/>
    <w:rsid w:val="002B6DCA"/>
    <w:rsid w:val="002B6DD0"/>
    <w:rsid w:val="002B6F56"/>
    <w:rsid w:val="002B710A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C0075"/>
    <w:rsid w:val="002C0259"/>
    <w:rsid w:val="002C0521"/>
    <w:rsid w:val="002C056C"/>
    <w:rsid w:val="002C05BA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343"/>
    <w:rsid w:val="002C3457"/>
    <w:rsid w:val="002C362D"/>
    <w:rsid w:val="002C3A26"/>
    <w:rsid w:val="002C3B48"/>
    <w:rsid w:val="002C3BD5"/>
    <w:rsid w:val="002C3C84"/>
    <w:rsid w:val="002C3C86"/>
    <w:rsid w:val="002C3EE8"/>
    <w:rsid w:val="002C3F2A"/>
    <w:rsid w:val="002C3FE6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85"/>
    <w:rsid w:val="002C4EF8"/>
    <w:rsid w:val="002C515C"/>
    <w:rsid w:val="002C52F7"/>
    <w:rsid w:val="002C5349"/>
    <w:rsid w:val="002C5351"/>
    <w:rsid w:val="002C5378"/>
    <w:rsid w:val="002C548A"/>
    <w:rsid w:val="002C54B8"/>
    <w:rsid w:val="002C55BA"/>
    <w:rsid w:val="002C56FF"/>
    <w:rsid w:val="002C57BD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121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E02"/>
    <w:rsid w:val="002C6E05"/>
    <w:rsid w:val="002C6E21"/>
    <w:rsid w:val="002C6F62"/>
    <w:rsid w:val="002C6F74"/>
    <w:rsid w:val="002C70D3"/>
    <w:rsid w:val="002C7149"/>
    <w:rsid w:val="002C73E6"/>
    <w:rsid w:val="002C7673"/>
    <w:rsid w:val="002C7A3D"/>
    <w:rsid w:val="002C7AA1"/>
    <w:rsid w:val="002C7AE4"/>
    <w:rsid w:val="002C7C8C"/>
    <w:rsid w:val="002C7D49"/>
    <w:rsid w:val="002D00EA"/>
    <w:rsid w:val="002D03BD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2104"/>
    <w:rsid w:val="002D2430"/>
    <w:rsid w:val="002D26FE"/>
    <w:rsid w:val="002D2717"/>
    <w:rsid w:val="002D296D"/>
    <w:rsid w:val="002D2BF4"/>
    <w:rsid w:val="002D2C81"/>
    <w:rsid w:val="002D2D8C"/>
    <w:rsid w:val="002D2DF2"/>
    <w:rsid w:val="002D2F0A"/>
    <w:rsid w:val="002D3008"/>
    <w:rsid w:val="002D30C9"/>
    <w:rsid w:val="002D3176"/>
    <w:rsid w:val="002D3252"/>
    <w:rsid w:val="002D3268"/>
    <w:rsid w:val="002D32FA"/>
    <w:rsid w:val="002D3621"/>
    <w:rsid w:val="002D3798"/>
    <w:rsid w:val="002D3840"/>
    <w:rsid w:val="002D38C2"/>
    <w:rsid w:val="002D3CD5"/>
    <w:rsid w:val="002D3D74"/>
    <w:rsid w:val="002D3D7C"/>
    <w:rsid w:val="002D3D8E"/>
    <w:rsid w:val="002D3F2F"/>
    <w:rsid w:val="002D4105"/>
    <w:rsid w:val="002D41D9"/>
    <w:rsid w:val="002D4293"/>
    <w:rsid w:val="002D43CC"/>
    <w:rsid w:val="002D4465"/>
    <w:rsid w:val="002D4621"/>
    <w:rsid w:val="002D4B8F"/>
    <w:rsid w:val="002D4C57"/>
    <w:rsid w:val="002D4E38"/>
    <w:rsid w:val="002D514E"/>
    <w:rsid w:val="002D5152"/>
    <w:rsid w:val="002D5289"/>
    <w:rsid w:val="002D53D7"/>
    <w:rsid w:val="002D553C"/>
    <w:rsid w:val="002D564D"/>
    <w:rsid w:val="002D5683"/>
    <w:rsid w:val="002D5686"/>
    <w:rsid w:val="002D599A"/>
    <w:rsid w:val="002D5A68"/>
    <w:rsid w:val="002D5AC6"/>
    <w:rsid w:val="002D5B83"/>
    <w:rsid w:val="002D5BD0"/>
    <w:rsid w:val="002D5CC7"/>
    <w:rsid w:val="002D5D91"/>
    <w:rsid w:val="002D5E3C"/>
    <w:rsid w:val="002D60F4"/>
    <w:rsid w:val="002D615B"/>
    <w:rsid w:val="002D627C"/>
    <w:rsid w:val="002D6332"/>
    <w:rsid w:val="002D6440"/>
    <w:rsid w:val="002D6527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182"/>
    <w:rsid w:val="002D7409"/>
    <w:rsid w:val="002D7753"/>
    <w:rsid w:val="002D77B4"/>
    <w:rsid w:val="002D78A6"/>
    <w:rsid w:val="002D7B40"/>
    <w:rsid w:val="002D7BC2"/>
    <w:rsid w:val="002D7C12"/>
    <w:rsid w:val="002D7CBF"/>
    <w:rsid w:val="002D7CF1"/>
    <w:rsid w:val="002E00AA"/>
    <w:rsid w:val="002E010C"/>
    <w:rsid w:val="002E031D"/>
    <w:rsid w:val="002E03C0"/>
    <w:rsid w:val="002E0499"/>
    <w:rsid w:val="002E06C2"/>
    <w:rsid w:val="002E0713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68"/>
    <w:rsid w:val="002E30C6"/>
    <w:rsid w:val="002E3304"/>
    <w:rsid w:val="002E3326"/>
    <w:rsid w:val="002E3381"/>
    <w:rsid w:val="002E349E"/>
    <w:rsid w:val="002E351B"/>
    <w:rsid w:val="002E3536"/>
    <w:rsid w:val="002E35A1"/>
    <w:rsid w:val="002E392B"/>
    <w:rsid w:val="002E3956"/>
    <w:rsid w:val="002E3A1A"/>
    <w:rsid w:val="002E3BAB"/>
    <w:rsid w:val="002E3D20"/>
    <w:rsid w:val="002E3D7E"/>
    <w:rsid w:val="002E3DE4"/>
    <w:rsid w:val="002E3E98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F"/>
    <w:rsid w:val="002E4CA8"/>
    <w:rsid w:val="002E4FA9"/>
    <w:rsid w:val="002E534C"/>
    <w:rsid w:val="002E58CF"/>
    <w:rsid w:val="002E58EC"/>
    <w:rsid w:val="002E5A37"/>
    <w:rsid w:val="002E5A7F"/>
    <w:rsid w:val="002E5CD7"/>
    <w:rsid w:val="002E5FED"/>
    <w:rsid w:val="002E608A"/>
    <w:rsid w:val="002E6319"/>
    <w:rsid w:val="002E6336"/>
    <w:rsid w:val="002E6365"/>
    <w:rsid w:val="002E640E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67"/>
    <w:rsid w:val="002E7184"/>
    <w:rsid w:val="002E71EE"/>
    <w:rsid w:val="002E7305"/>
    <w:rsid w:val="002E73A2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7B9"/>
    <w:rsid w:val="002F084A"/>
    <w:rsid w:val="002F0B99"/>
    <w:rsid w:val="002F0C18"/>
    <w:rsid w:val="002F0D47"/>
    <w:rsid w:val="002F0D7D"/>
    <w:rsid w:val="002F0EA9"/>
    <w:rsid w:val="002F0F0E"/>
    <w:rsid w:val="002F123F"/>
    <w:rsid w:val="002F1282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D33"/>
    <w:rsid w:val="002F2108"/>
    <w:rsid w:val="002F2314"/>
    <w:rsid w:val="002F2505"/>
    <w:rsid w:val="002F262B"/>
    <w:rsid w:val="002F2748"/>
    <w:rsid w:val="002F2910"/>
    <w:rsid w:val="002F2A1E"/>
    <w:rsid w:val="002F2B56"/>
    <w:rsid w:val="002F2E35"/>
    <w:rsid w:val="002F2FF1"/>
    <w:rsid w:val="002F3068"/>
    <w:rsid w:val="002F3690"/>
    <w:rsid w:val="002F39AE"/>
    <w:rsid w:val="002F3C11"/>
    <w:rsid w:val="002F3D7D"/>
    <w:rsid w:val="002F3E8C"/>
    <w:rsid w:val="002F3F5F"/>
    <w:rsid w:val="002F406F"/>
    <w:rsid w:val="002F40D5"/>
    <w:rsid w:val="002F414D"/>
    <w:rsid w:val="002F41C3"/>
    <w:rsid w:val="002F4331"/>
    <w:rsid w:val="002F44C9"/>
    <w:rsid w:val="002F4510"/>
    <w:rsid w:val="002F4983"/>
    <w:rsid w:val="002F49A7"/>
    <w:rsid w:val="002F4C49"/>
    <w:rsid w:val="002F4D6E"/>
    <w:rsid w:val="002F4DE9"/>
    <w:rsid w:val="002F5015"/>
    <w:rsid w:val="002F579A"/>
    <w:rsid w:val="002F5970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EEC"/>
    <w:rsid w:val="002F6F7E"/>
    <w:rsid w:val="002F703F"/>
    <w:rsid w:val="002F7099"/>
    <w:rsid w:val="002F70F0"/>
    <w:rsid w:val="002F728D"/>
    <w:rsid w:val="002F74B4"/>
    <w:rsid w:val="002F75B2"/>
    <w:rsid w:val="002F7610"/>
    <w:rsid w:val="002F78B6"/>
    <w:rsid w:val="002F78D0"/>
    <w:rsid w:val="002F7AB7"/>
    <w:rsid w:val="002F7F07"/>
    <w:rsid w:val="0030017C"/>
    <w:rsid w:val="0030036D"/>
    <w:rsid w:val="0030064D"/>
    <w:rsid w:val="00300706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D06"/>
    <w:rsid w:val="00302D19"/>
    <w:rsid w:val="00302DFD"/>
    <w:rsid w:val="00302EF3"/>
    <w:rsid w:val="00302F09"/>
    <w:rsid w:val="00303160"/>
    <w:rsid w:val="003031BB"/>
    <w:rsid w:val="003033DC"/>
    <w:rsid w:val="00303409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4192"/>
    <w:rsid w:val="003043A3"/>
    <w:rsid w:val="003043BD"/>
    <w:rsid w:val="00304490"/>
    <w:rsid w:val="003044F1"/>
    <w:rsid w:val="0030464B"/>
    <w:rsid w:val="00304764"/>
    <w:rsid w:val="0030497C"/>
    <w:rsid w:val="00304E94"/>
    <w:rsid w:val="00304FBB"/>
    <w:rsid w:val="00305026"/>
    <w:rsid w:val="00305078"/>
    <w:rsid w:val="00305082"/>
    <w:rsid w:val="003051CB"/>
    <w:rsid w:val="0030536A"/>
    <w:rsid w:val="00305593"/>
    <w:rsid w:val="0030562E"/>
    <w:rsid w:val="00305654"/>
    <w:rsid w:val="00305760"/>
    <w:rsid w:val="003057BC"/>
    <w:rsid w:val="00305A57"/>
    <w:rsid w:val="00305AD2"/>
    <w:rsid w:val="00305CA0"/>
    <w:rsid w:val="00305E40"/>
    <w:rsid w:val="00305FFF"/>
    <w:rsid w:val="00306060"/>
    <w:rsid w:val="0030616D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911"/>
    <w:rsid w:val="00307A05"/>
    <w:rsid w:val="00307A25"/>
    <w:rsid w:val="00307AD4"/>
    <w:rsid w:val="00307DCA"/>
    <w:rsid w:val="00307F0F"/>
    <w:rsid w:val="0031065D"/>
    <w:rsid w:val="00310928"/>
    <w:rsid w:val="00310C39"/>
    <w:rsid w:val="00310C7C"/>
    <w:rsid w:val="00310DC5"/>
    <w:rsid w:val="00310DE4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91C"/>
    <w:rsid w:val="00311AF2"/>
    <w:rsid w:val="00311B55"/>
    <w:rsid w:val="00311B80"/>
    <w:rsid w:val="00311D31"/>
    <w:rsid w:val="00311E8C"/>
    <w:rsid w:val="00311FC1"/>
    <w:rsid w:val="0031243E"/>
    <w:rsid w:val="0031243F"/>
    <w:rsid w:val="0031247A"/>
    <w:rsid w:val="003124E8"/>
    <w:rsid w:val="00312578"/>
    <w:rsid w:val="0031262E"/>
    <w:rsid w:val="00312AA5"/>
    <w:rsid w:val="00312C5C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B2C"/>
    <w:rsid w:val="00313DB4"/>
    <w:rsid w:val="00313E61"/>
    <w:rsid w:val="00313FC3"/>
    <w:rsid w:val="00314008"/>
    <w:rsid w:val="003141FB"/>
    <w:rsid w:val="0031425B"/>
    <w:rsid w:val="003142B4"/>
    <w:rsid w:val="003142FD"/>
    <w:rsid w:val="003143D4"/>
    <w:rsid w:val="003144D8"/>
    <w:rsid w:val="0031452B"/>
    <w:rsid w:val="0031456F"/>
    <w:rsid w:val="00314814"/>
    <w:rsid w:val="003148DF"/>
    <w:rsid w:val="00314B65"/>
    <w:rsid w:val="00314D67"/>
    <w:rsid w:val="00314D9D"/>
    <w:rsid w:val="00314F7F"/>
    <w:rsid w:val="00314F81"/>
    <w:rsid w:val="00315058"/>
    <w:rsid w:val="003150C1"/>
    <w:rsid w:val="0031519A"/>
    <w:rsid w:val="00315217"/>
    <w:rsid w:val="00315788"/>
    <w:rsid w:val="003157AD"/>
    <w:rsid w:val="003158CA"/>
    <w:rsid w:val="0031594C"/>
    <w:rsid w:val="003159FC"/>
    <w:rsid w:val="00315A67"/>
    <w:rsid w:val="00315AA0"/>
    <w:rsid w:val="00315ABE"/>
    <w:rsid w:val="00315C51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AD"/>
    <w:rsid w:val="00317A21"/>
    <w:rsid w:val="00317AAC"/>
    <w:rsid w:val="00317B3F"/>
    <w:rsid w:val="00317B53"/>
    <w:rsid w:val="00317BEA"/>
    <w:rsid w:val="00317CAB"/>
    <w:rsid w:val="00317E8D"/>
    <w:rsid w:val="00317F75"/>
    <w:rsid w:val="00320382"/>
    <w:rsid w:val="003203FD"/>
    <w:rsid w:val="00320578"/>
    <w:rsid w:val="003205DB"/>
    <w:rsid w:val="0032081D"/>
    <w:rsid w:val="00320883"/>
    <w:rsid w:val="00320967"/>
    <w:rsid w:val="0032097E"/>
    <w:rsid w:val="00320DC4"/>
    <w:rsid w:val="00320E79"/>
    <w:rsid w:val="00321057"/>
    <w:rsid w:val="00321077"/>
    <w:rsid w:val="003211BB"/>
    <w:rsid w:val="00321262"/>
    <w:rsid w:val="00321516"/>
    <w:rsid w:val="00321580"/>
    <w:rsid w:val="003215DD"/>
    <w:rsid w:val="0032172C"/>
    <w:rsid w:val="00321D67"/>
    <w:rsid w:val="00321EA3"/>
    <w:rsid w:val="00321F28"/>
    <w:rsid w:val="00321FD3"/>
    <w:rsid w:val="00322049"/>
    <w:rsid w:val="0032248A"/>
    <w:rsid w:val="0032250C"/>
    <w:rsid w:val="003225D3"/>
    <w:rsid w:val="0032277D"/>
    <w:rsid w:val="0032287E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B0"/>
    <w:rsid w:val="003237BB"/>
    <w:rsid w:val="003237C1"/>
    <w:rsid w:val="003239D2"/>
    <w:rsid w:val="003239FA"/>
    <w:rsid w:val="00323C5F"/>
    <w:rsid w:val="00323DC5"/>
    <w:rsid w:val="0032401C"/>
    <w:rsid w:val="0032414E"/>
    <w:rsid w:val="003243B1"/>
    <w:rsid w:val="003243F2"/>
    <w:rsid w:val="00324522"/>
    <w:rsid w:val="003245FD"/>
    <w:rsid w:val="00324686"/>
    <w:rsid w:val="00324701"/>
    <w:rsid w:val="003249BB"/>
    <w:rsid w:val="003249F5"/>
    <w:rsid w:val="00325039"/>
    <w:rsid w:val="0032514E"/>
    <w:rsid w:val="0032559F"/>
    <w:rsid w:val="00325783"/>
    <w:rsid w:val="003259F2"/>
    <w:rsid w:val="00325BDD"/>
    <w:rsid w:val="00325C0B"/>
    <w:rsid w:val="00325EB5"/>
    <w:rsid w:val="00325EC7"/>
    <w:rsid w:val="00325F6E"/>
    <w:rsid w:val="00325FFA"/>
    <w:rsid w:val="00326287"/>
    <w:rsid w:val="003262D5"/>
    <w:rsid w:val="0032649F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509"/>
    <w:rsid w:val="00327578"/>
    <w:rsid w:val="00327600"/>
    <w:rsid w:val="003277D0"/>
    <w:rsid w:val="0032791F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A74"/>
    <w:rsid w:val="00331F29"/>
    <w:rsid w:val="00331FEE"/>
    <w:rsid w:val="0033200B"/>
    <w:rsid w:val="00332109"/>
    <w:rsid w:val="00332139"/>
    <w:rsid w:val="0033248D"/>
    <w:rsid w:val="00332633"/>
    <w:rsid w:val="00332756"/>
    <w:rsid w:val="003328F2"/>
    <w:rsid w:val="00332928"/>
    <w:rsid w:val="0033302F"/>
    <w:rsid w:val="0033307C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D8"/>
    <w:rsid w:val="0033424D"/>
    <w:rsid w:val="003344A2"/>
    <w:rsid w:val="0033462E"/>
    <w:rsid w:val="00334635"/>
    <w:rsid w:val="00334764"/>
    <w:rsid w:val="003347B9"/>
    <w:rsid w:val="00334803"/>
    <w:rsid w:val="003349AF"/>
    <w:rsid w:val="00334AA9"/>
    <w:rsid w:val="00334AF3"/>
    <w:rsid w:val="00334B3C"/>
    <w:rsid w:val="00334B7F"/>
    <w:rsid w:val="00334C3D"/>
    <w:rsid w:val="00335087"/>
    <w:rsid w:val="003351CB"/>
    <w:rsid w:val="00335385"/>
    <w:rsid w:val="0033568E"/>
    <w:rsid w:val="00335790"/>
    <w:rsid w:val="00335809"/>
    <w:rsid w:val="00335A18"/>
    <w:rsid w:val="00335A99"/>
    <w:rsid w:val="00335E2A"/>
    <w:rsid w:val="00335FBB"/>
    <w:rsid w:val="00335FD5"/>
    <w:rsid w:val="00336021"/>
    <w:rsid w:val="003361DC"/>
    <w:rsid w:val="0033638D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24D"/>
    <w:rsid w:val="003373A8"/>
    <w:rsid w:val="00337426"/>
    <w:rsid w:val="003375F3"/>
    <w:rsid w:val="00337729"/>
    <w:rsid w:val="00337742"/>
    <w:rsid w:val="003377BC"/>
    <w:rsid w:val="00337A8D"/>
    <w:rsid w:val="00337AE6"/>
    <w:rsid w:val="00337BCF"/>
    <w:rsid w:val="00337CC7"/>
    <w:rsid w:val="00337E70"/>
    <w:rsid w:val="00337EE8"/>
    <w:rsid w:val="0034028D"/>
    <w:rsid w:val="003405E3"/>
    <w:rsid w:val="003408BC"/>
    <w:rsid w:val="00340C6F"/>
    <w:rsid w:val="00340D0E"/>
    <w:rsid w:val="00340DA2"/>
    <w:rsid w:val="00340EE4"/>
    <w:rsid w:val="00340F47"/>
    <w:rsid w:val="00341075"/>
    <w:rsid w:val="00341080"/>
    <w:rsid w:val="003410C9"/>
    <w:rsid w:val="00341107"/>
    <w:rsid w:val="003414FA"/>
    <w:rsid w:val="0034160B"/>
    <w:rsid w:val="00341654"/>
    <w:rsid w:val="00341725"/>
    <w:rsid w:val="00341AFC"/>
    <w:rsid w:val="00341B6C"/>
    <w:rsid w:val="00341C35"/>
    <w:rsid w:val="00341C55"/>
    <w:rsid w:val="00341F9C"/>
    <w:rsid w:val="00341FD0"/>
    <w:rsid w:val="00341FD7"/>
    <w:rsid w:val="00342056"/>
    <w:rsid w:val="003421EA"/>
    <w:rsid w:val="0034240E"/>
    <w:rsid w:val="0034249A"/>
    <w:rsid w:val="00342674"/>
    <w:rsid w:val="00342770"/>
    <w:rsid w:val="003427A8"/>
    <w:rsid w:val="00342881"/>
    <w:rsid w:val="003428E1"/>
    <w:rsid w:val="00342A25"/>
    <w:rsid w:val="00342B49"/>
    <w:rsid w:val="00342C4D"/>
    <w:rsid w:val="00342CC4"/>
    <w:rsid w:val="00342CFC"/>
    <w:rsid w:val="00342D64"/>
    <w:rsid w:val="00343051"/>
    <w:rsid w:val="0034317D"/>
    <w:rsid w:val="003432D8"/>
    <w:rsid w:val="00343366"/>
    <w:rsid w:val="003433C8"/>
    <w:rsid w:val="003433F5"/>
    <w:rsid w:val="00343566"/>
    <w:rsid w:val="0034360E"/>
    <w:rsid w:val="0034377B"/>
    <w:rsid w:val="00343A2E"/>
    <w:rsid w:val="00343AFB"/>
    <w:rsid w:val="00343D53"/>
    <w:rsid w:val="00343DF5"/>
    <w:rsid w:val="003440B8"/>
    <w:rsid w:val="0034416A"/>
    <w:rsid w:val="0034422C"/>
    <w:rsid w:val="00344271"/>
    <w:rsid w:val="003442F1"/>
    <w:rsid w:val="00344508"/>
    <w:rsid w:val="0034455B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507"/>
    <w:rsid w:val="003466E3"/>
    <w:rsid w:val="00346716"/>
    <w:rsid w:val="00346AD0"/>
    <w:rsid w:val="00346DAD"/>
    <w:rsid w:val="00346E56"/>
    <w:rsid w:val="00346E8C"/>
    <w:rsid w:val="00346F5B"/>
    <w:rsid w:val="0034701E"/>
    <w:rsid w:val="00347115"/>
    <w:rsid w:val="00347162"/>
    <w:rsid w:val="00347172"/>
    <w:rsid w:val="00347315"/>
    <w:rsid w:val="00347322"/>
    <w:rsid w:val="003474DE"/>
    <w:rsid w:val="0034753B"/>
    <w:rsid w:val="003475D8"/>
    <w:rsid w:val="00347680"/>
    <w:rsid w:val="00347769"/>
    <w:rsid w:val="003479BC"/>
    <w:rsid w:val="00347BA2"/>
    <w:rsid w:val="00347EBC"/>
    <w:rsid w:val="00350045"/>
    <w:rsid w:val="003501BB"/>
    <w:rsid w:val="003502C8"/>
    <w:rsid w:val="003502F9"/>
    <w:rsid w:val="003503AA"/>
    <w:rsid w:val="003506FA"/>
    <w:rsid w:val="003507B4"/>
    <w:rsid w:val="00350837"/>
    <w:rsid w:val="0035090F"/>
    <w:rsid w:val="00350C42"/>
    <w:rsid w:val="00350CB9"/>
    <w:rsid w:val="00350D60"/>
    <w:rsid w:val="00350E30"/>
    <w:rsid w:val="00350EBB"/>
    <w:rsid w:val="00351064"/>
    <w:rsid w:val="00351069"/>
    <w:rsid w:val="0035136C"/>
    <w:rsid w:val="00351646"/>
    <w:rsid w:val="0035176E"/>
    <w:rsid w:val="003518CB"/>
    <w:rsid w:val="00351CCB"/>
    <w:rsid w:val="00351D96"/>
    <w:rsid w:val="00351DF5"/>
    <w:rsid w:val="00351F00"/>
    <w:rsid w:val="00352028"/>
    <w:rsid w:val="00352357"/>
    <w:rsid w:val="003523D0"/>
    <w:rsid w:val="00352422"/>
    <w:rsid w:val="003524DF"/>
    <w:rsid w:val="00352560"/>
    <w:rsid w:val="0035262E"/>
    <w:rsid w:val="00352862"/>
    <w:rsid w:val="003528DB"/>
    <w:rsid w:val="00352B19"/>
    <w:rsid w:val="00352C19"/>
    <w:rsid w:val="00352C5C"/>
    <w:rsid w:val="00352EEC"/>
    <w:rsid w:val="003535F5"/>
    <w:rsid w:val="0035363E"/>
    <w:rsid w:val="00353867"/>
    <w:rsid w:val="00353A67"/>
    <w:rsid w:val="00353D44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11C"/>
    <w:rsid w:val="00355229"/>
    <w:rsid w:val="003552F5"/>
    <w:rsid w:val="0035543E"/>
    <w:rsid w:val="0035557F"/>
    <w:rsid w:val="00355593"/>
    <w:rsid w:val="00355692"/>
    <w:rsid w:val="00355830"/>
    <w:rsid w:val="00355AC6"/>
    <w:rsid w:val="00355B89"/>
    <w:rsid w:val="00355C16"/>
    <w:rsid w:val="00355EF8"/>
    <w:rsid w:val="00355F12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555"/>
    <w:rsid w:val="003567B3"/>
    <w:rsid w:val="003568B6"/>
    <w:rsid w:val="00356907"/>
    <w:rsid w:val="00356AD0"/>
    <w:rsid w:val="00356C51"/>
    <w:rsid w:val="00356CB7"/>
    <w:rsid w:val="003571B7"/>
    <w:rsid w:val="003571CD"/>
    <w:rsid w:val="003573BF"/>
    <w:rsid w:val="00357480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E1"/>
    <w:rsid w:val="00360075"/>
    <w:rsid w:val="00360187"/>
    <w:rsid w:val="0036035A"/>
    <w:rsid w:val="00360393"/>
    <w:rsid w:val="00360394"/>
    <w:rsid w:val="003603A9"/>
    <w:rsid w:val="003603F6"/>
    <w:rsid w:val="0036050D"/>
    <w:rsid w:val="00360B39"/>
    <w:rsid w:val="00360E84"/>
    <w:rsid w:val="00360F5F"/>
    <w:rsid w:val="00360FD2"/>
    <w:rsid w:val="003611D2"/>
    <w:rsid w:val="00361394"/>
    <w:rsid w:val="003615AA"/>
    <w:rsid w:val="00361651"/>
    <w:rsid w:val="0036197F"/>
    <w:rsid w:val="00361A09"/>
    <w:rsid w:val="00361C27"/>
    <w:rsid w:val="00361C88"/>
    <w:rsid w:val="00361D41"/>
    <w:rsid w:val="00361DE4"/>
    <w:rsid w:val="00361E99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A33"/>
    <w:rsid w:val="00362D39"/>
    <w:rsid w:val="00362DB3"/>
    <w:rsid w:val="00362DDE"/>
    <w:rsid w:val="00362EE5"/>
    <w:rsid w:val="0036318F"/>
    <w:rsid w:val="003633AF"/>
    <w:rsid w:val="00363A10"/>
    <w:rsid w:val="00363A51"/>
    <w:rsid w:val="00363B7F"/>
    <w:rsid w:val="00363D42"/>
    <w:rsid w:val="00363DDB"/>
    <w:rsid w:val="00363F09"/>
    <w:rsid w:val="00363F4A"/>
    <w:rsid w:val="003640EA"/>
    <w:rsid w:val="003640F4"/>
    <w:rsid w:val="0036420C"/>
    <w:rsid w:val="00364267"/>
    <w:rsid w:val="003643C0"/>
    <w:rsid w:val="003643D5"/>
    <w:rsid w:val="00364545"/>
    <w:rsid w:val="00364701"/>
    <w:rsid w:val="0036498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5E"/>
    <w:rsid w:val="00366FBE"/>
    <w:rsid w:val="003670AC"/>
    <w:rsid w:val="0036725A"/>
    <w:rsid w:val="003673FB"/>
    <w:rsid w:val="00367480"/>
    <w:rsid w:val="0036769D"/>
    <w:rsid w:val="003677CA"/>
    <w:rsid w:val="00367AAC"/>
    <w:rsid w:val="00367CEB"/>
    <w:rsid w:val="00367F2B"/>
    <w:rsid w:val="00367F4A"/>
    <w:rsid w:val="0037036B"/>
    <w:rsid w:val="0037081B"/>
    <w:rsid w:val="003708FA"/>
    <w:rsid w:val="00370948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738"/>
    <w:rsid w:val="00372829"/>
    <w:rsid w:val="003729F4"/>
    <w:rsid w:val="00372ACF"/>
    <w:rsid w:val="00372D1A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A8"/>
    <w:rsid w:val="00374229"/>
    <w:rsid w:val="0037422A"/>
    <w:rsid w:val="003743F8"/>
    <w:rsid w:val="00374422"/>
    <w:rsid w:val="00374448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19"/>
    <w:rsid w:val="00374E73"/>
    <w:rsid w:val="00375296"/>
    <w:rsid w:val="003753CF"/>
    <w:rsid w:val="0037550C"/>
    <w:rsid w:val="00375712"/>
    <w:rsid w:val="003757A9"/>
    <w:rsid w:val="003758F2"/>
    <w:rsid w:val="00375979"/>
    <w:rsid w:val="00375981"/>
    <w:rsid w:val="00375B18"/>
    <w:rsid w:val="00375E1A"/>
    <w:rsid w:val="00375E1D"/>
    <w:rsid w:val="00375FC8"/>
    <w:rsid w:val="00375FF2"/>
    <w:rsid w:val="0037621C"/>
    <w:rsid w:val="00376369"/>
    <w:rsid w:val="003763B9"/>
    <w:rsid w:val="0037683F"/>
    <w:rsid w:val="00376869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82"/>
    <w:rsid w:val="00377AFE"/>
    <w:rsid w:val="00377B85"/>
    <w:rsid w:val="00377CB4"/>
    <w:rsid w:val="00377DF0"/>
    <w:rsid w:val="00377E29"/>
    <w:rsid w:val="00377F92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AA"/>
    <w:rsid w:val="00381189"/>
    <w:rsid w:val="003811BF"/>
    <w:rsid w:val="003812B2"/>
    <w:rsid w:val="003812E5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50B"/>
    <w:rsid w:val="003835DF"/>
    <w:rsid w:val="00383958"/>
    <w:rsid w:val="00383D65"/>
    <w:rsid w:val="00383E1F"/>
    <w:rsid w:val="00383E69"/>
    <w:rsid w:val="0038432D"/>
    <w:rsid w:val="003846E2"/>
    <w:rsid w:val="003847EE"/>
    <w:rsid w:val="0038486A"/>
    <w:rsid w:val="003849F4"/>
    <w:rsid w:val="00384B35"/>
    <w:rsid w:val="00384BB0"/>
    <w:rsid w:val="00384D0F"/>
    <w:rsid w:val="00384F49"/>
    <w:rsid w:val="003850CE"/>
    <w:rsid w:val="003851B5"/>
    <w:rsid w:val="003852D9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563"/>
    <w:rsid w:val="0038678D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D4F"/>
    <w:rsid w:val="00386E24"/>
    <w:rsid w:val="00386E73"/>
    <w:rsid w:val="00386FD5"/>
    <w:rsid w:val="00387434"/>
    <w:rsid w:val="00387491"/>
    <w:rsid w:val="0038765E"/>
    <w:rsid w:val="003876D3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D51"/>
    <w:rsid w:val="00390DAE"/>
    <w:rsid w:val="00391057"/>
    <w:rsid w:val="003910EA"/>
    <w:rsid w:val="00391365"/>
    <w:rsid w:val="00391418"/>
    <w:rsid w:val="003916A3"/>
    <w:rsid w:val="00391725"/>
    <w:rsid w:val="00391863"/>
    <w:rsid w:val="003918B0"/>
    <w:rsid w:val="00391945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6A3"/>
    <w:rsid w:val="003936DD"/>
    <w:rsid w:val="00393A17"/>
    <w:rsid w:val="00393B1A"/>
    <w:rsid w:val="00393B42"/>
    <w:rsid w:val="00393C77"/>
    <w:rsid w:val="00393C85"/>
    <w:rsid w:val="00393D35"/>
    <w:rsid w:val="00393DC3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A85"/>
    <w:rsid w:val="00396B49"/>
    <w:rsid w:val="00396C42"/>
    <w:rsid w:val="00396C66"/>
    <w:rsid w:val="00396E73"/>
    <w:rsid w:val="003970D7"/>
    <w:rsid w:val="003971A0"/>
    <w:rsid w:val="00397640"/>
    <w:rsid w:val="00397A13"/>
    <w:rsid w:val="00397AD9"/>
    <w:rsid w:val="00397CEE"/>
    <w:rsid w:val="00397E1E"/>
    <w:rsid w:val="00397EDE"/>
    <w:rsid w:val="003A00BD"/>
    <w:rsid w:val="003A0289"/>
    <w:rsid w:val="003A0356"/>
    <w:rsid w:val="003A07C4"/>
    <w:rsid w:val="003A08A9"/>
    <w:rsid w:val="003A0A53"/>
    <w:rsid w:val="003A0A64"/>
    <w:rsid w:val="003A0E28"/>
    <w:rsid w:val="003A12D9"/>
    <w:rsid w:val="003A13BD"/>
    <w:rsid w:val="003A1547"/>
    <w:rsid w:val="003A158D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713"/>
    <w:rsid w:val="003A27E6"/>
    <w:rsid w:val="003A287D"/>
    <w:rsid w:val="003A2B0D"/>
    <w:rsid w:val="003A2D09"/>
    <w:rsid w:val="003A302B"/>
    <w:rsid w:val="003A302D"/>
    <w:rsid w:val="003A3099"/>
    <w:rsid w:val="003A309E"/>
    <w:rsid w:val="003A31FA"/>
    <w:rsid w:val="003A323F"/>
    <w:rsid w:val="003A333C"/>
    <w:rsid w:val="003A3420"/>
    <w:rsid w:val="003A3CC9"/>
    <w:rsid w:val="003A3D08"/>
    <w:rsid w:val="003A3E4F"/>
    <w:rsid w:val="003A3F09"/>
    <w:rsid w:val="003A3F97"/>
    <w:rsid w:val="003A413B"/>
    <w:rsid w:val="003A41D9"/>
    <w:rsid w:val="003A4319"/>
    <w:rsid w:val="003A44E7"/>
    <w:rsid w:val="003A45A6"/>
    <w:rsid w:val="003A4804"/>
    <w:rsid w:val="003A4972"/>
    <w:rsid w:val="003A4997"/>
    <w:rsid w:val="003A4AE2"/>
    <w:rsid w:val="003A4B07"/>
    <w:rsid w:val="003A4CEC"/>
    <w:rsid w:val="003A4E23"/>
    <w:rsid w:val="003A5348"/>
    <w:rsid w:val="003A5479"/>
    <w:rsid w:val="003A5540"/>
    <w:rsid w:val="003A5691"/>
    <w:rsid w:val="003A57C6"/>
    <w:rsid w:val="003A5942"/>
    <w:rsid w:val="003A5C10"/>
    <w:rsid w:val="003A5FDB"/>
    <w:rsid w:val="003A618D"/>
    <w:rsid w:val="003A62C2"/>
    <w:rsid w:val="003A632E"/>
    <w:rsid w:val="003A651D"/>
    <w:rsid w:val="003A65F6"/>
    <w:rsid w:val="003A68A3"/>
    <w:rsid w:val="003A6924"/>
    <w:rsid w:val="003A6950"/>
    <w:rsid w:val="003A6DAE"/>
    <w:rsid w:val="003A6F55"/>
    <w:rsid w:val="003A7065"/>
    <w:rsid w:val="003A7182"/>
    <w:rsid w:val="003A73ED"/>
    <w:rsid w:val="003A742F"/>
    <w:rsid w:val="003A7494"/>
    <w:rsid w:val="003A7642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B"/>
    <w:rsid w:val="003B0323"/>
    <w:rsid w:val="003B0651"/>
    <w:rsid w:val="003B0859"/>
    <w:rsid w:val="003B0872"/>
    <w:rsid w:val="003B097E"/>
    <w:rsid w:val="003B09BD"/>
    <w:rsid w:val="003B09F7"/>
    <w:rsid w:val="003B0B9B"/>
    <w:rsid w:val="003B0D31"/>
    <w:rsid w:val="003B0E17"/>
    <w:rsid w:val="003B0E5B"/>
    <w:rsid w:val="003B102E"/>
    <w:rsid w:val="003B1379"/>
    <w:rsid w:val="003B1688"/>
    <w:rsid w:val="003B1698"/>
    <w:rsid w:val="003B190B"/>
    <w:rsid w:val="003B1BD3"/>
    <w:rsid w:val="003B1BF8"/>
    <w:rsid w:val="003B1C20"/>
    <w:rsid w:val="003B1F83"/>
    <w:rsid w:val="003B1FA9"/>
    <w:rsid w:val="003B2029"/>
    <w:rsid w:val="003B2556"/>
    <w:rsid w:val="003B2680"/>
    <w:rsid w:val="003B26E1"/>
    <w:rsid w:val="003B28EE"/>
    <w:rsid w:val="003B29AA"/>
    <w:rsid w:val="003B2A1F"/>
    <w:rsid w:val="003B2ABD"/>
    <w:rsid w:val="003B2BA2"/>
    <w:rsid w:val="003B2C67"/>
    <w:rsid w:val="003B2CD1"/>
    <w:rsid w:val="003B2D6E"/>
    <w:rsid w:val="003B2DD5"/>
    <w:rsid w:val="003B2E0C"/>
    <w:rsid w:val="003B2F90"/>
    <w:rsid w:val="003B31C4"/>
    <w:rsid w:val="003B36FC"/>
    <w:rsid w:val="003B379A"/>
    <w:rsid w:val="003B37BD"/>
    <w:rsid w:val="003B3878"/>
    <w:rsid w:val="003B38F5"/>
    <w:rsid w:val="003B3977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AE5"/>
    <w:rsid w:val="003B4F3E"/>
    <w:rsid w:val="003B530D"/>
    <w:rsid w:val="003B5491"/>
    <w:rsid w:val="003B54B4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C00"/>
    <w:rsid w:val="003B6C83"/>
    <w:rsid w:val="003B6FC8"/>
    <w:rsid w:val="003B7079"/>
    <w:rsid w:val="003B7212"/>
    <w:rsid w:val="003B7254"/>
    <w:rsid w:val="003B73BF"/>
    <w:rsid w:val="003B7479"/>
    <w:rsid w:val="003B7488"/>
    <w:rsid w:val="003B7A75"/>
    <w:rsid w:val="003B7B48"/>
    <w:rsid w:val="003B7BAB"/>
    <w:rsid w:val="003B7BDD"/>
    <w:rsid w:val="003B7C0B"/>
    <w:rsid w:val="003B7C23"/>
    <w:rsid w:val="003B7EC6"/>
    <w:rsid w:val="003B7F11"/>
    <w:rsid w:val="003B7F90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8D"/>
    <w:rsid w:val="003C0DBA"/>
    <w:rsid w:val="003C0E13"/>
    <w:rsid w:val="003C10CA"/>
    <w:rsid w:val="003C1191"/>
    <w:rsid w:val="003C14D8"/>
    <w:rsid w:val="003C15E1"/>
    <w:rsid w:val="003C169B"/>
    <w:rsid w:val="003C18BF"/>
    <w:rsid w:val="003C1903"/>
    <w:rsid w:val="003C1AF1"/>
    <w:rsid w:val="003C1C00"/>
    <w:rsid w:val="003C1D50"/>
    <w:rsid w:val="003C1E78"/>
    <w:rsid w:val="003C1F85"/>
    <w:rsid w:val="003C23DE"/>
    <w:rsid w:val="003C247E"/>
    <w:rsid w:val="003C24FB"/>
    <w:rsid w:val="003C261F"/>
    <w:rsid w:val="003C26AE"/>
    <w:rsid w:val="003C26B1"/>
    <w:rsid w:val="003C28C0"/>
    <w:rsid w:val="003C2A06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7F6"/>
    <w:rsid w:val="003C39B0"/>
    <w:rsid w:val="003C39E3"/>
    <w:rsid w:val="003C3A69"/>
    <w:rsid w:val="003C3BC4"/>
    <w:rsid w:val="003C3C5E"/>
    <w:rsid w:val="003C3CA5"/>
    <w:rsid w:val="003C3FE5"/>
    <w:rsid w:val="003C420C"/>
    <w:rsid w:val="003C4257"/>
    <w:rsid w:val="003C4321"/>
    <w:rsid w:val="003C4560"/>
    <w:rsid w:val="003C45F4"/>
    <w:rsid w:val="003C4916"/>
    <w:rsid w:val="003C4B88"/>
    <w:rsid w:val="003C4DB4"/>
    <w:rsid w:val="003C4F17"/>
    <w:rsid w:val="003C5149"/>
    <w:rsid w:val="003C523C"/>
    <w:rsid w:val="003C5452"/>
    <w:rsid w:val="003C5B2B"/>
    <w:rsid w:val="003C5DD4"/>
    <w:rsid w:val="003C6014"/>
    <w:rsid w:val="003C60B8"/>
    <w:rsid w:val="003C61E5"/>
    <w:rsid w:val="003C6246"/>
    <w:rsid w:val="003C64BC"/>
    <w:rsid w:val="003C67ED"/>
    <w:rsid w:val="003C6AA8"/>
    <w:rsid w:val="003C6C6A"/>
    <w:rsid w:val="003C6F09"/>
    <w:rsid w:val="003C6F33"/>
    <w:rsid w:val="003C6F67"/>
    <w:rsid w:val="003C7081"/>
    <w:rsid w:val="003C7189"/>
    <w:rsid w:val="003C74C7"/>
    <w:rsid w:val="003C7529"/>
    <w:rsid w:val="003C79D4"/>
    <w:rsid w:val="003C7BF2"/>
    <w:rsid w:val="003D0078"/>
    <w:rsid w:val="003D0437"/>
    <w:rsid w:val="003D06C9"/>
    <w:rsid w:val="003D0722"/>
    <w:rsid w:val="003D0779"/>
    <w:rsid w:val="003D07CB"/>
    <w:rsid w:val="003D0BEC"/>
    <w:rsid w:val="003D0E6A"/>
    <w:rsid w:val="003D0F69"/>
    <w:rsid w:val="003D0FB7"/>
    <w:rsid w:val="003D10EC"/>
    <w:rsid w:val="003D1199"/>
    <w:rsid w:val="003D11CC"/>
    <w:rsid w:val="003D121D"/>
    <w:rsid w:val="003D1328"/>
    <w:rsid w:val="003D14BA"/>
    <w:rsid w:val="003D1609"/>
    <w:rsid w:val="003D164C"/>
    <w:rsid w:val="003D1A7E"/>
    <w:rsid w:val="003D1B37"/>
    <w:rsid w:val="003D1E32"/>
    <w:rsid w:val="003D1E8D"/>
    <w:rsid w:val="003D1EEB"/>
    <w:rsid w:val="003D1F9A"/>
    <w:rsid w:val="003D203E"/>
    <w:rsid w:val="003D2269"/>
    <w:rsid w:val="003D227C"/>
    <w:rsid w:val="003D22CA"/>
    <w:rsid w:val="003D22D2"/>
    <w:rsid w:val="003D278D"/>
    <w:rsid w:val="003D2790"/>
    <w:rsid w:val="003D283E"/>
    <w:rsid w:val="003D2F20"/>
    <w:rsid w:val="003D3031"/>
    <w:rsid w:val="003D3077"/>
    <w:rsid w:val="003D3140"/>
    <w:rsid w:val="003D31AF"/>
    <w:rsid w:val="003D3390"/>
    <w:rsid w:val="003D33B7"/>
    <w:rsid w:val="003D351B"/>
    <w:rsid w:val="003D3A12"/>
    <w:rsid w:val="003D3B9A"/>
    <w:rsid w:val="003D3FCB"/>
    <w:rsid w:val="003D4269"/>
    <w:rsid w:val="003D42D7"/>
    <w:rsid w:val="003D455F"/>
    <w:rsid w:val="003D481D"/>
    <w:rsid w:val="003D4853"/>
    <w:rsid w:val="003D4B42"/>
    <w:rsid w:val="003D4E8F"/>
    <w:rsid w:val="003D5226"/>
    <w:rsid w:val="003D5341"/>
    <w:rsid w:val="003D53A3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8B"/>
    <w:rsid w:val="003D7C36"/>
    <w:rsid w:val="003D7CAF"/>
    <w:rsid w:val="003D7F2A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55F"/>
    <w:rsid w:val="003E193C"/>
    <w:rsid w:val="003E1943"/>
    <w:rsid w:val="003E1B8C"/>
    <w:rsid w:val="003E1BDF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57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8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D12"/>
    <w:rsid w:val="003E5146"/>
    <w:rsid w:val="003E51EF"/>
    <w:rsid w:val="003E5443"/>
    <w:rsid w:val="003E54FD"/>
    <w:rsid w:val="003E55B8"/>
    <w:rsid w:val="003E5681"/>
    <w:rsid w:val="003E56E1"/>
    <w:rsid w:val="003E5707"/>
    <w:rsid w:val="003E5909"/>
    <w:rsid w:val="003E5991"/>
    <w:rsid w:val="003E5AF5"/>
    <w:rsid w:val="003E5B47"/>
    <w:rsid w:val="003E5C7E"/>
    <w:rsid w:val="003E6185"/>
    <w:rsid w:val="003E61B9"/>
    <w:rsid w:val="003E61DA"/>
    <w:rsid w:val="003E61E2"/>
    <w:rsid w:val="003E6222"/>
    <w:rsid w:val="003E64AC"/>
    <w:rsid w:val="003E662E"/>
    <w:rsid w:val="003E67C0"/>
    <w:rsid w:val="003E6CF6"/>
    <w:rsid w:val="003E6D70"/>
    <w:rsid w:val="003E6DD3"/>
    <w:rsid w:val="003E6EBF"/>
    <w:rsid w:val="003E6F14"/>
    <w:rsid w:val="003E7002"/>
    <w:rsid w:val="003E713A"/>
    <w:rsid w:val="003E759C"/>
    <w:rsid w:val="003E78CA"/>
    <w:rsid w:val="003E79C0"/>
    <w:rsid w:val="003E79CC"/>
    <w:rsid w:val="003E7CD9"/>
    <w:rsid w:val="003E7DCD"/>
    <w:rsid w:val="003F009D"/>
    <w:rsid w:val="003F0203"/>
    <w:rsid w:val="003F02D1"/>
    <w:rsid w:val="003F02D5"/>
    <w:rsid w:val="003F035A"/>
    <w:rsid w:val="003F03D9"/>
    <w:rsid w:val="003F0726"/>
    <w:rsid w:val="003F079B"/>
    <w:rsid w:val="003F0B8D"/>
    <w:rsid w:val="003F0C13"/>
    <w:rsid w:val="003F0C82"/>
    <w:rsid w:val="003F0DEC"/>
    <w:rsid w:val="003F128F"/>
    <w:rsid w:val="003F1425"/>
    <w:rsid w:val="003F172F"/>
    <w:rsid w:val="003F1952"/>
    <w:rsid w:val="003F1CA9"/>
    <w:rsid w:val="003F1CB6"/>
    <w:rsid w:val="003F1D24"/>
    <w:rsid w:val="003F1DA3"/>
    <w:rsid w:val="003F1EFB"/>
    <w:rsid w:val="003F1F08"/>
    <w:rsid w:val="003F1F75"/>
    <w:rsid w:val="003F20A7"/>
    <w:rsid w:val="003F2175"/>
    <w:rsid w:val="003F2367"/>
    <w:rsid w:val="003F24EF"/>
    <w:rsid w:val="003F26E2"/>
    <w:rsid w:val="003F2861"/>
    <w:rsid w:val="003F286E"/>
    <w:rsid w:val="003F28CE"/>
    <w:rsid w:val="003F29B9"/>
    <w:rsid w:val="003F2ACC"/>
    <w:rsid w:val="003F2B02"/>
    <w:rsid w:val="003F2B06"/>
    <w:rsid w:val="003F2D6D"/>
    <w:rsid w:val="003F305A"/>
    <w:rsid w:val="003F31D3"/>
    <w:rsid w:val="003F341D"/>
    <w:rsid w:val="003F3501"/>
    <w:rsid w:val="003F354F"/>
    <w:rsid w:val="003F3BB8"/>
    <w:rsid w:val="003F3E83"/>
    <w:rsid w:val="003F3F61"/>
    <w:rsid w:val="003F40D6"/>
    <w:rsid w:val="003F42EB"/>
    <w:rsid w:val="003F47CF"/>
    <w:rsid w:val="003F483B"/>
    <w:rsid w:val="003F4981"/>
    <w:rsid w:val="003F49F4"/>
    <w:rsid w:val="003F49F6"/>
    <w:rsid w:val="003F4A4D"/>
    <w:rsid w:val="003F4C71"/>
    <w:rsid w:val="003F4D7B"/>
    <w:rsid w:val="003F4F29"/>
    <w:rsid w:val="003F50F5"/>
    <w:rsid w:val="003F53BC"/>
    <w:rsid w:val="003F583D"/>
    <w:rsid w:val="003F5D1A"/>
    <w:rsid w:val="003F5E76"/>
    <w:rsid w:val="003F5F19"/>
    <w:rsid w:val="003F5F78"/>
    <w:rsid w:val="003F6005"/>
    <w:rsid w:val="003F622B"/>
    <w:rsid w:val="003F6516"/>
    <w:rsid w:val="003F6583"/>
    <w:rsid w:val="003F66C0"/>
    <w:rsid w:val="003F6701"/>
    <w:rsid w:val="003F68A5"/>
    <w:rsid w:val="003F68C5"/>
    <w:rsid w:val="003F6B51"/>
    <w:rsid w:val="003F6C59"/>
    <w:rsid w:val="003F6E17"/>
    <w:rsid w:val="003F7239"/>
    <w:rsid w:val="003F72DD"/>
    <w:rsid w:val="003F736E"/>
    <w:rsid w:val="003F75DF"/>
    <w:rsid w:val="003F76B7"/>
    <w:rsid w:val="003F78AF"/>
    <w:rsid w:val="003F79E6"/>
    <w:rsid w:val="003F7C4A"/>
    <w:rsid w:val="003F7E18"/>
    <w:rsid w:val="003F7F02"/>
    <w:rsid w:val="004001FB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9E"/>
    <w:rsid w:val="00401DE0"/>
    <w:rsid w:val="00401DFC"/>
    <w:rsid w:val="00401F02"/>
    <w:rsid w:val="00402158"/>
    <w:rsid w:val="004021AC"/>
    <w:rsid w:val="00402519"/>
    <w:rsid w:val="00402691"/>
    <w:rsid w:val="004026D4"/>
    <w:rsid w:val="0040288C"/>
    <w:rsid w:val="004029FC"/>
    <w:rsid w:val="00402B93"/>
    <w:rsid w:val="004030D3"/>
    <w:rsid w:val="0040371A"/>
    <w:rsid w:val="004039D4"/>
    <w:rsid w:val="00403A35"/>
    <w:rsid w:val="00403A61"/>
    <w:rsid w:val="00403A85"/>
    <w:rsid w:val="00403F51"/>
    <w:rsid w:val="004041AD"/>
    <w:rsid w:val="004041FE"/>
    <w:rsid w:val="00404331"/>
    <w:rsid w:val="004044F8"/>
    <w:rsid w:val="00404580"/>
    <w:rsid w:val="00404848"/>
    <w:rsid w:val="00404CDA"/>
    <w:rsid w:val="00404E52"/>
    <w:rsid w:val="00405114"/>
    <w:rsid w:val="00405188"/>
    <w:rsid w:val="00405192"/>
    <w:rsid w:val="00405429"/>
    <w:rsid w:val="004054A6"/>
    <w:rsid w:val="00405542"/>
    <w:rsid w:val="00405AC5"/>
    <w:rsid w:val="00405D39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D1E"/>
    <w:rsid w:val="00406DBB"/>
    <w:rsid w:val="00406E2C"/>
    <w:rsid w:val="00406EC3"/>
    <w:rsid w:val="004070B6"/>
    <w:rsid w:val="004076AB"/>
    <w:rsid w:val="00407920"/>
    <w:rsid w:val="00407956"/>
    <w:rsid w:val="00407AE2"/>
    <w:rsid w:val="00407D31"/>
    <w:rsid w:val="00407DF4"/>
    <w:rsid w:val="00407E28"/>
    <w:rsid w:val="00410020"/>
    <w:rsid w:val="00410470"/>
    <w:rsid w:val="0041056E"/>
    <w:rsid w:val="00410B59"/>
    <w:rsid w:val="00410D06"/>
    <w:rsid w:val="00410F7A"/>
    <w:rsid w:val="00410FBF"/>
    <w:rsid w:val="00410FCE"/>
    <w:rsid w:val="00410FDA"/>
    <w:rsid w:val="00411082"/>
    <w:rsid w:val="004114A9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B07"/>
    <w:rsid w:val="00412C97"/>
    <w:rsid w:val="00412F8E"/>
    <w:rsid w:val="0041335F"/>
    <w:rsid w:val="004134E6"/>
    <w:rsid w:val="00413546"/>
    <w:rsid w:val="004135B6"/>
    <w:rsid w:val="00413841"/>
    <w:rsid w:val="004139A7"/>
    <w:rsid w:val="00413A0A"/>
    <w:rsid w:val="00413A72"/>
    <w:rsid w:val="00413B88"/>
    <w:rsid w:val="00413C59"/>
    <w:rsid w:val="00413C6E"/>
    <w:rsid w:val="00413D19"/>
    <w:rsid w:val="00414410"/>
    <w:rsid w:val="0041459A"/>
    <w:rsid w:val="004145F8"/>
    <w:rsid w:val="00414667"/>
    <w:rsid w:val="004146E0"/>
    <w:rsid w:val="0041482A"/>
    <w:rsid w:val="00414EFC"/>
    <w:rsid w:val="00415041"/>
    <w:rsid w:val="00415152"/>
    <w:rsid w:val="0041527C"/>
    <w:rsid w:val="004152C0"/>
    <w:rsid w:val="004154EE"/>
    <w:rsid w:val="00415538"/>
    <w:rsid w:val="0041553D"/>
    <w:rsid w:val="0041573D"/>
    <w:rsid w:val="00415855"/>
    <w:rsid w:val="00415AA6"/>
    <w:rsid w:val="00415BDB"/>
    <w:rsid w:val="00415C96"/>
    <w:rsid w:val="00415E3A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70EA"/>
    <w:rsid w:val="00417636"/>
    <w:rsid w:val="00417725"/>
    <w:rsid w:val="004177F4"/>
    <w:rsid w:val="00417A8A"/>
    <w:rsid w:val="00417B1C"/>
    <w:rsid w:val="00417C53"/>
    <w:rsid w:val="00417D02"/>
    <w:rsid w:val="00417D40"/>
    <w:rsid w:val="00417E84"/>
    <w:rsid w:val="00420044"/>
    <w:rsid w:val="0042011D"/>
    <w:rsid w:val="0042041C"/>
    <w:rsid w:val="00420520"/>
    <w:rsid w:val="0042076F"/>
    <w:rsid w:val="00420884"/>
    <w:rsid w:val="0042091D"/>
    <w:rsid w:val="004209A4"/>
    <w:rsid w:val="00420B1E"/>
    <w:rsid w:val="00420B74"/>
    <w:rsid w:val="00420DAA"/>
    <w:rsid w:val="00420E23"/>
    <w:rsid w:val="00420F5D"/>
    <w:rsid w:val="00421218"/>
    <w:rsid w:val="0042124B"/>
    <w:rsid w:val="00421364"/>
    <w:rsid w:val="0042137C"/>
    <w:rsid w:val="004215E8"/>
    <w:rsid w:val="004217A7"/>
    <w:rsid w:val="00421824"/>
    <w:rsid w:val="00421A62"/>
    <w:rsid w:val="00421C0E"/>
    <w:rsid w:val="00421E84"/>
    <w:rsid w:val="00421EA6"/>
    <w:rsid w:val="00421FCA"/>
    <w:rsid w:val="00421FD7"/>
    <w:rsid w:val="00421FE7"/>
    <w:rsid w:val="00421FEA"/>
    <w:rsid w:val="00422093"/>
    <w:rsid w:val="00422134"/>
    <w:rsid w:val="00422183"/>
    <w:rsid w:val="0042224D"/>
    <w:rsid w:val="004222D8"/>
    <w:rsid w:val="00422458"/>
    <w:rsid w:val="00422914"/>
    <w:rsid w:val="00422AF8"/>
    <w:rsid w:val="00422E10"/>
    <w:rsid w:val="00422EFA"/>
    <w:rsid w:val="0042308A"/>
    <w:rsid w:val="00423160"/>
    <w:rsid w:val="00423320"/>
    <w:rsid w:val="00423445"/>
    <w:rsid w:val="0042344E"/>
    <w:rsid w:val="0042358C"/>
    <w:rsid w:val="004238BF"/>
    <w:rsid w:val="004238E3"/>
    <w:rsid w:val="00423B1F"/>
    <w:rsid w:val="00423C20"/>
    <w:rsid w:val="00423D0E"/>
    <w:rsid w:val="00423D76"/>
    <w:rsid w:val="00423D86"/>
    <w:rsid w:val="00423E3D"/>
    <w:rsid w:val="00423EC8"/>
    <w:rsid w:val="00423F6D"/>
    <w:rsid w:val="004240BE"/>
    <w:rsid w:val="004240E2"/>
    <w:rsid w:val="0042416D"/>
    <w:rsid w:val="0042424D"/>
    <w:rsid w:val="0042434B"/>
    <w:rsid w:val="0042437A"/>
    <w:rsid w:val="0042442F"/>
    <w:rsid w:val="004244FE"/>
    <w:rsid w:val="004246A4"/>
    <w:rsid w:val="004248B5"/>
    <w:rsid w:val="0042495A"/>
    <w:rsid w:val="004249AD"/>
    <w:rsid w:val="00424F39"/>
    <w:rsid w:val="00424FBD"/>
    <w:rsid w:val="0042509F"/>
    <w:rsid w:val="00425284"/>
    <w:rsid w:val="004252D3"/>
    <w:rsid w:val="004252DF"/>
    <w:rsid w:val="00425869"/>
    <w:rsid w:val="00425D25"/>
    <w:rsid w:val="00425D87"/>
    <w:rsid w:val="00425F82"/>
    <w:rsid w:val="00425FAD"/>
    <w:rsid w:val="00426026"/>
    <w:rsid w:val="004261E3"/>
    <w:rsid w:val="0042631D"/>
    <w:rsid w:val="00426522"/>
    <w:rsid w:val="004265A2"/>
    <w:rsid w:val="004265FF"/>
    <w:rsid w:val="00426645"/>
    <w:rsid w:val="00426921"/>
    <w:rsid w:val="00426ABE"/>
    <w:rsid w:val="00426AD3"/>
    <w:rsid w:val="00426B17"/>
    <w:rsid w:val="00426BC8"/>
    <w:rsid w:val="00426C71"/>
    <w:rsid w:val="00426F81"/>
    <w:rsid w:val="00427050"/>
    <w:rsid w:val="004273DC"/>
    <w:rsid w:val="0042751D"/>
    <w:rsid w:val="004277AF"/>
    <w:rsid w:val="00427A2C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9E8"/>
    <w:rsid w:val="004309E9"/>
    <w:rsid w:val="00430ABB"/>
    <w:rsid w:val="00430BDC"/>
    <w:rsid w:val="00430D8A"/>
    <w:rsid w:val="00430F2F"/>
    <w:rsid w:val="0043112F"/>
    <w:rsid w:val="004313A7"/>
    <w:rsid w:val="004317A6"/>
    <w:rsid w:val="0043195F"/>
    <w:rsid w:val="0043197C"/>
    <w:rsid w:val="00431A05"/>
    <w:rsid w:val="00431D85"/>
    <w:rsid w:val="00432170"/>
    <w:rsid w:val="004321CF"/>
    <w:rsid w:val="004323E6"/>
    <w:rsid w:val="0043254F"/>
    <w:rsid w:val="0043268C"/>
    <w:rsid w:val="00432904"/>
    <w:rsid w:val="0043291B"/>
    <w:rsid w:val="0043296D"/>
    <w:rsid w:val="00432DAE"/>
    <w:rsid w:val="00433030"/>
    <w:rsid w:val="00433175"/>
    <w:rsid w:val="004331E4"/>
    <w:rsid w:val="00433273"/>
    <w:rsid w:val="004332FE"/>
    <w:rsid w:val="0043347D"/>
    <w:rsid w:val="00433540"/>
    <w:rsid w:val="00433824"/>
    <w:rsid w:val="00433835"/>
    <w:rsid w:val="004339D1"/>
    <w:rsid w:val="00433ADD"/>
    <w:rsid w:val="00433C53"/>
    <w:rsid w:val="00433C92"/>
    <w:rsid w:val="00433D3B"/>
    <w:rsid w:val="00433E4D"/>
    <w:rsid w:val="0043400C"/>
    <w:rsid w:val="00434056"/>
    <w:rsid w:val="004341AF"/>
    <w:rsid w:val="0043420F"/>
    <w:rsid w:val="00434317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4B"/>
    <w:rsid w:val="00435B8C"/>
    <w:rsid w:val="00435C1C"/>
    <w:rsid w:val="00435FC9"/>
    <w:rsid w:val="004360A3"/>
    <w:rsid w:val="00436142"/>
    <w:rsid w:val="00436271"/>
    <w:rsid w:val="004362E9"/>
    <w:rsid w:val="00436330"/>
    <w:rsid w:val="004364EC"/>
    <w:rsid w:val="004365A4"/>
    <w:rsid w:val="00436943"/>
    <w:rsid w:val="00436954"/>
    <w:rsid w:val="00436ACB"/>
    <w:rsid w:val="00436B44"/>
    <w:rsid w:val="00436B62"/>
    <w:rsid w:val="00436C99"/>
    <w:rsid w:val="00436D45"/>
    <w:rsid w:val="00436DE8"/>
    <w:rsid w:val="00436EC8"/>
    <w:rsid w:val="00436FBE"/>
    <w:rsid w:val="00436FD5"/>
    <w:rsid w:val="00437143"/>
    <w:rsid w:val="0043714B"/>
    <w:rsid w:val="004371F6"/>
    <w:rsid w:val="004372DB"/>
    <w:rsid w:val="004377D1"/>
    <w:rsid w:val="00437859"/>
    <w:rsid w:val="00437BAB"/>
    <w:rsid w:val="00437D9E"/>
    <w:rsid w:val="00437DD7"/>
    <w:rsid w:val="00437E72"/>
    <w:rsid w:val="00437ED5"/>
    <w:rsid w:val="00437EEE"/>
    <w:rsid w:val="00437F1E"/>
    <w:rsid w:val="00437F33"/>
    <w:rsid w:val="00437F55"/>
    <w:rsid w:val="00440007"/>
    <w:rsid w:val="00440196"/>
    <w:rsid w:val="0044020A"/>
    <w:rsid w:val="004402F2"/>
    <w:rsid w:val="00440600"/>
    <w:rsid w:val="00440615"/>
    <w:rsid w:val="0044079C"/>
    <w:rsid w:val="0044084C"/>
    <w:rsid w:val="00440A9C"/>
    <w:rsid w:val="00440CAD"/>
    <w:rsid w:val="00440CE9"/>
    <w:rsid w:val="00440E8D"/>
    <w:rsid w:val="00441083"/>
    <w:rsid w:val="00441180"/>
    <w:rsid w:val="004412E0"/>
    <w:rsid w:val="00441458"/>
    <w:rsid w:val="004414C3"/>
    <w:rsid w:val="004414E8"/>
    <w:rsid w:val="00441533"/>
    <w:rsid w:val="004415C4"/>
    <w:rsid w:val="00441708"/>
    <w:rsid w:val="00441C2D"/>
    <w:rsid w:val="00441CC6"/>
    <w:rsid w:val="00441D43"/>
    <w:rsid w:val="00441DA9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B88"/>
    <w:rsid w:val="00444C15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7A"/>
    <w:rsid w:val="0044607D"/>
    <w:rsid w:val="0044611B"/>
    <w:rsid w:val="00446183"/>
    <w:rsid w:val="0044620A"/>
    <w:rsid w:val="00446918"/>
    <w:rsid w:val="004469EC"/>
    <w:rsid w:val="00446B5F"/>
    <w:rsid w:val="00447153"/>
    <w:rsid w:val="004471F7"/>
    <w:rsid w:val="00447465"/>
    <w:rsid w:val="00447551"/>
    <w:rsid w:val="00447A7C"/>
    <w:rsid w:val="00447A8E"/>
    <w:rsid w:val="00447ABC"/>
    <w:rsid w:val="00447AE8"/>
    <w:rsid w:val="00447B64"/>
    <w:rsid w:val="00447CF4"/>
    <w:rsid w:val="00447DB3"/>
    <w:rsid w:val="00450104"/>
    <w:rsid w:val="00450385"/>
    <w:rsid w:val="004503FF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10C6"/>
    <w:rsid w:val="0045144D"/>
    <w:rsid w:val="004515C1"/>
    <w:rsid w:val="00451683"/>
    <w:rsid w:val="004516BE"/>
    <w:rsid w:val="00451727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613"/>
    <w:rsid w:val="0045285F"/>
    <w:rsid w:val="00452967"/>
    <w:rsid w:val="00452AAE"/>
    <w:rsid w:val="00452B89"/>
    <w:rsid w:val="00452FBB"/>
    <w:rsid w:val="004534C6"/>
    <w:rsid w:val="00453701"/>
    <w:rsid w:val="004537D9"/>
    <w:rsid w:val="0045383B"/>
    <w:rsid w:val="00453AB0"/>
    <w:rsid w:val="00453BA5"/>
    <w:rsid w:val="00453DFE"/>
    <w:rsid w:val="00453EB9"/>
    <w:rsid w:val="00454072"/>
    <w:rsid w:val="00454367"/>
    <w:rsid w:val="004543C5"/>
    <w:rsid w:val="004544E5"/>
    <w:rsid w:val="0045468C"/>
    <w:rsid w:val="004546DB"/>
    <w:rsid w:val="0045475F"/>
    <w:rsid w:val="00454845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BF8"/>
    <w:rsid w:val="00455C7F"/>
    <w:rsid w:val="00455CDE"/>
    <w:rsid w:val="00455CFE"/>
    <w:rsid w:val="004560C2"/>
    <w:rsid w:val="004560FA"/>
    <w:rsid w:val="004561B6"/>
    <w:rsid w:val="00456420"/>
    <w:rsid w:val="0045645A"/>
    <w:rsid w:val="004564FF"/>
    <w:rsid w:val="00456640"/>
    <w:rsid w:val="004569FD"/>
    <w:rsid w:val="00456B00"/>
    <w:rsid w:val="00456E15"/>
    <w:rsid w:val="004570D1"/>
    <w:rsid w:val="004573A4"/>
    <w:rsid w:val="00457402"/>
    <w:rsid w:val="00457689"/>
    <w:rsid w:val="00457715"/>
    <w:rsid w:val="004579C6"/>
    <w:rsid w:val="004579D8"/>
    <w:rsid w:val="00457BEF"/>
    <w:rsid w:val="00457D11"/>
    <w:rsid w:val="00457D40"/>
    <w:rsid w:val="00457D5E"/>
    <w:rsid w:val="00457F2D"/>
    <w:rsid w:val="004600A5"/>
    <w:rsid w:val="004600C1"/>
    <w:rsid w:val="004603F3"/>
    <w:rsid w:val="0046086D"/>
    <w:rsid w:val="00460A3D"/>
    <w:rsid w:val="00460D08"/>
    <w:rsid w:val="00460F2D"/>
    <w:rsid w:val="00460F51"/>
    <w:rsid w:val="00460FF8"/>
    <w:rsid w:val="0046116D"/>
    <w:rsid w:val="00461175"/>
    <w:rsid w:val="004611C5"/>
    <w:rsid w:val="00461502"/>
    <w:rsid w:val="00461533"/>
    <w:rsid w:val="004617D1"/>
    <w:rsid w:val="00461950"/>
    <w:rsid w:val="004619D0"/>
    <w:rsid w:val="00461B05"/>
    <w:rsid w:val="00461C07"/>
    <w:rsid w:val="00461D27"/>
    <w:rsid w:val="00461E63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C0F"/>
    <w:rsid w:val="00462CE0"/>
    <w:rsid w:val="00462DD2"/>
    <w:rsid w:val="00463033"/>
    <w:rsid w:val="00463110"/>
    <w:rsid w:val="0046311E"/>
    <w:rsid w:val="0046312B"/>
    <w:rsid w:val="00463244"/>
    <w:rsid w:val="00463342"/>
    <w:rsid w:val="0046335A"/>
    <w:rsid w:val="0046348B"/>
    <w:rsid w:val="0046380A"/>
    <w:rsid w:val="0046388B"/>
    <w:rsid w:val="00463B7B"/>
    <w:rsid w:val="00463B8B"/>
    <w:rsid w:val="00463BD2"/>
    <w:rsid w:val="00463C8B"/>
    <w:rsid w:val="00463CEB"/>
    <w:rsid w:val="00464022"/>
    <w:rsid w:val="004642CA"/>
    <w:rsid w:val="00464323"/>
    <w:rsid w:val="00464927"/>
    <w:rsid w:val="0046496D"/>
    <w:rsid w:val="00464A25"/>
    <w:rsid w:val="00464ACD"/>
    <w:rsid w:val="00464CEB"/>
    <w:rsid w:val="00464EB0"/>
    <w:rsid w:val="00464ED4"/>
    <w:rsid w:val="00464FE2"/>
    <w:rsid w:val="0046515A"/>
    <w:rsid w:val="004651F6"/>
    <w:rsid w:val="00465253"/>
    <w:rsid w:val="0046526E"/>
    <w:rsid w:val="00465418"/>
    <w:rsid w:val="00465922"/>
    <w:rsid w:val="00465D62"/>
    <w:rsid w:val="00465EAA"/>
    <w:rsid w:val="0046605E"/>
    <w:rsid w:val="00466215"/>
    <w:rsid w:val="0046621C"/>
    <w:rsid w:val="004663B4"/>
    <w:rsid w:val="00466568"/>
    <w:rsid w:val="0046691A"/>
    <w:rsid w:val="00466983"/>
    <w:rsid w:val="00466C4A"/>
    <w:rsid w:val="00466D2C"/>
    <w:rsid w:val="00466D30"/>
    <w:rsid w:val="00466DB8"/>
    <w:rsid w:val="0046719B"/>
    <w:rsid w:val="004673EE"/>
    <w:rsid w:val="0046769A"/>
    <w:rsid w:val="004676A4"/>
    <w:rsid w:val="00467AC6"/>
    <w:rsid w:val="00467AF3"/>
    <w:rsid w:val="00467B91"/>
    <w:rsid w:val="00467CA9"/>
    <w:rsid w:val="00467D7A"/>
    <w:rsid w:val="00467DEA"/>
    <w:rsid w:val="00467E05"/>
    <w:rsid w:val="00467EE5"/>
    <w:rsid w:val="00467F10"/>
    <w:rsid w:val="00467FAC"/>
    <w:rsid w:val="004700A2"/>
    <w:rsid w:val="00470271"/>
    <w:rsid w:val="004705FE"/>
    <w:rsid w:val="0047076D"/>
    <w:rsid w:val="004708FB"/>
    <w:rsid w:val="0047097E"/>
    <w:rsid w:val="00470A02"/>
    <w:rsid w:val="00470ADC"/>
    <w:rsid w:val="00470C33"/>
    <w:rsid w:val="00470D80"/>
    <w:rsid w:val="00470E08"/>
    <w:rsid w:val="004712B3"/>
    <w:rsid w:val="004714CF"/>
    <w:rsid w:val="00471522"/>
    <w:rsid w:val="004715A3"/>
    <w:rsid w:val="004715A9"/>
    <w:rsid w:val="004715C6"/>
    <w:rsid w:val="00471C4A"/>
    <w:rsid w:val="00471C6D"/>
    <w:rsid w:val="00471E68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44EB"/>
    <w:rsid w:val="00474B0B"/>
    <w:rsid w:val="00474C4D"/>
    <w:rsid w:val="00474CA5"/>
    <w:rsid w:val="00474E88"/>
    <w:rsid w:val="00474F22"/>
    <w:rsid w:val="00474F5B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F"/>
    <w:rsid w:val="00476450"/>
    <w:rsid w:val="004768E1"/>
    <w:rsid w:val="00476A5B"/>
    <w:rsid w:val="00476ABE"/>
    <w:rsid w:val="00476AE6"/>
    <w:rsid w:val="00476B9B"/>
    <w:rsid w:val="00476C04"/>
    <w:rsid w:val="00476E92"/>
    <w:rsid w:val="004774D6"/>
    <w:rsid w:val="004775B3"/>
    <w:rsid w:val="0047771C"/>
    <w:rsid w:val="00477839"/>
    <w:rsid w:val="00477D0C"/>
    <w:rsid w:val="00477DFB"/>
    <w:rsid w:val="00477EC3"/>
    <w:rsid w:val="00477ECC"/>
    <w:rsid w:val="00477EDC"/>
    <w:rsid w:val="00477F5F"/>
    <w:rsid w:val="0048005C"/>
    <w:rsid w:val="00480417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E51"/>
    <w:rsid w:val="00481F29"/>
    <w:rsid w:val="00482119"/>
    <w:rsid w:val="004821CE"/>
    <w:rsid w:val="0048229E"/>
    <w:rsid w:val="00482392"/>
    <w:rsid w:val="004824EA"/>
    <w:rsid w:val="004824F8"/>
    <w:rsid w:val="0048283C"/>
    <w:rsid w:val="0048292F"/>
    <w:rsid w:val="0048317F"/>
    <w:rsid w:val="004831F2"/>
    <w:rsid w:val="00483728"/>
    <w:rsid w:val="004837FE"/>
    <w:rsid w:val="00483946"/>
    <w:rsid w:val="00483BF8"/>
    <w:rsid w:val="00483C24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94A"/>
    <w:rsid w:val="00484964"/>
    <w:rsid w:val="004849FA"/>
    <w:rsid w:val="00484A2F"/>
    <w:rsid w:val="00484B23"/>
    <w:rsid w:val="00484E59"/>
    <w:rsid w:val="00485293"/>
    <w:rsid w:val="004852C1"/>
    <w:rsid w:val="004852D7"/>
    <w:rsid w:val="004854B4"/>
    <w:rsid w:val="00485B48"/>
    <w:rsid w:val="00485C29"/>
    <w:rsid w:val="00485CA9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7B"/>
    <w:rsid w:val="004877BC"/>
    <w:rsid w:val="004877D6"/>
    <w:rsid w:val="00487834"/>
    <w:rsid w:val="00487B26"/>
    <w:rsid w:val="00487C3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DA"/>
    <w:rsid w:val="0049101A"/>
    <w:rsid w:val="00491086"/>
    <w:rsid w:val="004912CA"/>
    <w:rsid w:val="00491361"/>
    <w:rsid w:val="004913A3"/>
    <w:rsid w:val="004914AF"/>
    <w:rsid w:val="004917C4"/>
    <w:rsid w:val="0049191F"/>
    <w:rsid w:val="004919E0"/>
    <w:rsid w:val="00491A71"/>
    <w:rsid w:val="00491AA0"/>
    <w:rsid w:val="00491ACE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62E"/>
    <w:rsid w:val="00492710"/>
    <w:rsid w:val="004927E8"/>
    <w:rsid w:val="00492865"/>
    <w:rsid w:val="00492D1F"/>
    <w:rsid w:val="00492D47"/>
    <w:rsid w:val="0049303B"/>
    <w:rsid w:val="004931F7"/>
    <w:rsid w:val="00493285"/>
    <w:rsid w:val="004939CB"/>
    <w:rsid w:val="00493D25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C6"/>
    <w:rsid w:val="00494BDE"/>
    <w:rsid w:val="00494E0C"/>
    <w:rsid w:val="00494ECD"/>
    <w:rsid w:val="00495015"/>
    <w:rsid w:val="00495096"/>
    <w:rsid w:val="004952E1"/>
    <w:rsid w:val="00495678"/>
    <w:rsid w:val="0049569B"/>
    <w:rsid w:val="004957E4"/>
    <w:rsid w:val="00495AB0"/>
    <w:rsid w:val="00495B41"/>
    <w:rsid w:val="00495C92"/>
    <w:rsid w:val="00495D78"/>
    <w:rsid w:val="00495EC1"/>
    <w:rsid w:val="00495F0A"/>
    <w:rsid w:val="00495FD8"/>
    <w:rsid w:val="004960F6"/>
    <w:rsid w:val="004968B1"/>
    <w:rsid w:val="00496964"/>
    <w:rsid w:val="00496C02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BEF"/>
    <w:rsid w:val="00497DAE"/>
    <w:rsid w:val="00497EDA"/>
    <w:rsid w:val="004A0147"/>
    <w:rsid w:val="004A031C"/>
    <w:rsid w:val="004A04BF"/>
    <w:rsid w:val="004A04CE"/>
    <w:rsid w:val="004A0A70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C8D"/>
    <w:rsid w:val="004A1D83"/>
    <w:rsid w:val="004A204D"/>
    <w:rsid w:val="004A21C1"/>
    <w:rsid w:val="004A246A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5FD"/>
    <w:rsid w:val="004A3797"/>
    <w:rsid w:val="004A383A"/>
    <w:rsid w:val="004A3865"/>
    <w:rsid w:val="004A38D3"/>
    <w:rsid w:val="004A3A77"/>
    <w:rsid w:val="004A3BB4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F72"/>
    <w:rsid w:val="004A50BE"/>
    <w:rsid w:val="004A53F2"/>
    <w:rsid w:val="004A57A4"/>
    <w:rsid w:val="004A5AA9"/>
    <w:rsid w:val="004A5AF9"/>
    <w:rsid w:val="004A5B77"/>
    <w:rsid w:val="004A5F47"/>
    <w:rsid w:val="004A6097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F9A"/>
    <w:rsid w:val="004B0696"/>
    <w:rsid w:val="004B0763"/>
    <w:rsid w:val="004B086C"/>
    <w:rsid w:val="004B08F7"/>
    <w:rsid w:val="004B0AA6"/>
    <w:rsid w:val="004B0AAC"/>
    <w:rsid w:val="004B0C9F"/>
    <w:rsid w:val="004B0E03"/>
    <w:rsid w:val="004B10B7"/>
    <w:rsid w:val="004B119B"/>
    <w:rsid w:val="004B11D5"/>
    <w:rsid w:val="004B14CC"/>
    <w:rsid w:val="004B1644"/>
    <w:rsid w:val="004B16EB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777"/>
    <w:rsid w:val="004B3899"/>
    <w:rsid w:val="004B3933"/>
    <w:rsid w:val="004B397F"/>
    <w:rsid w:val="004B3A2F"/>
    <w:rsid w:val="004B3D56"/>
    <w:rsid w:val="004B3DA5"/>
    <w:rsid w:val="004B40F0"/>
    <w:rsid w:val="004B419C"/>
    <w:rsid w:val="004B4287"/>
    <w:rsid w:val="004B4378"/>
    <w:rsid w:val="004B4640"/>
    <w:rsid w:val="004B4669"/>
    <w:rsid w:val="004B474D"/>
    <w:rsid w:val="004B49DB"/>
    <w:rsid w:val="004B4B22"/>
    <w:rsid w:val="004B4CBB"/>
    <w:rsid w:val="004B4DE3"/>
    <w:rsid w:val="004B4E2B"/>
    <w:rsid w:val="004B4EE0"/>
    <w:rsid w:val="004B5390"/>
    <w:rsid w:val="004B53B7"/>
    <w:rsid w:val="004B54D6"/>
    <w:rsid w:val="004B5549"/>
    <w:rsid w:val="004B5767"/>
    <w:rsid w:val="004B5780"/>
    <w:rsid w:val="004B5955"/>
    <w:rsid w:val="004B5A14"/>
    <w:rsid w:val="004B5A80"/>
    <w:rsid w:val="004B5CBA"/>
    <w:rsid w:val="004B5FEA"/>
    <w:rsid w:val="004B6003"/>
    <w:rsid w:val="004B60AC"/>
    <w:rsid w:val="004B61B2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403"/>
    <w:rsid w:val="004B7408"/>
    <w:rsid w:val="004B7682"/>
    <w:rsid w:val="004B78E4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20B"/>
    <w:rsid w:val="004C0480"/>
    <w:rsid w:val="004C0667"/>
    <w:rsid w:val="004C0763"/>
    <w:rsid w:val="004C0877"/>
    <w:rsid w:val="004C0AC0"/>
    <w:rsid w:val="004C0BA5"/>
    <w:rsid w:val="004C0C7B"/>
    <w:rsid w:val="004C0CB1"/>
    <w:rsid w:val="004C0D7A"/>
    <w:rsid w:val="004C0DF2"/>
    <w:rsid w:val="004C16AE"/>
    <w:rsid w:val="004C1722"/>
    <w:rsid w:val="004C17E0"/>
    <w:rsid w:val="004C1A06"/>
    <w:rsid w:val="004C1B87"/>
    <w:rsid w:val="004C1B8D"/>
    <w:rsid w:val="004C1DB9"/>
    <w:rsid w:val="004C228F"/>
    <w:rsid w:val="004C24A7"/>
    <w:rsid w:val="004C2547"/>
    <w:rsid w:val="004C254E"/>
    <w:rsid w:val="004C255C"/>
    <w:rsid w:val="004C2578"/>
    <w:rsid w:val="004C25CB"/>
    <w:rsid w:val="004C2978"/>
    <w:rsid w:val="004C2AFE"/>
    <w:rsid w:val="004C2CE2"/>
    <w:rsid w:val="004C3102"/>
    <w:rsid w:val="004C3207"/>
    <w:rsid w:val="004C32CD"/>
    <w:rsid w:val="004C34B3"/>
    <w:rsid w:val="004C3529"/>
    <w:rsid w:val="004C39AB"/>
    <w:rsid w:val="004C3B1E"/>
    <w:rsid w:val="004C3B7E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B9"/>
    <w:rsid w:val="004C5430"/>
    <w:rsid w:val="004C5636"/>
    <w:rsid w:val="004C5794"/>
    <w:rsid w:val="004C5A0D"/>
    <w:rsid w:val="004C5A51"/>
    <w:rsid w:val="004C5AD6"/>
    <w:rsid w:val="004C5B59"/>
    <w:rsid w:val="004C5B7D"/>
    <w:rsid w:val="004C5B99"/>
    <w:rsid w:val="004C5E76"/>
    <w:rsid w:val="004C5F5D"/>
    <w:rsid w:val="004C60A3"/>
    <w:rsid w:val="004C60A5"/>
    <w:rsid w:val="004C61F2"/>
    <w:rsid w:val="004C648B"/>
    <w:rsid w:val="004C64A6"/>
    <w:rsid w:val="004C6B39"/>
    <w:rsid w:val="004C6DBD"/>
    <w:rsid w:val="004C6E30"/>
    <w:rsid w:val="004C6F2C"/>
    <w:rsid w:val="004C70B6"/>
    <w:rsid w:val="004C723B"/>
    <w:rsid w:val="004C72B4"/>
    <w:rsid w:val="004C72D7"/>
    <w:rsid w:val="004C7750"/>
    <w:rsid w:val="004C77AE"/>
    <w:rsid w:val="004C783F"/>
    <w:rsid w:val="004C789C"/>
    <w:rsid w:val="004C78E3"/>
    <w:rsid w:val="004C7994"/>
    <w:rsid w:val="004C799E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1194"/>
    <w:rsid w:val="004D1465"/>
    <w:rsid w:val="004D156B"/>
    <w:rsid w:val="004D1665"/>
    <w:rsid w:val="004D18B7"/>
    <w:rsid w:val="004D1C5C"/>
    <w:rsid w:val="004D1C97"/>
    <w:rsid w:val="004D1D05"/>
    <w:rsid w:val="004D2057"/>
    <w:rsid w:val="004D21AE"/>
    <w:rsid w:val="004D229E"/>
    <w:rsid w:val="004D24D4"/>
    <w:rsid w:val="004D2585"/>
    <w:rsid w:val="004D272D"/>
    <w:rsid w:val="004D2A5E"/>
    <w:rsid w:val="004D2A78"/>
    <w:rsid w:val="004D2CD6"/>
    <w:rsid w:val="004D2D5D"/>
    <w:rsid w:val="004D2E64"/>
    <w:rsid w:val="004D2EC3"/>
    <w:rsid w:val="004D2F63"/>
    <w:rsid w:val="004D2F98"/>
    <w:rsid w:val="004D3164"/>
    <w:rsid w:val="004D317B"/>
    <w:rsid w:val="004D3445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477"/>
    <w:rsid w:val="004D4563"/>
    <w:rsid w:val="004D4652"/>
    <w:rsid w:val="004D47D6"/>
    <w:rsid w:val="004D483D"/>
    <w:rsid w:val="004D4A21"/>
    <w:rsid w:val="004D4D91"/>
    <w:rsid w:val="004D4D97"/>
    <w:rsid w:val="004D4E39"/>
    <w:rsid w:val="004D4E75"/>
    <w:rsid w:val="004D4F44"/>
    <w:rsid w:val="004D519C"/>
    <w:rsid w:val="004D5222"/>
    <w:rsid w:val="004D545B"/>
    <w:rsid w:val="004D54F7"/>
    <w:rsid w:val="004D5937"/>
    <w:rsid w:val="004D5B7C"/>
    <w:rsid w:val="004D5BA5"/>
    <w:rsid w:val="004D5C4D"/>
    <w:rsid w:val="004D5E05"/>
    <w:rsid w:val="004D5EB3"/>
    <w:rsid w:val="004D5EC1"/>
    <w:rsid w:val="004D5F12"/>
    <w:rsid w:val="004D5F99"/>
    <w:rsid w:val="004D6022"/>
    <w:rsid w:val="004D6254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DA"/>
    <w:rsid w:val="004D7D7D"/>
    <w:rsid w:val="004D7E58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806"/>
    <w:rsid w:val="004E1869"/>
    <w:rsid w:val="004E1880"/>
    <w:rsid w:val="004E1D9D"/>
    <w:rsid w:val="004E2106"/>
    <w:rsid w:val="004E2112"/>
    <w:rsid w:val="004E21E0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56"/>
    <w:rsid w:val="004E2B36"/>
    <w:rsid w:val="004E2B38"/>
    <w:rsid w:val="004E2BE1"/>
    <w:rsid w:val="004E2C9C"/>
    <w:rsid w:val="004E2DC7"/>
    <w:rsid w:val="004E2FF5"/>
    <w:rsid w:val="004E3169"/>
    <w:rsid w:val="004E33DB"/>
    <w:rsid w:val="004E36A4"/>
    <w:rsid w:val="004E3701"/>
    <w:rsid w:val="004E3835"/>
    <w:rsid w:val="004E3ADA"/>
    <w:rsid w:val="004E3C26"/>
    <w:rsid w:val="004E3D6D"/>
    <w:rsid w:val="004E3E76"/>
    <w:rsid w:val="004E426A"/>
    <w:rsid w:val="004E43F4"/>
    <w:rsid w:val="004E4598"/>
    <w:rsid w:val="004E459C"/>
    <w:rsid w:val="004E45DB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129"/>
    <w:rsid w:val="004E5179"/>
    <w:rsid w:val="004E5340"/>
    <w:rsid w:val="004E5454"/>
    <w:rsid w:val="004E5703"/>
    <w:rsid w:val="004E579F"/>
    <w:rsid w:val="004E59F5"/>
    <w:rsid w:val="004E5AEB"/>
    <w:rsid w:val="004E5C1A"/>
    <w:rsid w:val="004E6009"/>
    <w:rsid w:val="004E61CE"/>
    <w:rsid w:val="004E635C"/>
    <w:rsid w:val="004E637F"/>
    <w:rsid w:val="004E638D"/>
    <w:rsid w:val="004E6464"/>
    <w:rsid w:val="004E6503"/>
    <w:rsid w:val="004E6611"/>
    <w:rsid w:val="004E6877"/>
    <w:rsid w:val="004E68F2"/>
    <w:rsid w:val="004E6914"/>
    <w:rsid w:val="004E6ABD"/>
    <w:rsid w:val="004E6B27"/>
    <w:rsid w:val="004E6C4B"/>
    <w:rsid w:val="004E6F1D"/>
    <w:rsid w:val="004E703E"/>
    <w:rsid w:val="004E71B5"/>
    <w:rsid w:val="004E761F"/>
    <w:rsid w:val="004E7908"/>
    <w:rsid w:val="004E7B77"/>
    <w:rsid w:val="004E7C3D"/>
    <w:rsid w:val="004E7DB8"/>
    <w:rsid w:val="004F0276"/>
    <w:rsid w:val="004F039F"/>
    <w:rsid w:val="004F0510"/>
    <w:rsid w:val="004F0613"/>
    <w:rsid w:val="004F06BC"/>
    <w:rsid w:val="004F084D"/>
    <w:rsid w:val="004F085B"/>
    <w:rsid w:val="004F0A1C"/>
    <w:rsid w:val="004F0B77"/>
    <w:rsid w:val="004F0C12"/>
    <w:rsid w:val="004F0C33"/>
    <w:rsid w:val="004F0C6B"/>
    <w:rsid w:val="004F0CCC"/>
    <w:rsid w:val="004F0D77"/>
    <w:rsid w:val="004F0DD8"/>
    <w:rsid w:val="004F0E29"/>
    <w:rsid w:val="004F0E4D"/>
    <w:rsid w:val="004F10B3"/>
    <w:rsid w:val="004F140A"/>
    <w:rsid w:val="004F15F5"/>
    <w:rsid w:val="004F1689"/>
    <w:rsid w:val="004F1737"/>
    <w:rsid w:val="004F178B"/>
    <w:rsid w:val="004F1964"/>
    <w:rsid w:val="004F1ACD"/>
    <w:rsid w:val="004F1D7B"/>
    <w:rsid w:val="004F1DDA"/>
    <w:rsid w:val="004F1E6E"/>
    <w:rsid w:val="004F1F44"/>
    <w:rsid w:val="004F1F68"/>
    <w:rsid w:val="004F20CF"/>
    <w:rsid w:val="004F219C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184"/>
    <w:rsid w:val="004F31D4"/>
    <w:rsid w:val="004F3549"/>
    <w:rsid w:val="004F3550"/>
    <w:rsid w:val="004F36C0"/>
    <w:rsid w:val="004F3776"/>
    <w:rsid w:val="004F3950"/>
    <w:rsid w:val="004F3994"/>
    <w:rsid w:val="004F3A78"/>
    <w:rsid w:val="004F3B95"/>
    <w:rsid w:val="004F3C20"/>
    <w:rsid w:val="004F3DE0"/>
    <w:rsid w:val="004F3E4C"/>
    <w:rsid w:val="004F4146"/>
    <w:rsid w:val="004F4497"/>
    <w:rsid w:val="004F44BF"/>
    <w:rsid w:val="004F44DB"/>
    <w:rsid w:val="004F45F5"/>
    <w:rsid w:val="004F488F"/>
    <w:rsid w:val="004F4946"/>
    <w:rsid w:val="004F4B17"/>
    <w:rsid w:val="004F4B4F"/>
    <w:rsid w:val="004F4B6E"/>
    <w:rsid w:val="004F4BA3"/>
    <w:rsid w:val="004F4D8E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624E"/>
    <w:rsid w:val="004F666F"/>
    <w:rsid w:val="004F68D4"/>
    <w:rsid w:val="004F6923"/>
    <w:rsid w:val="004F695D"/>
    <w:rsid w:val="004F6990"/>
    <w:rsid w:val="004F6BE3"/>
    <w:rsid w:val="004F6D19"/>
    <w:rsid w:val="004F6E74"/>
    <w:rsid w:val="004F6F6F"/>
    <w:rsid w:val="004F6F88"/>
    <w:rsid w:val="004F70CB"/>
    <w:rsid w:val="004F729A"/>
    <w:rsid w:val="004F72B5"/>
    <w:rsid w:val="004F7321"/>
    <w:rsid w:val="004F733F"/>
    <w:rsid w:val="004F745F"/>
    <w:rsid w:val="004F7477"/>
    <w:rsid w:val="004F74BA"/>
    <w:rsid w:val="004F74F5"/>
    <w:rsid w:val="004F75BA"/>
    <w:rsid w:val="004F75FC"/>
    <w:rsid w:val="004F7C16"/>
    <w:rsid w:val="004F7DAA"/>
    <w:rsid w:val="004F7E07"/>
    <w:rsid w:val="004F7E5F"/>
    <w:rsid w:val="0050040E"/>
    <w:rsid w:val="00500436"/>
    <w:rsid w:val="00500444"/>
    <w:rsid w:val="0050047B"/>
    <w:rsid w:val="00500696"/>
    <w:rsid w:val="00500725"/>
    <w:rsid w:val="00500A35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FE"/>
    <w:rsid w:val="00503701"/>
    <w:rsid w:val="005037D3"/>
    <w:rsid w:val="00503A62"/>
    <w:rsid w:val="00503A76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B8"/>
    <w:rsid w:val="00504992"/>
    <w:rsid w:val="005049D8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715"/>
    <w:rsid w:val="0050597F"/>
    <w:rsid w:val="00505A3A"/>
    <w:rsid w:val="00505BD2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F3"/>
    <w:rsid w:val="0050653B"/>
    <w:rsid w:val="0050658C"/>
    <w:rsid w:val="005068A1"/>
    <w:rsid w:val="005068A5"/>
    <w:rsid w:val="00506A80"/>
    <w:rsid w:val="00506CB9"/>
    <w:rsid w:val="00506F3E"/>
    <w:rsid w:val="00506F83"/>
    <w:rsid w:val="00507026"/>
    <w:rsid w:val="0050730D"/>
    <w:rsid w:val="005074EF"/>
    <w:rsid w:val="00507558"/>
    <w:rsid w:val="005075AF"/>
    <w:rsid w:val="00507734"/>
    <w:rsid w:val="00507866"/>
    <w:rsid w:val="005078AE"/>
    <w:rsid w:val="00507A3B"/>
    <w:rsid w:val="00507AE6"/>
    <w:rsid w:val="00507BE2"/>
    <w:rsid w:val="00507F9F"/>
    <w:rsid w:val="0051011F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1E8"/>
    <w:rsid w:val="005112E0"/>
    <w:rsid w:val="005113E9"/>
    <w:rsid w:val="00511700"/>
    <w:rsid w:val="005117CB"/>
    <w:rsid w:val="00511AE9"/>
    <w:rsid w:val="00511E56"/>
    <w:rsid w:val="00511FC1"/>
    <w:rsid w:val="00511FDA"/>
    <w:rsid w:val="00512009"/>
    <w:rsid w:val="00512126"/>
    <w:rsid w:val="005121F8"/>
    <w:rsid w:val="005127B1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68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C6"/>
    <w:rsid w:val="00517BD8"/>
    <w:rsid w:val="00517C7D"/>
    <w:rsid w:val="00517F3B"/>
    <w:rsid w:val="0052016E"/>
    <w:rsid w:val="0052034A"/>
    <w:rsid w:val="005203DA"/>
    <w:rsid w:val="0052040E"/>
    <w:rsid w:val="0052076A"/>
    <w:rsid w:val="00520785"/>
    <w:rsid w:val="00520880"/>
    <w:rsid w:val="005208C9"/>
    <w:rsid w:val="00520AD1"/>
    <w:rsid w:val="00520DE6"/>
    <w:rsid w:val="00520E96"/>
    <w:rsid w:val="00520F59"/>
    <w:rsid w:val="00520FCB"/>
    <w:rsid w:val="0052131B"/>
    <w:rsid w:val="00521445"/>
    <w:rsid w:val="00521486"/>
    <w:rsid w:val="005214F2"/>
    <w:rsid w:val="00521911"/>
    <w:rsid w:val="00521990"/>
    <w:rsid w:val="00521A71"/>
    <w:rsid w:val="00521B1D"/>
    <w:rsid w:val="00521BDA"/>
    <w:rsid w:val="00521C86"/>
    <w:rsid w:val="00521C96"/>
    <w:rsid w:val="00521CB4"/>
    <w:rsid w:val="00521E53"/>
    <w:rsid w:val="00521EF5"/>
    <w:rsid w:val="00522076"/>
    <w:rsid w:val="0052239F"/>
    <w:rsid w:val="00522730"/>
    <w:rsid w:val="00522746"/>
    <w:rsid w:val="00522AE1"/>
    <w:rsid w:val="00522B4D"/>
    <w:rsid w:val="00522D80"/>
    <w:rsid w:val="00522EB7"/>
    <w:rsid w:val="005230F1"/>
    <w:rsid w:val="00523152"/>
    <w:rsid w:val="00523158"/>
    <w:rsid w:val="005233B0"/>
    <w:rsid w:val="005234EA"/>
    <w:rsid w:val="0052351D"/>
    <w:rsid w:val="00523719"/>
    <w:rsid w:val="005239CB"/>
    <w:rsid w:val="00523B39"/>
    <w:rsid w:val="00523D36"/>
    <w:rsid w:val="00523D7E"/>
    <w:rsid w:val="00523F57"/>
    <w:rsid w:val="005243A2"/>
    <w:rsid w:val="0052450C"/>
    <w:rsid w:val="0052472B"/>
    <w:rsid w:val="005247B1"/>
    <w:rsid w:val="005247D7"/>
    <w:rsid w:val="0052484F"/>
    <w:rsid w:val="005249C2"/>
    <w:rsid w:val="005249FC"/>
    <w:rsid w:val="00524B8B"/>
    <w:rsid w:val="00524D10"/>
    <w:rsid w:val="00524D1D"/>
    <w:rsid w:val="00525232"/>
    <w:rsid w:val="00525350"/>
    <w:rsid w:val="005253E7"/>
    <w:rsid w:val="0052552A"/>
    <w:rsid w:val="00525605"/>
    <w:rsid w:val="005256EE"/>
    <w:rsid w:val="005258CC"/>
    <w:rsid w:val="00525921"/>
    <w:rsid w:val="00525952"/>
    <w:rsid w:val="005259D8"/>
    <w:rsid w:val="00525AA5"/>
    <w:rsid w:val="00525B8D"/>
    <w:rsid w:val="0052602E"/>
    <w:rsid w:val="00526075"/>
    <w:rsid w:val="00526084"/>
    <w:rsid w:val="005260E1"/>
    <w:rsid w:val="00526264"/>
    <w:rsid w:val="00526312"/>
    <w:rsid w:val="0052634E"/>
    <w:rsid w:val="00526531"/>
    <w:rsid w:val="005265DD"/>
    <w:rsid w:val="005266A9"/>
    <w:rsid w:val="00526878"/>
    <w:rsid w:val="0052694B"/>
    <w:rsid w:val="00526A72"/>
    <w:rsid w:val="00526AAC"/>
    <w:rsid w:val="00526BA7"/>
    <w:rsid w:val="00526CA5"/>
    <w:rsid w:val="00526F7B"/>
    <w:rsid w:val="00527057"/>
    <w:rsid w:val="005270B6"/>
    <w:rsid w:val="00527420"/>
    <w:rsid w:val="00527434"/>
    <w:rsid w:val="005274DF"/>
    <w:rsid w:val="005277B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95"/>
    <w:rsid w:val="005301FF"/>
    <w:rsid w:val="00530207"/>
    <w:rsid w:val="00530320"/>
    <w:rsid w:val="00530400"/>
    <w:rsid w:val="005304E3"/>
    <w:rsid w:val="00530794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DA5"/>
    <w:rsid w:val="0053200A"/>
    <w:rsid w:val="00532068"/>
    <w:rsid w:val="0053216A"/>
    <w:rsid w:val="005321FD"/>
    <w:rsid w:val="00532245"/>
    <w:rsid w:val="00532265"/>
    <w:rsid w:val="005322AD"/>
    <w:rsid w:val="00532671"/>
    <w:rsid w:val="0053269B"/>
    <w:rsid w:val="00532714"/>
    <w:rsid w:val="00532725"/>
    <w:rsid w:val="00532B7F"/>
    <w:rsid w:val="00532B80"/>
    <w:rsid w:val="00532F18"/>
    <w:rsid w:val="00532F99"/>
    <w:rsid w:val="00532FA5"/>
    <w:rsid w:val="00532FE4"/>
    <w:rsid w:val="0053318D"/>
    <w:rsid w:val="00533289"/>
    <w:rsid w:val="005332BE"/>
    <w:rsid w:val="0053336D"/>
    <w:rsid w:val="00533A74"/>
    <w:rsid w:val="00533AC4"/>
    <w:rsid w:val="00533B77"/>
    <w:rsid w:val="00533BE4"/>
    <w:rsid w:val="00533E60"/>
    <w:rsid w:val="00533EB0"/>
    <w:rsid w:val="00533EB9"/>
    <w:rsid w:val="00533ED0"/>
    <w:rsid w:val="00533F3D"/>
    <w:rsid w:val="00533F9A"/>
    <w:rsid w:val="00533FE8"/>
    <w:rsid w:val="00534116"/>
    <w:rsid w:val="00534454"/>
    <w:rsid w:val="005344D7"/>
    <w:rsid w:val="005346F2"/>
    <w:rsid w:val="0053487E"/>
    <w:rsid w:val="00534891"/>
    <w:rsid w:val="00534901"/>
    <w:rsid w:val="00534C79"/>
    <w:rsid w:val="00534C83"/>
    <w:rsid w:val="00534D84"/>
    <w:rsid w:val="005350F4"/>
    <w:rsid w:val="00535331"/>
    <w:rsid w:val="005353F0"/>
    <w:rsid w:val="00535527"/>
    <w:rsid w:val="0053560B"/>
    <w:rsid w:val="005358C9"/>
    <w:rsid w:val="0053599A"/>
    <w:rsid w:val="00535F6E"/>
    <w:rsid w:val="00536183"/>
    <w:rsid w:val="00536205"/>
    <w:rsid w:val="005364D2"/>
    <w:rsid w:val="00536574"/>
    <w:rsid w:val="00536D20"/>
    <w:rsid w:val="00536FC1"/>
    <w:rsid w:val="00537280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5C5"/>
    <w:rsid w:val="00540677"/>
    <w:rsid w:val="005406D3"/>
    <w:rsid w:val="005407C0"/>
    <w:rsid w:val="0054084C"/>
    <w:rsid w:val="00540855"/>
    <w:rsid w:val="00540A33"/>
    <w:rsid w:val="00540AFC"/>
    <w:rsid w:val="00540BF9"/>
    <w:rsid w:val="00540C11"/>
    <w:rsid w:val="00540DAD"/>
    <w:rsid w:val="0054105C"/>
    <w:rsid w:val="00541080"/>
    <w:rsid w:val="005412DB"/>
    <w:rsid w:val="005412F5"/>
    <w:rsid w:val="00541499"/>
    <w:rsid w:val="005414F9"/>
    <w:rsid w:val="00541532"/>
    <w:rsid w:val="00541592"/>
    <w:rsid w:val="005415B6"/>
    <w:rsid w:val="0054177F"/>
    <w:rsid w:val="00541877"/>
    <w:rsid w:val="0054194F"/>
    <w:rsid w:val="00541D49"/>
    <w:rsid w:val="00541E60"/>
    <w:rsid w:val="00541E73"/>
    <w:rsid w:val="00541F62"/>
    <w:rsid w:val="00541FFB"/>
    <w:rsid w:val="005423AB"/>
    <w:rsid w:val="005423B4"/>
    <w:rsid w:val="0054267D"/>
    <w:rsid w:val="0054272E"/>
    <w:rsid w:val="005427E1"/>
    <w:rsid w:val="00542C07"/>
    <w:rsid w:val="00542EE3"/>
    <w:rsid w:val="00542F95"/>
    <w:rsid w:val="00542FD4"/>
    <w:rsid w:val="005434A8"/>
    <w:rsid w:val="00543626"/>
    <w:rsid w:val="005436F0"/>
    <w:rsid w:val="00543798"/>
    <w:rsid w:val="005439C2"/>
    <w:rsid w:val="005439C3"/>
    <w:rsid w:val="00543A69"/>
    <w:rsid w:val="00543B8D"/>
    <w:rsid w:val="00543BEA"/>
    <w:rsid w:val="00543D54"/>
    <w:rsid w:val="00543EE1"/>
    <w:rsid w:val="00543FE5"/>
    <w:rsid w:val="00544301"/>
    <w:rsid w:val="005443BC"/>
    <w:rsid w:val="0054450F"/>
    <w:rsid w:val="00544845"/>
    <w:rsid w:val="00544995"/>
    <w:rsid w:val="00544B95"/>
    <w:rsid w:val="00544CD4"/>
    <w:rsid w:val="00544CF4"/>
    <w:rsid w:val="00544E6E"/>
    <w:rsid w:val="005450CC"/>
    <w:rsid w:val="00545291"/>
    <w:rsid w:val="0054531B"/>
    <w:rsid w:val="005453C1"/>
    <w:rsid w:val="00545510"/>
    <w:rsid w:val="005455BC"/>
    <w:rsid w:val="005457C4"/>
    <w:rsid w:val="005458D0"/>
    <w:rsid w:val="00545906"/>
    <w:rsid w:val="00545939"/>
    <w:rsid w:val="00545A1C"/>
    <w:rsid w:val="00545B56"/>
    <w:rsid w:val="00545C4A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9D"/>
    <w:rsid w:val="00546E2B"/>
    <w:rsid w:val="00546F8D"/>
    <w:rsid w:val="00546FD4"/>
    <w:rsid w:val="005471AB"/>
    <w:rsid w:val="00547518"/>
    <w:rsid w:val="00547726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BD7"/>
    <w:rsid w:val="00550C39"/>
    <w:rsid w:val="00550DEC"/>
    <w:rsid w:val="00550DFB"/>
    <w:rsid w:val="00551161"/>
    <w:rsid w:val="00551312"/>
    <w:rsid w:val="0055159E"/>
    <w:rsid w:val="005515AF"/>
    <w:rsid w:val="00551618"/>
    <w:rsid w:val="00551623"/>
    <w:rsid w:val="005518C4"/>
    <w:rsid w:val="00551A7A"/>
    <w:rsid w:val="00551C8A"/>
    <w:rsid w:val="00551E1F"/>
    <w:rsid w:val="00551EF4"/>
    <w:rsid w:val="00552025"/>
    <w:rsid w:val="0055237E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8A"/>
    <w:rsid w:val="005537BB"/>
    <w:rsid w:val="005539A2"/>
    <w:rsid w:val="005539B4"/>
    <w:rsid w:val="005539F3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7A"/>
    <w:rsid w:val="005540ED"/>
    <w:rsid w:val="00554105"/>
    <w:rsid w:val="00554193"/>
    <w:rsid w:val="00554269"/>
    <w:rsid w:val="0055447B"/>
    <w:rsid w:val="0055454A"/>
    <w:rsid w:val="00554976"/>
    <w:rsid w:val="0055499C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7A"/>
    <w:rsid w:val="005559D9"/>
    <w:rsid w:val="00555A2B"/>
    <w:rsid w:val="00555BFB"/>
    <w:rsid w:val="00555DE2"/>
    <w:rsid w:val="00555E4C"/>
    <w:rsid w:val="00555E54"/>
    <w:rsid w:val="005560B7"/>
    <w:rsid w:val="00556169"/>
    <w:rsid w:val="005561AB"/>
    <w:rsid w:val="00556443"/>
    <w:rsid w:val="00556817"/>
    <w:rsid w:val="005569CB"/>
    <w:rsid w:val="00556AC9"/>
    <w:rsid w:val="00556BF7"/>
    <w:rsid w:val="00556C70"/>
    <w:rsid w:val="00556CBF"/>
    <w:rsid w:val="00556E3C"/>
    <w:rsid w:val="00556E6A"/>
    <w:rsid w:val="00556F18"/>
    <w:rsid w:val="005576AD"/>
    <w:rsid w:val="00557807"/>
    <w:rsid w:val="005579AB"/>
    <w:rsid w:val="00557B70"/>
    <w:rsid w:val="00557B86"/>
    <w:rsid w:val="00557BD9"/>
    <w:rsid w:val="00557C07"/>
    <w:rsid w:val="00557CBE"/>
    <w:rsid w:val="00560159"/>
    <w:rsid w:val="005601DA"/>
    <w:rsid w:val="005602EE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728"/>
    <w:rsid w:val="00561841"/>
    <w:rsid w:val="005618E6"/>
    <w:rsid w:val="00561AAE"/>
    <w:rsid w:val="00561B2B"/>
    <w:rsid w:val="00561B2C"/>
    <w:rsid w:val="00561CBF"/>
    <w:rsid w:val="00561D0B"/>
    <w:rsid w:val="00561D47"/>
    <w:rsid w:val="005620F4"/>
    <w:rsid w:val="0056226A"/>
    <w:rsid w:val="00562286"/>
    <w:rsid w:val="005622D1"/>
    <w:rsid w:val="005624D6"/>
    <w:rsid w:val="00562B40"/>
    <w:rsid w:val="00562D1E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D18"/>
    <w:rsid w:val="00563F48"/>
    <w:rsid w:val="00563F96"/>
    <w:rsid w:val="00564094"/>
    <w:rsid w:val="00564359"/>
    <w:rsid w:val="00564548"/>
    <w:rsid w:val="00564569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1A"/>
    <w:rsid w:val="00565382"/>
    <w:rsid w:val="00565402"/>
    <w:rsid w:val="00565513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278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500"/>
    <w:rsid w:val="00567682"/>
    <w:rsid w:val="005679CC"/>
    <w:rsid w:val="005679FA"/>
    <w:rsid w:val="00567A1A"/>
    <w:rsid w:val="00567E5F"/>
    <w:rsid w:val="00567E64"/>
    <w:rsid w:val="00567EE1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F54"/>
    <w:rsid w:val="00571281"/>
    <w:rsid w:val="005716C3"/>
    <w:rsid w:val="005717C1"/>
    <w:rsid w:val="00571834"/>
    <w:rsid w:val="00571890"/>
    <w:rsid w:val="00571988"/>
    <w:rsid w:val="005719FC"/>
    <w:rsid w:val="00571B37"/>
    <w:rsid w:val="00571B6F"/>
    <w:rsid w:val="00571DCE"/>
    <w:rsid w:val="00571EE7"/>
    <w:rsid w:val="00571F21"/>
    <w:rsid w:val="00571F6C"/>
    <w:rsid w:val="0057207D"/>
    <w:rsid w:val="0057228D"/>
    <w:rsid w:val="00572670"/>
    <w:rsid w:val="00572698"/>
    <w:rsid w:val="005727D3"/>
    <w:rsid w:val="00572A65"/>
    <w:rsid w:val="00572B66"/>
    <w:rsid w:val="00572E1C"/>
    <w:rsid w:val="00572EF1"/>
    <w:rsid w:val="00573213"/>
    <w:rsid w:val="00573492"/>
    <w:rsid w:val="005734AE"/>
    <w:rsid w:val="00573515"/>
    <w:rsid w:val="005735DC"/>
    <w:rsid w:val="005736C4"/>
    <w:rsid w:val="00573885"/>
    <w:rsid w:val="0057397C"/>
    <w:rsid w:val="00573A40"/>
    <w:rsid w:val="00573ADA"/>
    <w:rsid w:val="00573E75"/>
    <w:rsid w:val="005740B7"/>
    <w:rsid w:val="005749A4"/>
    <w:rsid w:val="00574AC5"/>
    <w:rsid w:val="00574B5F"/>
    <w:rsid w:val="00574BD7"/>
    <w:rsid w:val="00574C60"/>
    <w:rsid w:val="00574EB8"/>
    <w:rsid w:val="00574EDD"/>
    <w:rsid w:val="00574FE0"/>
    <w:rsid w:val="005753BE"/>
    <w:rsid w:val="00575452"/>
    <w:rsid w:val="00575462"/>
    <w:rsid w:val="00575606"/>
    <w:rsid w:val="00575736"/>
    <w:rsid w:val="005757A5"/>
    <w:rsid w:val="005757F8"/>
    <w:rsid w:val="0057580F"/>
    <w:rsid w:val="00575821"/>
    <w:rsid w:val="00575B78"/>
    <w:rsid w:val="00575B97"/>
    <w:rsid w:val="00575C57"/>
    <w:rsid w:val="00575CA0"/>
    <w:rsid w:val="00575CEC"/>
    <w:rsid w:val="00575F12"/>
    <w:rsid w:val="00576166"/>
    <w:rsid w:val="00576188"/>
    <w:rsid w:val="005761FD"/>
    <w:rsid w:val="0057627E"/>
    <w:rsid w:val="0057632D"/>
    <w:rsid w:val="00576424"/>
    <w:rsid w:val="0057660E"/>
    <w:rsid w:val="005766C5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33A"/>
    <w:rsid w:val="005773BF"/>
    <w:rsid w:val="00577449"/>
    <w:rsid w:val="005775D6"/>
    <w:rsid w:val="00577616"/>
    <w:rsid w:val="00577717"/>
    <w:rsid w:val="00577764"/>
    <w:rsid w:val="005777D4"/>
    <w:rsid w:val="00577A84"/>
    <w:rsid w:val="00577C4D"/>
    <w:rsid w:val="00577EEE"/>
    <w:rsid w:val="00577F3A"/>
    <w:rsid w:val="00577FEA"/>
    <w:rsid w:val="005800C5"/>
    <w:rsid w:val="0058017B"/>
    <w:rsid w:val="00580361"/>
    <w:rsid w:val="005805E7"/>
    <w:rsid w:val="00580709"/>
    <w:rsid w:val="005807F8"/>
    <w:rsid w:val="005808D7"/>
    <w:rsid w:val="00580B20"/>
    <w:rsid w:val="00580BB0"/>
    <w:rsid w:val="00580C02"/>
    <w:rsid w:val="00580C2E"/>
    <w:rsid w:val="00580C34"/>
    <w:rsid w:val="00580CE4"/>
    <w:rsid w:val="00580D0E"/>
    <w:rsid w:val="00580D7C"/>
    <w:rsid w:val="00580EB7"/>
    <w:rsid w:val="00580F3A"/>
    <w:rsid w:val="005810EC"/>
    <w:rsid w:val="0058111B"/>
    <w:rsid w:val="0058114E"/>
    <w:rsid w:val="00581276"/>
    <w:rsid w:val="005812C1"/>
    <w:rsid w:val="005812DC"/>
    <w:rsid w:val="005816E0"/>
    <w:rsid w:val="005817DE"/>
    <w:rsid w:val="005818ED"/>
    <w:rsid w:val="00581928"/>
    <w:rsid w:val="0058193B"/>
    <w:rsid w:val="00581C4B"/>
    <w:rsid w:val="00581C90"/>
    <w:rsid w:val="00581CDC"/>
    <w:rsid w:val="00581CF5"/>
    <w:rsid w:val="00581D8A"/>
    <w:rsid w:val="00581FBE"/>
    <w:rsid w:val="005821A8"/>
    <w:rsid w:val="00582430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716"/>
    <w:rsid w:val="00584B3C"/>
    <w:rsid w:val="00584BC2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6C5"/>
    <w:rsid w:val="00585785"/>
    <w:rsid w:val="0058591D"/>
    <w:rsid w:val="00585975"/>
    <w:rsid w:val="005859D4"/>
    <w:rsid w:val="00585BB5"/>
    <w:rsid w:val="00585C10"/>
    <w:rsid w:val="00585E3E"/>
    <w:rsid w:val="00586048"/>
    <w:rsid w:val="005860FF"/>
    <w:rsid w:val="00586171"/>
    <w:rsid w:val="00586267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622"/>
    <w:rsid w:val="005877E4"/>
    <w:rsid w:val="00587899"/>
    <w:rsid w:val="005878D3"/>
    <w:rsid w:val="00587943"/>
    <w:rsid w:val="00587B91"/>
    <w:rsid w:val="00587BC9"/>
    <w:rsid w:val="00587BD5"/>
    <w:rsid w:val="00587C13"/>
    <w:rsid w:val="00587D8C"/>
    <w:rsid w:val="00587D94"/>
    <w:rsid w:val="00587EB0"/>
    <w:rsid w:val="005901F1"/>
    <w:rsid w:val="00590207"/>
    <w:rsid w:val="00590227"/>
    <w:rsid w:val="005902F6"/>
    <w:rsid w:val="00590470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ED8"/>
    <w:rsid w:val="00591102"/>
    <w:rsid w:val="00591235"/>
    <w:rsid w:val="00591357"/>
    <w:rsid w:val="00591B5A"/>
    <w:rsid w:val="00591CC5"/>
    <w:rsid w:val="00591E8D"/>
    <w:rsid w:val="00592012"/>
    <w:rsid w:val="005921A7"/>
    <w:rsid w:val="005921A8"/>
    <w:rsid w:val="00592595"/>
    <w:rsid w:val="005925A0"/>
    <w:rsid w:val="0059266F"/>
    <w:rsid w:val="0059278E"/>
    <w:rsid w:val="005927B2"/>
    <w:rsid w:val="005927E0"/>
    <w:rsid w:val="00592997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DB6"/>
    <w:rsid w:val="00593DF0"/>
    <w:rsid w:val="00593EAA"/>
    <w:rsid w:val="00594240"/>
    <w:rsid w:val="00594514"/>
    <w:rsid w:val="005945CB"/>
    <w:rsid w:val="0059470D"/>
    <w:rsid w:val="005947A8"/>
    <w:rsid w:val="00594965"/>
    <w:rsid w:val="005949BD"/>
    <w:rsid w:val="00594C5D"/>
    <w:rsid w:val="00594CB2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4FA"/>
    <w:rsid w:val="005965BA"/>
    <w:rsid w:val="005967C0"/>
    <w:rsid w:val="005968A4"/>
    <w:rsid w:val="00596D85"/>
    <w:rsid w:val="00597026"/>
    <w:rsid w:val="005972B6"/>
    <w:rsid w:val="00597340"/>
    <w:rsid w:val="005973C9"/>
    <w:rsid w:val="0059786A"/>
    <w:rsid w:val="0059794E"/>
    <w:rsid w:val="00597A75"/>
    <w:rsid w:val="00597BF9"/>
    <w:rsid w:val="00597CA1"/>
    <w:rsid w:val="00597DD8"/>
    <w:rsid w:val="00597F49"/>
    <w:rsid w:val="005A00F2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231"/>
    <w:rsid w:val="005A22CC"/>
    <w:rsid w:val="005A2532"/>
    <w:rsid w:val="005A2550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492"/>
    <w:rsid w:val="005A34C7"/>
    <w:rsid w:val="005A362E"/>
    <w:rsid w:val="005A36C3"/>
    <w:rsid w:val="005A37FC"/>
    <w:rsid w:val="005A39E1"/>
    <w:rsid w:val="005A39FE"/>
    <w:rsid w:val="005A3ABD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834"/>
    <w:rsid w:val="005A593C"/>
    <w:rsid w:val="005A59CC"/>
    <w:rsid w:val="005A5B39"/>
    <w:rsid w:val="005A5EC7"/>
    <w:rsid w:val="005A607A"/>
    <w:rsid w:val="005A613A"/>
    <w:rsid w:val="005A64E1"/>
    <w:rsid w:val="005A6601"/>
    <w:rsid w:val="005A66F7"/>
    <w:rsid w:val="005A6757"/>
    <w:rsid w:val="005A67FA"/>
    <w:rsid w:val="005A6B03"/>
    <w:rsid w:val="005A6D02"/>
    <w:rsid w:val="005A6D4D"/>
    <w:rsid w:val="005A6DA0"/>
    <w:rsid w:val="005A6EFD"/>
    <w:rsid w:val="005A71C7"/>
    <w:rsid w:val="005A730B"/>
    <w:rsid w:val="005A7714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582"/>
    <w:rsid w:val="005B0750"/>
    <w:rsid w:val="005B098A"/>
    <w:rsid w:val="005B09E4"/>
    <w:rsid w:val="005B0A1C"/>
    <w:rsid w:val="005B0A3E"/>
    <w:rsid w:val="005B0B36"/>
    <w:rsid w:val="005B0B5A"/>
    <w:rsid w:val="005B0CF5"/>
    <w:rsid w:val="005B105A"/>
    <w:rsid w:val="005B110A"/>
    <w:rsid w:val="005B11FA"/>
    <w:rsid w:val="005B12F9"/>
    <w:rsid w:val="005B131A"/>
    <w:rsid w:val="005B1429"/>
    <w:rsid w:val="005B1447"/>
    <w:rsid w:val="005B149A"/>
    <w:rsid w:val="005B1771"/>
    <w:rsid w:val="005B18F9"/>
    <w:rsid w:val="005B1B1A"/>
    <w:rsid w:val="005B1C2D"/>
    <w:rsid w:val="005B1D02"/>
    <w:rsid w:val="005B1D50"/>
    <w:rsid w:val="005B1D88"/>
    <w:rsid w:val="005B1F00"/>
    <w:rsid w:val="005B1F06"/>
    <w:rsid w:val="005B1FD9"/>
    <w:rsid w:val="005B2182"/>
    <w:rsid w:val="005B21A2"/>
    <w:rsid w:val="005B240E"/>
    <w:rsid w:val="005B26A9"/>
    <w:rsid w:val="005B27D4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41C"/>
    <w:rsid w:val="005B341D"/>
    <w:rsid w:val="005B3589"/>
    <w:rsid w:val="005B35E9"/>
    <w:rsid w:val="005B3645"/>
    <w:rsid w:val="005B3697"/>
    <w:rsid w:val="005B36F4"/>
    <w:rsid w:val="005B3791"/>
    <w:rsid w:val="005B3971"/>
    <w:rsid w:val="005B3973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9ED"/>
    <w:rsid w:val="005B4CC9"/>
    <w:rsid w:val="005B4D20"/>
    <w:rsid w:val="005B4DD1"/>
    <w:rsid w:val="005B4E28"/>
    <w:rsid w:val="005B5085"/>
    <w:rsid w:val="005B51C6"/>
    <w:rsid w:val="005B53CE"/>
    <w:rsid w:val="005B54FE"/>
    <w:rsid w:val="005B59E3"/>
    <w:rsid w:val="005B5A2D"/>
    <w:rsid w:val="005B5ABB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BFB"/>
    <w:rsid w:val="005B6D15"/>
    <w:rsid w:val="005B6DDA"/>
    <w:rsid w:val="005B6DF0"/>
    <w:rsid w:val="005B6F60"/>
    <w:rsid w:val="005B71D1"/>
    <w:rsid w:val="005B72B6"/>
    <w:rsid w:val="005B745C"/>
    <w:rsid w:val="005B75BA"/>
    <w:rsid w:val="005B76C7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D47"/>
    <w:rsid w:val="005C0ED5"/>
    <w:rsid w:val="005C0EE2"/>
    <w:rsid w:val="005C0F4A"/>
    <w:rsid w:val="005C0FB4"/>
    <w:rsid w:val="005C1008"/>
    <w:rsid w:val="005C11A3"/>
    <w:rsid w:val="005C15EC"/>
    <w:rsid w:val="005C162A"/>
    <w:rsid w:val="005C17F3"/>
    <w:rsid w:val="005C19E3"/>
    <w:rsid w:val="005C1A0B"/>
    <w:rsid w:val="005C1A5B"/>
    <w:rsid w:val="005C1A62"/>
    <w:rsid w:val="005C1BC2"/>
    <w:rsid w:val="005C1CFA"/>
    <w:rsid w:val="005C1EBB"/>
    <w:rsid w:val="005C1ED2"/>
    <w:rsid w:val="005C1F24"/>
    <w:rsid w:val="005C1F6B"/>
    <w:rsid w:val="005C203E"/>
    <w:rsid w:val="005C240A"/>
    <w:rsid w:val="005C2586"/>
    <w:rsid w:val="005C282C"/>
    <w:rsid w:val="005C2873"/>
    <w:rsid w:val="005C2A45"/>
    <w:rsid w:val="005C2AC6"/>
    <w:rsid w:val="005C2CE6"/>
    <w:rsid w:val="005C2D8F"/>
    <w:rsid w:val="005C2DA6"/>
    <w:rsid w:val="005C2DE1"/>
    <w:rsid w:val="005C2EB1"/>
    <w:rsid w:val="005C2F59"/>
    <w:rsid w:val="005C3076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20"/>
    <w:rsid w:val="005C4386"/>
    <w:rsid w:val="005C4480"/>
    <w:rsid w:val="005C4686"/>
    <w:rsid w:val="005C468C"/>
    <w:rsid w:val="005C4828"/>
    <w:rsid w:val="005C4848"/>
    <w:rsid w:val="005C4ADE"/>
    <w:rsid w:val="005C4C3F"/>
    <w:rsid w:val="005C4DEE"/>
    <w:rsid w:val="005C4EED"/>
    <w:rsid w:val="005C500D"/>
    <w:rsid w:val="005C521A"/>
    <w:rsid w:val="005C532D"/>
    <w:rsid w:val="005C53DA"/>
    <w:rsid w:val="005C5543"/>
    <w:rsid w:val="005C564E"/>
    <w:rsid w:val="005C57C9"/>
    <w:rsid w:val="005C5828"/>
    <w:rsid w:val="005C5874"/>
    <w:rsid w:val="005C5ADD"/>
    <w:rsid w:val="005C5C03"/>
    <w:rsid w:val="005C5E87"/>
    <w:rsid w:val="005C618F"/>
    <w:rsid w:val="005C6241"/>
    <w:rsid w:val="005C6311"/>
    <w:rsid w:val="005C634D"/>
    <w:rsid w:val="005C63B3"/>
    <w:rsid w:val="005C6427"/>
    <w:rsid w:val="005C65BE"/>
    <w:rsid w:val="005C663C"/>
    <w:rsid w:val="005C66BE"/>
    <w:rsid w:val="005C680D"/>
    <w:rsid w:val="005C6975"/>
    <w:rsid w:val="005C6C03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140"/>
    <w:rsid w:val="005D221D"/>
    <w:rsid w:val="005D22B4"/>
    <w:rsid w:val="005D2417"/>
    <w:rsid w:val="005D245D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1B5"/>
    <w:rsid w:val="005D32D0"/>
    <w:rsid w:val="005D3661"/>
    <w:rsid w:val="005D372C"/>
    <w:rsid w:val="005D3887"/>
    <w:rsid w:val="005D3913"/>
    <w:rsid w:val="005D39FD"/>
    <w:rsid w:val="005D3A0A"/>
    <w:rsid w:val="005D3B29"/>
    <w:rsid w:val="005D3EA6"/>
    <w:rsid w:val="005D3F21"/>
    <w:rsid w:val="005D3FC1"/>
    <w:rsid w:val="005D40A7"/>
    <w:rsid w:val="005D417F"/>
    <w:rsid w:val="005D4419"/>
    <w:rsid w:val="005D4450"/>
    <w:rsid w:val="005D455A"/>
    <w:rsid w:val="005D4DC1"/>
    <w:rsid w:val="005D4DFB"/>
    <w:rsid w:val="005D4E47"/>
    <w:rsid w:val="005D501A"/>
    <w:rsid w:val="005D5146"/>
    <w:rsid w:val="005D5218"/>
    <w:rsid w:val="005D52BF"/>
    <w:rsid w:val="005D52EB"/>
    <w:rsid w:val="005D570D"/>
    <w:rsid w:val="005D57BD"/>
    <w:rsid w:val="005D584F"/>
    <w:rsid w:val="005D59D2"/>
    <w:rsid w:val="005D5A13"/>
    <w:rsid w:val="005D5AA1"/>
    <w:rsid w:val="005D5ACE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741"/>
    <w:rsid w:val="005D6892"/>
    <w:rsid w:val="005D6B65"/>
    <w:rsid w:val="005D6D52"/>
    <w:rsid w:val="005D7004"/>
    <w:rsid w:val="005D71B2"/>
    <w:rsid w:val="005D7209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662"/>
    <w:rsid w:val="005E06AE"/>
    <w:rsid w:val="005E0710"/>
    <w:rsid w:val="005E07AC"/>
    <w:rsid w:val="005E0C98"/>
    <w:rsid w:val="005E0CB2"/>
    <w:rsid w:val="005E0CC8"/>
    <w:rsid w:val="005E0D64"/>
    <w:rsid w:val="005E0DD0"/>
    <w:rsid w:val="005E0F1F"/>
    <w:rsid w:val="005E117A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E27"/>
    <w:rsid w:val="005E3178"/>
    <w:rsid w:val="005E3979"/>
    <w:rsid w:val="005E39D9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213"/>
    <w:rsid w:val="005E52E7"/>
    <w:rsid w:val="005E5501"/>
    <w:rsid w:val="005E5555"/>
    <w:rsid w:val="005E58BE"/>
    <w:rsid w:val="005E5964"/>
    <w:rsid w:val="005E59FF"/>
    <w:rsid w:val="005E5B33"/>
    <w:rsid w:val="005E5BB1"/>
    <w:rsid w:val="005E5D68"/>
    <w:rsid w:val="005E61E1"/>
    <w:rsid w:val="005E6372"/>
    <w:rsid w:val="005E6477"/>
    <w:rsid w:val="005E66A1"/>
    <w:rsid w:val="005E681F"/>
    <w:rsid w:val="005E69DF"/>
    <w:rsid w:val="005E6AC0"/>
    <w:rsid w:val="005E6AEF"/>
    <w:rsid w:val="005E6C22"/>
    <w:rsid w:val="005E6C82"/>
    <w:rsid w:val="005E6CC5"/>
    <w:rsid w:val="005E6CD7"/>
    <w:rsid w:val="005E6D1B"/>
    <w:rsid w:val="005E6F21"/>
    <w:rsid w:val="005E70AB"/>
    <w:rsid w:val="005E70C7"/>
    <w:rsid w:val="005E7162"/>
    <w:rsid w:val="005E72FC"/>
    <w:rsid w:val="005E7382"/>
    <w:rsid w:val="005E742C"/>
    <w:rsid w:val="005E7441"/>
    <w:rsid w:val="005E7610"/>
    <w:rsid w:val="005E770A"/>
    <w:rsid w:val="005E7AD6"/>
    <w:rsid w:val="005E7B9C"/>
    <w:rsid w:val="005E7C55"/>
    <w:rsid w:val="005E7F09"/>
    <w:rsid w:val="005E7FB8"/>
    <w:rsid w:val="005F026E"/>
    <w:rsid w:val="005F0482"/>
    <w:rsid w:val="005F07BF"/>
    <w:rsid w:val="005F08A0"/>
    <w:rsid w:val="005F097A"/>
    <w:rsid w:val="005F09C0"/>
    <w:rsid w:val="005F09CF"/>
    <w:rsid w:val="005F0BB6"/>
    <w:rsid w:val="005F0E7A"/>
    <w:rsid w:val="005F1093"/>
    <w:rsid w:val="005F11B2"/>
    <w:rsid w:val="005F14A6"/>
    <w:rsid w:val="005F1548"/>
    <w:rsid w:val="005F158B"/>
    <w:rsid w:val="005F15C9"/>
    <w:rsid w:val="005F1744"/>
    <w:rsid w:val="005F19B2"/>
    <w:rsid w:val="005F19DF"/>
    <w:rsid w:val="005F1A63"/>
    <w:rsid w:val="005F1C32"/>
    <w:rsid w:val="005F1CCC"/>
    <w:rsid w:val="005F1E4D"/>
    <w:rsid w:val="005F1FE8"/>
    <w:rsid w:val="005F200D"/>
    <w:rsid w:val="005F231E"/>
    <w:rsid w:val="005F23DA"/>
    <w:rsid w:val="005F2579"/>
    <w:rsid w:val="005F25A1"/>
    <w:rsid w:val="005F26D2"/>
    <w:rsid w:val="005F2CC9"/>
    <w:rsid w:val="005F2E00"/>
    <w:rsid w:val="005F2EC1"/>
    <w:rsid w:val="005F2F0C"/>
    <w:rsid w:val="005F2F56"/>
    <w:rsid w:val="005F300C"/>
    <w:rsid w:val="005F3109"/>
    <w:rsid w:val="005F3268"/>
    <w:rsid w:val="005F3391"/>
    <w:rsid w:val="005F3513"/>
    <w:rsid w:val="005F3653"/>
    <w:rsid w:val="005F3865"/>
    <w:rsid w:val="005F3869"/>
    <w:rsid w:val="005F3924"/>
    <w:rsid w:val="005F39A3"/>
    <w:rsid w:val="005F3AE1"/>
    <w:rsid w:val="005F3D20"/>
    <w:rsid w:val="005F3E5D"/>
    <w:rsid w:val="005F3EAD"/>
    <w:rsid w:val="005F41D8"/>
    <w:rsid w:val="005F421F"/>
    <w:rsid w:val="005F4680"/>
    <w:rsid w:val="005F477E"/>
    <w:rsid w:val="005F48EB"/>
    <w:rsid w:val="005F48ED"/>
    <w:rsid w:val="005F4BDB"/>
    <w:rsid w:val="005F4E39"/>
    <w:rsid w:val="005F4FF0"/>
    <w:rsid w:val="005F5144"/>
    <w:rsid w:val="005F51F4"/>
    <w:rsid w:val="005F5254"/>
    <w:rsid w:val="005F52DA"/>
    <w:rsid w:val="005F52E7"/>
    <w:rsid w:val="005F53F5"/>
    <w:rsid w:val="005F5561"/>
    <w:rsid w:val="005F558D"/>
    <w:rsid w:val="005F57DE"/>
    <w:rsid w:val="005F5B40"/>
    <w:rsid w:val="005F5C13"/>
    <w:rsid w:val="005F5C1A"/>
    <w:rsid w:val="005F6114"/>
    <w:rsid w:val="005F6234"/>
    <w:rsid w:val="005F62C9"/>
    <w:rsid w:val="005F63BF"/>
    <w:rsid w:val="005F6561"/>
    <w:rsid w:val="005F66C5"/>
    <w:rsid w:val="005F69F1"/>
    <w:rsid w:val="005F69F3"/>
    <w:rsid w:val="005F6B03"/>
    <w:rsid w:val="005F6CE0"/>
    <w:rsid w:val="005F7165"/>
    <w:rsid w:val="005F726B"/>
    <w:rsid w:val="005F7326"/>
    <w:rsid w:val="005F741D"/>
    <w:rsid w:val="005F743E"/>
    <w:rsid w:val="005F751D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B3"/>
    <w:rsid w:val="00600E56"/>
    <w:rsid w:val="00600F6C"/>
    <w:rsid w:val="006010F4"/>
    <w:rsid w:val="0060118F"/>
    <w:rsid w:val="006011FA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219"/>
    <w:rsid w:val="00602442"/>
    <w:rsid w:val="006024BD"/>
    <w:rsid w:val="0060255E"/>
    <w:rsid w:val="006026F3"/>
    <w:rsid w:val="006026FD"/>
    <w:rsid w:val="00602A75"/>
    <w:rsid w:val="00602AA7"/>
    <w:rsid w:val="00602B60"/>
    <w:rsid w:val="00602CFB"/>
    <w:rsid w:val="00602D80"/>
    <w:rsid w:val="00602D9F"/>
    <w:rsid w:val="00602FD2"/>
    <w:rsid w:val="00603051"/>
    <w:rsid w:val="00603495"/>
    <w:rsid w:val="006034DF"/>
    <w:rsid w:val="0060396C"/>
    <w:rsid w:val="00603A75"/>
    <w:rsid w:val="00603C44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48"/>
    <w:rsid w:val="00605B85"/>
    <w:rsid w:val="006061DF"/>
    <w:rsid w:val="00606498"/>
    <w:rsid w:val="00606572"/>
    <w:rsid w:val="00606867"/>
    <w:rsid w:val="006068F1"/>
    <w:rsid w:val="00606AFD"/>
    <w:rsid w:val="00606C06"/>
    <w:rsid w:val="00606CA5"/>
    <w:rsid w:val="00606CC1"/>
    <w:rsid w:val="00606E72"/>
    <w:rsid w:val="00606EE8"/>
    <w:rsid w:val="0060710C"/>
    <w:rsid w:val="0060710F"/>
    <w:rsid w:val="00607158"/>
    <w:rsid w:val="0060752E"/>
    <w:rsid w:val="0060753B"/>
    <w:rsid w:val="0060753F"/>
    <w:rsid w:val="0060767C"/>
    <w:rsid w:val="0060774A"/>
    <w:rsid w:val="0060777C"/>
    <w:rsid w:val="00607800"/>
    <w:rsid w:val="0060782A"/>
    <w:rsid w:val="006079EC"/>
    <w:rsid w:val="00607B75"/>
    <w:rsid w:val="00610259"/>
    <w:rsid w:val="00610284"/>
    <w:rsid w:val="006102FC"/>
    <w:rsid w:val="0061032A"/>
    <w:rsid w:val="00610566"/>
    <w:rsid w:val="006108C5"/>
    <w:rsid w:val="00610912"/>
    <w:rsid w:val="00610ADF"/>
    <w:rsid w:val="00610E07"/>
    <w:rsid w:val="00610FE1"/>
    <w:rsid w:val="00610FE8"/>
    <w:rsid w:val="006110AB"/>
    <w:rsid w:val="006110EE"/>
    <w:rsid w:val="00611262"/>
    <w:rsid w:val="00611479"/>
    <w:rsid w:val="006114C7"/>
    <w:rsid w:val="006116C3"/>
    <w:rsid w:val="0061188E"/>
    <w:rsid w:val="00611C6A"/>
    <w:rsid w:val="00611EF9"/>
    <w:rsid w:val="00611FFB"/>
    <w:rsid w:val="00612236"/>
    <w:rsid w:val="00612497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246"/>
    <w:rsid w:val="006142B1"/>
    <w:rsid w:val="006142EE"/>
    <w:rsid w:val="006144AA"/>
    <w:rsid w:val="006146BC"/>
    <w:rsid w:val="0061470D"/>
    <w:rsid w:val="0061482A"/>
    <w:rsid w:val="00614940"/>
    <w:rsid w:val="00614A83"/>
    <w:rsid w:val="00614B23"/>
    <w:rsid w:val="00614D52"/>
    <w:rsid w:val="00614D68"/>
    <w:rsid w:val="00614EB1"/>
    <w:rsid w:val="006151CA"/>
    <w:rsid w:val="00615453"/>
    <w:rsid w:val="006155C1"/>
    <w:rsid w:val="006155C8"/>
    <w:rsid w:val="006156A9"/>
    <w:rsid w:val="006156B4"/>
    <w:rsid w:val="00615898"/>
    <w:rsid w:val="00615A4A"/>
    <w:rsid w:val="00615AC9"/>
    <w:rsid w:val="00615BFD"/>
    <w:rsid w:val="00615C2D"/>
    <w:rsid w:val="00615CA6"/>
    <w:rsid w:val="00615CA9"/>
    <w:rsid w:val="00615EA1"/>
    <w:rsid w:val="00615F27"/>
    <w:rsid w:val="006161A8"/>
    <w:rsid w:val="00616365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67C"/>
    <w:rsid w:val="00620690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738"/>
    <w:rsid w:val="00621889"/>
    <w:rsid w:val="006219CB"/>
    <w:rsid w:val="00621DD0"/>
    <w:rsid w:val="00621DED"/>
    <w:rsid w:val="006220D5"/>
    <w:rsid w:val="006223DB"/>
    <w:rsid w:val="0062252F"/>
    <w:rsid w:val="0062259F"/>
    <w:rsid w:val="006227E2"/>
    <w:rsid w:val="0062284C"/>
    <w:rsid w:val="006228A3"/>
    <w:rsid w:val="006228DA"/>
    <w:rsid w:val="00622D9E"/>
    <w:rsid w:val="00622DB3"/>
    <w:rsid w:val="00622DC9"/>
    <w:rsid w:val="00622DCA"/>
    <w:rsid w:val="00622F3B"/>
    <w:rsid w:val="00622F5D"/>
    <w:rsid w:val="00622FBB"/>
    <w:rsid w:val="006230C3"/>
    <w:rsid w:val="006230D7"/>
    <w:rsid w:val="006232F6"/>
    <w:rsid w:val="00623537"/>
    <w:rsid w:val="0062355C"/>
    <w:rsid w:val="00623564"/>
    <w:rsid w:val="00623841"/>
    <w:rsid w:val="0062399F"/>
    <w:rsid w:val="00623A1B"/>
    <w:rsid w:val="00623A1D"/>
    <w:rsid w:val="00623BEC"/>
    <w:rsid w:val="00623D45"/>
    <w:rsid w:val="00623E9C"/>
    <w:rsid w:val="00623F74"/>
    <w:rsid w:val="00624266"/>
    <w:rsid w:val="00624302"/>
    <w:rsid w:val="006243FB"/>
    <w:rsid w:val="00624705"/>
    <w:rsid w:val="00624A6B"/>
    <w:rsid w:val="00624B07"/>
    <w:rsid w:val="00624B25"/>
    <w:rsid w:val="00624E8D"/>
    <w:rsid w:val="00624ED3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B11"/>
    <w:rsid w:val="00625D29"/>
    <w:rsid w:val="00625EEC"/>
    <w:rsid w:val="0062627E"/>
    <w:rsid w:val="00626290"/>
    <w:rsid w:val="006263F4"/>
    <w:rsid w:val="006265B8"/>
    <w:rsid w:val="006265EC"/>
    <w:rsid w:val="00626633"/>
    <w:rsid w:val="00626659"/>
    <w:rsid w:val="00626775"/>
    <w:rsid w:val="00626815"/>
    <w:rsid w:val="0062684F"/>
    <w:rsid w:val="00626B6F"/>
    <w:rsid w:val="00626BB6"/>
    <w:rsid w:val="00626BDB"/>
    <w:rsid w:val="00626CD6"/>
    <w:rsid w:val="00626D63"/>
    <w:rsid w:val="00626F4C"/>
    <w:rsid w:val="006270F7"/>
    <w:rsid w:val="006272D4"/>
    <w:rsid w:val="00627350"/>
    <w:rsid w:val="0062741D"/>
    <w:rsid w:val="006276C1"/>
    <w:rsid w:val="00627A00"/>
    <w:rsid w:val="00627B2D"/>
    <w:rsid w:val="00627BA9"/>
    <w:rsid w:val="00627BCE"/>
    <w:rsid w:val="00627FCD"/>
    <w:rsid w:val="006303F8"/>
    <w:rsid w:val="006304D4"/>
    <w:rsid w:val="00630A6F"/>
    <w:rsid w:val="00630C88"/>
    <w:rsid w:val="00630D15"/>
    <w:rsid w:val="00630E92"/>
    <w:rsid w:val="00631073"/>
    <w:rsid w:val="00631313"/>
    <w:rsid w:val="00631329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8A"/>
    <w:rsid w:val="00631CBF"/>
    <w:rsid w:val="00631E87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A"/>
    <w:rsid w:val="00633F28"/>
    <w:rsid w:val="00633F48"/>
    <w:rsid w:val="006340F0"/>
    <w:rsid w:val="006340F3"/>
    <w:rsid w:val="00634136"/>
    <w:rsid w:val="00634178"/>
    <w:rsid w:val="00634371"/>
    <w:rsid w:val="006343C4"/>
    <w:rsid w:val="00634402"/>
    <w:rsid w:val="006344D8"/>
    <w:rsid w:val="006345A3"/>
    <w:rsid w:val="006345A7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7B5"/>
    <w:rsid w:val="00636891"/>
    <w:rsid w:val="006369A3"/>
    <w:rsid w:val="00636AD3"/>
    <w:rsid w:val="00636B89"/>
    <w:rsid w:val="00636E6A"/>
    <w:rsid w:val="0063705D"/>
    <w:rsid w:val="006371E6"/>
    <w:rsid w:val="006373C8"/>
    <w:rsid w:val="006374C1"/>
    <w:rsid w:val="0063776E"/>
    <w:rsid w:val="0063799C"/>
    <w:rsid w:val="00637AE0"/>
    <w:rsid w:val="00637CD2"/>
    <w:rsid w:val="00637D0C"/>
    <w:rsid w:val="00640135"/>
    <w:rsid w:val="0064021B"/>
    <w:rsid w:val="00640725"/>
    <w:rsid w:val="006407CA"/>
    <w:rsid w:val="00640835"/>
    <w:rsid w:val="0064094B"/>
    <w:rsid w:val="00640968"/>
    <w:rsid w:val="00640CA2"/>
    <w:rsid w:val="00640D0F"/>
    <w:rsid w:val="00640D87"/>
    <w:rsid w:val="00640EF2"/>
    <w:rsid w:val="00640FB7"/>
    <w:rsid w:val="0064116D"/>
    <w:rsid w:val="006418E7"/>
    <w:rsid w:val="00641A0D"/>
    <w:rsid w:val="00641A16"/>
    <w:rsid w:val="00641B93"/>
    <w:rsid w:val="00641BBB"/>
    <w:rsid w:val="00642244"/>
    <w:rsid w:val="006423DF"/>
    <w:rsid w:val="0064242B"/>
    <w:rsid w:val="0064245C"/>
    <w:rsid w:val="0064248E"/>
    <w:rsid w:val="006425D6"/>
    <w:rsid w:val="006426C6"/>
    <w:rsid w:val="00642737"/>
    <w:rsid w:val="0064293A"/>
    <w:rsid w:val="0064294A"/>
    <w:rsid w:val="00642C31"/>
    <w:rsid w:val="00642C44"/>
    <w:rsid w:val="00642D0D"/>
    <w:rsid w:val="00642DD7"/>
    <w:rsid w:val="00642E56"/>
    <w:rsid w:val="006430E1"/>
    <w:rsid w:val="006430EA"/>
    <w:rsid w:val="006432F6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F8"/>
    <w:rsid w:val="00644711"/>
    <w:rsid w:val="0064479B"/>
    <w:rsid w:val="006449B0"/>
    <w:rsid w:val="00644CE6"/>
    <w:rsid w:val="00644D64"/>
    <w:rsid w:val="00644D7B"/>
    <w:rsid w:val="00644FE5"/>
    <w:rsid w:val="00645432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B05"/>
    <w:rsid w:val="00647C1A"/>
    <w:rsid w:val="00647C31"/>
    <w:rsid w:val="00647C3D"/>
    <w:rsid w:val="00647C88"/>
    <w:rsid w:val="00647CBD"/>
    <w:rsid w:val="00647D4E"/>
    <w:rsid w:val="00647EFB"/>
    <w:rsid w:val="00647F60"/>
    <w:rsid w:val="00650064"/>
    <w:rsid w:val="006500A5"/>
    <w:rsid w:val="006501E5"/>
    <w:rsid w:val="0065034B"/>
    <w:rsid w:val="00650568"/>
    <w:rsid w:val="006507BF"/>
    <w:rsid w:val="006508BC"/>
    <w:rsid w:val="00650955"/>
    <w:rsid w:val="00650B06"/>
    <w:rsid w:val="00650B7F"/>
    <w:rsid w:val="00650BC3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A0B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23A"/>
    <w:rsid w:val="006552EB"/>
    <w:rsid w:val="0065544A"/>
    <w:rsid w:val="0065552C"/>
    <w:rsid w:val="00655794"/>
    <w:rsid w:val="006558C3"/>
    <w:rsid w:val="006558CF"/>
    <w:rsid w:val="006559F8"/>
    <w:rsid w:val="00655AE9"/>
    <w:rsid w:val="00655C88"/>
    <w:rsid w:val="00655D24"/>
    <w:rsid w:val="00655D9E"/>
    <w:rsid w:val="006560CE"/>
    <w:rsid w:val="0065616F"/>
    <w:rsid w:val="00656317"/>
    <w:rsid w:val="006565BB"/>
    <w:rsid w:val="0065679B"/>
    <w:rsid w:val="006568FC"/>
    <w:rsid w:val="00656913"/>
    <w:rsid w:val="00656921"/>
    <w:rsid w:val="00656938"/>
    <w:rsid w:val="00656C37"/>
    <w:rsid w:val="00656EAB"/>
    <w:rsid w:val="00656EBA"/>
    <w:rsid w:val="00656EC3"/>
    <w:rsid w:val="00656FE7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889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5A4"/>
    <w:rsid w:val="006617A5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D47"/>
    <w:rsid w:val="00663DCE"/>
    <w:rsid w:val="00663E5F"/>
    <w:rsid w:val="00663EEC"/>
    <w:rsid w:val="00664080"/>
    <w:rsid w:val="0066419D"/>
    <w:rsid w:val="0066434C"/>
    <w:rsid w:val="0066437D"/>
    <w:rsid w:val="00664383"/>
    <w:rsid w:val="006644DC"/>
    <w:rsid w:val="00664924"/>
    <w:rsid w:val="00664943"/>
    <w:rsid w:val="006649FD"/>
    <w:rsid w:val="00664A3A"/>
    <w:rsid w:val="00664AB3"/>
    <w:rsid w:val="00664AC6"/>
    <w:rsid w:val="00664DF0"/>
    <w:rsid w:val="00664E30"/>
    <w:rsid w:val="00664E98"/>
    <w:rsid w:val="006652A3"/>
    <w:rsid w:val="006654DD"/>
    <w:rsid w:val="006659DB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903"/>
    <w:rsid w:val="00666AAC"/>
    <w:rsid w:val="00666E35"/>
    <w:rsid w:val="00666EA4"/>
    <w:rsid w:val="0066705C"/>
    <w:rsid w:val="006670EE"/>
    <w:rsid w:val="0066741C"/>
    <w:rsid w:val="0066768C"/>
    <w:rsid w:val="006676FA"/>
    <w:rsid w:val="00667783"/>
    <w:rsid w:val="006677C0"/>
    <w:rsid w:val="00667885"/>
    <w:rsid w:val="0066792E"/>
    <w:rsid w:val="00667BFC"/>
    <w:rsid w:val="00667C07"/>
    <w:rsid w:val="00667C2A"/>
    <w:rsid w:val="00667DE5"/>
    <w:rsid w:val="00667EEF"/>
    <w:rsid w:val="00667F55"/>
    <w:rsid w:val="006701F0"/>
    <w:rsid w:val="00670369"/>
    <w:rsid w:val="00670666"/>
    <w:rsid w:val="00670716"/>
    <w:rsid w:val="0067081B"/>
    <w:rsid w:val="006708BD"/>
    <w:rsid w:val="00670A2C"/>
    <w:rsid w:val="00670C7A"/>
    <w:rsid w:val="00670D2E"/>
    <w:rsid w:val="00670FCA"/>
    <w:rsid w:val="00671051"/>
    <w:rsid w:val="006710A4"/>
    <w:rsid w:val="00671132"/>
    <w:rsid w:val="00671147"/>
    <w:rsid w:val="00671161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70C"/>
    <w:rsid w:val="00672768"/>
    <w:rsid w:val="00672C2A"/>
    <w:rsid w:val="00672C36"/>
    <w:rsid w:val="00672CD0"/>
    <w:rsid w:val="00672D6C"/>
    <w:rsid w:val="00672DE6"/>
    <w:rsid w:val="00672EAA"/>
    <w:rsid w:val="0067352B"/>
    <w:rsid w:val="0067368D"/>
    <w:rsid w:val="006738FA"/>
    <w:rsid w:val="0067391B"/>
    <w:rsid w:val="00673951"/>
    <w:rsid w:val="00673970"/>
    <w:rsid w:val="00673A5C"/>
    <w:rsid w:val="00673CE6"/>
    <w:rsid w:val="00673DA4"/>
    <w:rsid w:val="00673DC0"/>
    <w:rsid w:val="00673DEC"/>
    <w:rsid w:val="00673E76"/>
    <w:rsid w:val="006741C1"/>
    <w:rsid w:val="00674363"/>
    <w:rsid w:val="00674419"/>
    <w:rsid w:val="00674432"/>
    <w:rsid w:val="00674472"/>
    <w:rsid w:val="0067454D"/>
    <w:rsid w:val="00674AAA"/>
    <w:rsid w:val="00674AB2"/>
    <w:rsid w:val="00674B28"/>
    <w:rsid w:val="00674B31"/>
    <w:rsid w:val="00674CC6"/>
    <w:rsid w:val="00674DC2"/>
    <w:rsid w:val="00674EEB"/>
    <w:rsid w:val="00674FA2"/>
    <w:rsid w:val="0067505A"/>
    <w:rsid w:val="00675184"/>
    <w:rsid w:val="0067532D"/>
    <w:rsid w:val="006754DD"/>
    <w:rsid w:val="006755FC"/>
    <w:rsid w:val="00675618"/>
    <w:rsid w:val="00675682"/>
    <w:rsid w:val="006759BE"/>
    <w:rsid w:val="00675CC5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D"/>
    <w:rsid w:val="0067694E"/>
    <w:rsid w:val="00676CF4"/>
    <w:rsid w:val="00676D67"/>
    <w:rsid w:val="00676D82"/>
    <w:rsid w:val="00676DD2"/>
    <w:rsid w:val="00676E97"/>
    <w:rsid w:val="00676EE0"/>
    <w:rsid w:val="006771D2"/>
    <w:rsid w:val="006772BD"/>
    <w:rsid w:val="0067735B"/>
    <w:rsid w:val="00677425"/>
    <w:rsid w:val="006775E2"/>
    <w:rsid w:val="00677750"/>
    <w:rsid w:val="0067779D"/>
    <w:rsid w:val="00677BC8"/>
    <w:rsid w:val="00677C17"/>
    <w:rsid w:val="00677C21"/>
    <w:rsid w:val="00677C49"/>
    <w:rsid w:val="00677D91"/>
    <w:rsid w:val="00677E61"/>
    <w:rsid w:val="00677ED1"/>
    <w:rsid w:val="0068022C"/>
    <w:rsid w:val="0068029E"/>
    <w:rsid w:val="006803D6"/>
    <w:rsid w:val="00680603"/>
    <w:rsid w:val="006807FB"/>
    <w:rsid w:val="00680803"/>
    <w:rsid w:val="00680876"/>
    <w:rsid w:val="006808BA"/>
    <w:rsid w:val="00680ABE"/>
    <w:rsid w:val="00680B1E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CBF"/>
    <w:rsid w:val="006820AA"/>
    <w:rsid w:val="0068220B"/>
    <w:rsid w:val="0068223F"/>
    <w:rsid w:val="00682429"/>
    <w:rsid w:val="006826B0"/>
    <w:rsid w:val="0068282C"/>
    <w:rsid w:val="0068289D"/>
    <w:rsid w:val="00682CFD"/>
    <w:rsid w:val="00682E28"/>
    <w:rsid w:val="006830E5"/>
    <w:rsid w:val="006832E6"/>
    <w:rsid w:val="0068369E"/>
    <w:rsid w:val="006836A8"/>
    <w:rsid w:val="006838B9"/>
    <w:rsid w:val="006838C3"/>
    <w:rsid w:val="00683941"/>
    <w:rsid w:val="00683988"/>
    <w:rsid w:val="00683A5F"/>
    <w:rsid w:val="00683B8E"/>
    <w:rsid w:val="00683DBD"/>
    <w:rsid w:val="00683DF4"/>
    <w:rsid w:val="00683E1D"/>
    <w:rsid w:val="00683E5E"/>
    <w:rsid w:val="00684018"/>
    <w:rsid w:val="00684229"/>
    <w:rsid w:val="00684396"/>
    <w:rsid w:val="0068442F"/>
    <w:rsid w:val="00684480"/>
    <w:rsid w:val="0068487A"/>
    <w:rsid w:val="00684A55"/>
    <w:rsid w:val="006851BB"/>
    <w:rsid w:val="00685297"/>
    <w:rsid w:val="00685418"/>
    <w:rsid w:val="0068545E"/>
    <w:rsid w:val="00685488"/>
    <w:rsid w:val="0068564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92C"/>
    <w:rsid w:val="00687A1E"/>
    <w:rsid w:val="00687C8B"/>
    <w:rsid w:val="00687FAC"/>
    <w:rsid w:val="006901B7"/>
    <w:rsid w:val="006903A6"/>
    <w:rsid w:val="006903A7"/>
    <w:rsid w:val="00690415"/>
    <w:rsid w:val="006904C4"/>
    <w:rsid w:val="006907C8"/>
    <w:rsid w:val="006909C6"/>
    <w:rsid w:val="00690DE1"/>
    <w:rsid w:val="00691086"/>
    <w:rsid w:val="006910F2"/>
    <w:rsid w:val="0069113D"/>
    <w:rsid w:val="00691232"/>
    <w:rsid w:val="00691594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429"/>
    <w:rsid w:val="00692A2A"/>
    <w:rsid w:val="00692AA3"/>
    <w:rsid w:val="00692B7C"/>
    <w:rsid w:val="00692D7B"/>
    <w:rsid w:val="00692E2A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F1"/>
    <w:rsid w:val="00693F52"/>
    <w:rsid w:val="00694044"/>
    <w:rsid w:val="00694051"/>
    <w:rsid w:val="00694195"/>
    <w:rsid w:val="006941FD"/>
    <w:rsid w:val="006942E7"/>
    <w:rsid w:val="006944E1"/>
    <w:rsid w:val="00694521"/>
    <w:rsid w:val="0069459B"/>
    <w:rsid w:val="006946BB"/>
    <w:rsid w:val="0069471D"/>
    <w:rsid w:val="0069474E"/>
    <w:rsid w:val="00694A88"/>
    <w:rsid w:val="00694C5E"/>
    <w:rsid w:val="00694FA7"/>
    <w:rsid w:val="0069509E"/>
    <w:rsid w:val="00695280"/>
    <w:rsid w:val="006953C9"/>
    <w:rsid w:val="0069549D"/>
    <w:rsid w:val="0069552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1CE"/>
    <w:rsid w:val="00696277"/>
    <w:rsid w:val="006963F6"/>
    <w:rsid w:val="0069655C"/>
    <w:rsid w:val="006967A2"/>
    <w:rsid w:val="006968AC"/>
    <w:rsid w:val="00696C98"/>
    <w:rsid w:val="00696D35"/>
    <w:rsid w:val="00697094"/>
    <w:rsid w:val="00697184"/>
    <w:rsid w:val="0069721C"/>
    <w:rsid w:val="006972CA"/>
    <w:rsid w:val="006973AE"/>
    <w:rsid w:val="00697486"/>
    <w:rsid w:val="0069783A"/>
    <w:rsid w:val="00697924"/>
    <w:rsid w:val="00697954"/>
    <w:rsid w:val="00697FF4"/>
    <w:rsid w:val="006A02F1"/>
    <w:rsid w:val="006A034A"/>
    <w:rsid w:val="006A03C1"/>
    <w:rsid w:val="006A0537"/>
    <w:rsid w:val="006A0763"/>
    <w:rsid w:val="006A0854"/>
    <w:rsid w:val="006A0A19"/>
    <w:rsid w:val="006A0DBE"/>
    <w:rsid w:val="006A0DCC"/>
    <w:rsid w:val="006A0F2E"/>
    <w:rsid w:val="006A101A"/>
    <w:rsid w:val="006A1153"/>
    <w:rsid w:val="006A11A7"/>
    <w:rsid w:val="006A1390"/>
    <w:rsid w:val="006A13F8"/>
    <w:rsid w:val="006A1575"/>
    <w:rsid w:val="006A163D"/>
    <w:rsid w:val="006A16C4"/>
    <w:rsid w:val="006A16D1"/>
    <w:rsid w:val="006A1714"/>
    <w:rsid w:val="006A1DC7"/>
    <w:rsid w:val="006A1E66"/>
    <w:rsid w:val="006A1EB0"/>
    <w:rsid w:val="006A1EDF"/>
    <w:rsid w:val="006A1EF8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64D"/>
    <w:rsid w:val="006A3742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74A"/>
    <w:rsid w:val="006A47A2"/>
    <w:rsid w:val="006A498E"/>
    <w:rsid w:val="006A4B0E"/>
    <w:rsid w:val="006A4B23"/>
    <w:rsid w:val="006A505F"/>
    <w:rsid w:val="006A52D9"/>
    <w:rsid w:val="006A5420"/>
    <w:rsid w:val="006A551A"/>
    <w:rsid w:val="006A5521"/>
    <w:rsid w:val="006A568B"/>
    <w:rsid w:val="006A5763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5C"/>
    <w:rsid w:val="006A65E9"/>
    <w:rsid w:val="006A6613"/>
    <w:rsid w:val="006A67B4"/>
    <w:rsid w:val="006A688D"/>
    <w:rsid w:val="006A68E2"/>
    <w:rsid w:val="006A68FA"/>
    <w:rsid w:val="006A6949"/>
    <w:rsid w:val="006A6BF9"/>
    <w:rsid w:val="006A7155"/>
    <w:rsid w:val="006A7411"/>
    <w:rsid w:val="006A77E8"/>
    <w:rsid w:val="006A79B1"/>
    <w:rsid w:val="006A79DF"/>
    <w:rsid w:val="006A7ABF"/>
    <w:rsid w:val="006A7C35"/>
    <w:rsid w:val="006A7D23"/>
    <w:rsid w:val="006A7E86"/>
    <w:rsid w:val="006A7EF6"/>
    <w:rsid w:val="006A7F66"/>
    <w:rsid w:val="006B0236"/>
    <w:rsid w:val="006B023D"/>
    <w:rsid w:val="006B043B"/>
    <w:rsid w:val="006B06FF"/>
    <w:rsid w:val="006B07BC"/>
    <w:rsid w:val="006B0824"/>
    <w:rsid w:val="006B08B7"/>
    <w:rsid w:val="006B0A31"/>
    <w:rsid w:val="006B0A7F"/>
    <w:rsid w:val="006B0BDF"/>
    <w:rsid w:val="006B0C44"/>
    <w:rsid w:val="006B0CDB"/>
    <w:rsid w:val="006B0E1D"/>
    <w:rsid w:val="006B0FD7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F49"/>
    <w:rsid w:val="006B1FE4"/>
    <w:rsid w:val="006B21E5"/>
    <w:rsid w:val="006B22DF"/>
    <w:rsid w:val="006B241E"/>
    <w:rsid w:val="006B24B8"/>
    <w:rsid w:val="006B24BF"/>
    <w:rsid w:val="006B27E4"/>
    <w:rsid w:val="006B2896"/>
    <w:rsid w:val="006B28C9"/>
    <w:rsid w:val="006B29C8"/>
    <w:rsid w:val="006B2B44"/>
    <w:rsid w:val="006B2C06"/>
    <w:rsid w:val="006B2D63"/>
    <w:rsid w:val="006B2DA2"/>
    <w:rsid w:val="006B2EFF"/>
    <w:rsid w:val="006B3196"/>
    <w:rsid w:val="006B337E"/>
    <w:rsid w:val="006B356C"/>
    <w:rsid w:val="006B3A1D"/>
    <w:rsid w:val="006B3E65"/>
    <w:rsid w:val="006B410E"/>
    <w:rsid w:val="006B4142"/>
    <w:rsid w:val="006B41C3"/>
    <w:rsid w:val="006B41F7"/>
    <w:rsid w:val="006B42C5"/>
    <w:rsid w:val="006B448A"/>
    <w:rsid w:val="006B44A0"/>
    <w:rsid w:val="006B4602"/>
    <w:rsid w:val="006B46C3"/>
    <w:rsid w:val="006B4775"/>
    <w:rsid w:val="006B4966"/>
    <w:rsid w:val="006B49B4"/>
    <w:rsid w:val="006B4BDA"/>
    <w:rsid w:val="006B4C1D"/>
    <w:rsid w:val="006B4CA5"/>
    <w:rsid w:val="006B4D46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6252"/>
    <w:rsid w:val="006B634F"/>
    <w:rsid w:val="006B64C3"/>
    <w:rsid w:val="006B651D"/>
    <w:rsid w:val="006B65E7"/>
    <w:rsid w:val="006B66E7"/>
    <w:rsid w:val="006B66F8"/>
    <w:rsid w:val="006B6730"/>
    <w:rsid w:val="006B6816"/>
    <w:rsid w:val="006B6AC7"/>
    <w:rsid w:val="006B6B42"/>
    <w:rsid w:val="006B6B68"/>
    <w:rsid w:val="006B6F38"/>
    <w:rsid w:val="006B6F58"/>
    <w:rsid w:val="006B6F8F"/>
    <w:rsid w:val="006B701B"/>
    <w:rsid w:val="006B7109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904"/>
    <w:rsid w:val="006C092D"/>
    <w:rsid w:val="006C0A88"/>
    <w:rsid w:val="006C0C39"/>
    <w:rsid w:val="006C0CBE"/>
    <w:rsid w:val="006C0F19"/>
    <w:rsid w:val="006C1210"/>
    <w:rsid w:val="006C1307"/>
    <w:rsid w:val="006C1367"/>
    <w:rsid w:val="006C1411"/>
    <w:rsid w:val="006C1616"/>
    <w:rsid w:val="006C166F"/>
    <w:rsid w:val="006C18A4"/>
    <w:rsid w:val="006C1CAC"/>
    <w:rsid w:val="006C1CD8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843"/>
    <w:rsid w:val="006C285C"/>
    <w:rsid w:val="006C2922"/>
    <w:rsid w:val="006C294D"/>
    <w:rsid w:val="006C296F"/>
    <w:rsid w:val="006C2991"/>
    <w:rsid w:val="006C2A1C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E36"/>
    <w:rsid w:val="006C3E65"/>
    <w:rsid w:val="006C3E96"/>
    <w:rsid w:val="006C3F10"/>
    <w:rsid w:val="006C42DF"/>
    <w:rsid w:val="006C43FB"/>
    <w:rsid w:val="006C44DC"/>
    <w:rsid w:val="006C4533"/>
    <w:rsid w:val="006C4618"/>
    <w:rsid w:val="006C46EA"/>
    <w:rsid w:val="006C4A00"/>
    <w:rsid w:val="006C4B33"/>
    <w:rsid w:val="006C4D08"/>
    <w:rsid w:val="006C4E57"/>
    <w:rsid w:val="006C514A"/>
    <w:rsid w:val="006C52EF"/>
    <w:rsid w:val="006C538F"/>
    <w:rsid w:val="006C56C6"/>
    <w:rsid w:val="006C5841"/>
    <w:rsid w:val="006C5BC8"/>
    <w:rsid w:val="006C5BCC"/>
    <w:rsid w:val="006C5F49"/>
    <w:rsid w:val="006C5FD5"/>
    <w:rsid w:val="006C601E"/>
    <w:rsid w:val="006C6397"/>
    <w:rsid w:val="006C63BC"/>
    <w:rsid w:val="006C643D"/>
    <w:rsid w:val="006C6522"/>
    <w:rsid w:val="006C6567"/>
    <w:rsid w:val="006C6673"/>
    <w:rsid w:val="006C69B4"/>
    <w:rsid w:val="006C6A52"/>
    <w:rsid w:val="006C6E85"/>
    <w:rsid w:val="006C6F9E"/>
    <w:rsid w:val="006C6FF7"/>
    <w:rsid w:val="006C71F2"/>
    <w:rsid w:val="006C739B"/>
    <w:rsid w:val="006C74EF"/>
    <w:rsid w:val="006C75CA"/>
    <w:rsid w:val="006C7952"/>
    <w:rsid w:val="006C7AAE"/>
    <w:rsid w:val="006C7D74"/>
    <w:rsid w:val="006C7D75"/>
    <w:rsid w:val="006C7DF7"/>
    <w:rsid w:val="006C7ED6"/>
    <w:rsid w:val="006D00E7"/>
    <w:rsid w:val="006D0260"/>
    <w:rsid w:val="006D0382"/>
    <w:rsid w:val="006D0416"/>
    <w:rsid w:val="006D047F"/>
    <w:rsid w:val="006D0589"/>
    <w:rsid w:val="006D068F"/>
    <w:rsid w:val="006D06C4"/>
    <w:rsid w:val="006D070D"/>
    <w:rsid w:val="006D0733"/>
    <w:rsid w:val="006D09E4"/>
    <w:rsid w:val="006D0AFF"/>
    <w:rsid w:val="006D0BC4"/>
    <w:rsid w:val="006D0BD1"/>
    <w:rsid w:val="006D0D61"/>
    <w:rsid w:val="006D0D6C"/>
    <w:rsid w:val="006D0E12"/>
    <w:rsid w:val="006D0F3D"/>
    <w:rsid w:val="006D12FD"/>
    <w:rsid w:val="006D14E5"/>
    <w:rsid w:val="006D1770"/>
    <w:rsid w:val="006D17B1"/>
    <w:rsid w:val="006D19ED"/>
    <w:rsid w:val="006D1A14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9E0"/>
    <w:rsid w:val="006D2A7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49E"/>
    <w:rsid w:val="006D450E"/>
    <w:rsid w:val="006D458F"/>
    <w:rsid w:val="006D48E3"/>
    <w:rsid w:val="006D4C12"/>
    <w:rsid w:val="006D4C94"/>
    <w:rsid w:val="006D4D78"/>
    <w:rsid w:val="006D4DAD"/>
    <w:rsid w:val="006D4E9D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8A"/>
    <w:rsid w:val="006D5C90"/>
    <w:rsid w:val="006D5CEE"/>
    <w:rsid w:val="006D5E64"/>
    <w:rsid w:val="006D5E99"/>
    <w:rsid w:val="006D61FF"/>
    <w:rsid w:val="006D6410"/>
    <w:rsid w:val="006D6879"/>
    <w:rsid w:val="006D6B18"/>
    <w:rsid w:val="006D6CD5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B21"/>
    <w:rsid w:val="006D7D49"/>
    <w:rsid w:val="006D7D4A"/>
    <w:rsid w:val="006D7DB0"/>
    <w:rsid w:val="006D7E58"/>
    <w:rsid w:val="006D7F84"/>
    <w:rsid w:val="006E0331"/>
    <w:rsid w:val="006E038A"/>
    <w:rsid w:val="006E071B"/>
    <w:rsid w:val="006E0755"/>
    <w:rsid w:val="006E079B"/>
    <w:rsid w:val="006E087B"/>
    <w:rsid w:val="006E0CF6"/>
    <w:rsid w:val="006E10EF"/>
    <w:rsid w:val="006E1414"/>
    <w:rsid w:val="006E151B"/>
    <w:rsid w:val="006E1797"/>
    <w:rsid w:val="006E1A1F"/>
    <w:rsid w:val="006E1A45"/>
    <w:rsid w:val="006E1AE1"/>
    <w:rsid w:val="006E1CA9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D86"/>
    <w:rsid w:val="006E2EBE"/>
    <w:rsid w:val="006E2F84"/>
    <w:rsid w:val="006E306F"/>
    <w:rsid w:val="006E334F"/>
    <w:rsid w:val="006E3581"/>
    <w:rsid w:val="006E3619"/>
    <w:rsid w:val="006E3685"/>
    <w:rsid w:val="006E3696"/>
    <w:rsid w:val="006E371A"/>
    <w:rsid w:val="006E387B"/>
    <w:rsid w:val="006E39FC"/>
    <w:rsid w:val="006E3DCE"/>
    <w:rsid w:val="006E3F5D"/>
    <w:rsid w:val="006E4086"/>
    <w:rsid w:val="006E40B4"/>
    <w:rsid w:val="006E41E5"/>
    <w:rsid w:val="006E44BC"/>
    <w:rsid w:val="006E4558"/>
    <w:rsid w:val="006E4763"/>
    <w:rsid w:val="006E497E"/>
    <w:rsid w:val="006E4A8E"/>
    <w:rsid w:val="006E4B23"/>
    <w:rsid w:val="006E4CA5"/>
    <w:rsid w:val="006E4F1D"/>
    <w:rsid w:val="006E535C"/>
    <w:rsid w:val="006E5765"/>
    <w:rsid w:val="006E59B7"/>
    <w:rsid w:val="006E5B4B"/>
    <w:rsid w:val="006E5B7C"/>
    <w:rsid w:val="006E5CA9"/>
    <w:rsid w:val="006E5D08"/>
    <w:rsid w:val="006E5EE4"/>
    <w:rsid w:val="006E5FD5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C24"/>
    <w:rsid w:val="006E6C59"/>
    <w:rsid w:val="006E6D75"/>
    <w:rsid w:val="006E6F16"/>
    <w:rsid w:val="006E70D9"/>
    <w:rsid w:val="006E72F8"/>
    <w:rsid w:val="006E75A6"/>
    <w:rsid w:val="006E785A"/>
    <w:rsid w:val="006E79DA"/>
    <w:rsid w:val="006E79EE"/>
    <w:rsid w:val="006E7ABE"/>
    <w:rsid w:val="006E7AF4"/>
    <w:rsid w:val="006E7C77"/>
    <w:rsid w:val="006E7CB2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DE2"/>
    <w:rsid w:val="006F1044"/>
    <w:rsid w:val="006F1449"/>
    <w:rsid w:val="006F19AD"/>
    <w:rsid w:val="006F19C5"/>
    <w:rsid w:val="006F19EB"/>
    <w:rsid w:val="006F1B68"/>
    <w:rsid w:val="006F1B93"/>
    <w:rsid w:val="006F20BD"/>
    <w:rsid w:val="006F2297"/>
    <w:rsid w:val="006F2318"/>
    <w:rsid w:val="006F24FB"/>
    <w:rsid w:val="006F264E"/>
    <w:rsid w:val="006F26ED"/>
    <w:rsid w:val="006F293D"/>
    <w:rsid w:val="006F2A43"/>
    <w:rsid w:val="006F2BF8"/>
    <w:rsid w:val="006F2CCB"/>
    <w:rsid w:val="006F2D75"/>
    <w:rsid w:val="006F2DAB"/>
    <w:rsid w:val="006F2EAA"/>
    <w:rsid w:val="006F2EFE"/>
    <w:rsid w:val="006F2F23"/>
    <w:rsid w:val="006F317D"/>
    <w:rsid w:val="006F3350"/>
    <w:rsid w:val="006F346C"/>
    <w:rsid w:val="006F36CE"/>
    <w:rsid w:val="006F38CF"/>
    <w:rsid w:val="006F3ADF"/>
    <w:rsid w:val="006F3DAA"/>
    <w:rsid w:val="006F41B3"/>
    <w:rsid w:val="006F4345"/>
    <w:rsid w:val="006F438D"/>
    <w:rsid w:val="006F449F"/>
    <w:rsid w:val="006F4AF8"/>
    <w:rsid w:val="006F4BE9"/>
    <w:rsid w:val="006F4DCD"/>
    <w:rsid w:val="006F529E"/>
    <w:rsid w:val="006F5318"/>
    <w:rsid w:val="006F53A5"/>
    <w:rsid w:val="006F55C0"/>
    <w:rsid w:val="006F5817"/>
    <w:rsid w:val="006F59AA"/>
    <w:rsid w:val="006F5BDB"/>
    <w:rsid w:val="006F5D04"/>
    <w:rsid w:val="006F5D44"/>
    <w:rsid w:val="006F5D78"/>
    <w:rsid w:val="006F5DA7"/>
    <w:rsid w:val="006F5DF7"/>
    <w:rsid w:val="006F5E47"/>
    <w:rsid w:val="006F60E2"/>
    <w:rsid w:val="006F64C5"/>
    <w:rsid w:val="006F6512"/>
    <w:rsid w:val="006F6738"/>
    <w:rsid w:val="006F6993"/>
    <w:rsid w:val="006F6A10"/>
    <w:rsid w:val="006F6CAC"/>
    <w:rsid w:val="006F6D55"/>
    <w:rsid w:val="006F7055"/>
    <w:rsid w:val="006F709C"/>
    <w:rsid w:val="006F7226"/>
    <w:rsid w:val="006F7523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1A8"/>
    <w:rsid w:val="00700360"/>
    <w:rsid w:val="007003A4"/>
    <w:rsid w:val="007005A4"/>
    <w:rsid w:val="007005C7"/>
    <w:rsid w:val="007008C2"/>
    <w:rsid w:val="00700939"/>
    <w:rsid w:val="00700B22"/>
    <w:rsid w:val="00700BBA"/>
    <w:rsid w:val="00700BEE"/>
    <w:rsid w:val="00700C1D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F9"/>
    <w:rsid w:val="00701CAC"/>
    <w:rsid w:val="00701D26"/>
    <w:rsid w:val="00701D49"/>
    <w:rsid w:val="00701D55"/>
    <w:rsid w:val="00701F79"/>
    <w:rsid w:val="00701FC2"/>
    <w:rsid w:val="0070232A"/>
    <w:rsid w:val="007025B9"/>
    <w:rsid w:val="00702787"/>
    <w:rsid w:val="00702889"/>
    <w:rsid w:val="007028D9"/>
    <w:rsid w:val="007029B7"/>
    <w:rsid w:val="00702A89"/>
    <w:rsid w:val="00702AA4"/>
    <w:rsid w:val="00702AB5"/>
    <w:rsid w:val="00702B85"/>
    <w:rsid w:val="00702E0F"/>
    <w:rsid w:val="00702F51"/>
    <w:rsid w:val="007032C6"/>
    <w:rsid w:val="00703352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80C"/>
    <w:rsid w:val="00704880"/>
    <w:rsid w:val="0070489B"/>
    <w:rsid w:val="00704B7D"/>
    <w:rsid w:val="00704BD9"/>
    <w:rsid w:val="00705007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951"/>
    <w:rsid w:val="007069CC"/>
    <w:rsid w:val="00706AC4"/>
    <w:rsid w:val="00706B18"/>
    <w:rsid w:val="00706BC4"/>
    <w:rsid w:val="00706C33"/>
    <w:rsid w:val="00706CA4"/>
    <w:rsid w:val="00706DC7"/>
    <w:rsid w:val="00706E00"/>
    <w:rsid w:val="00706EED"/>
    <w:rsid w:val="00706F44"/>
    <w:rsid w:val="00707291"/>
    <w:rsid w:val="007072CC"/>
    <w:rsid w:val="00707322"/>
    <w:rsid w:val="007074D1"/>
    <w:rsid w:val="007074FB"/>
    <w:rsid w:val="00707771"/>
    <w:rsid w:val="0070794D"/>
    <w:rsid w:val="00707C83"/>
    <w:rsid w:val="00707F0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271"/>
    <w:rsid w:val="00711840"/>
    <w:rsid w:val="00711BC0"/>
    <w:rsid w:val="00711CEA"/>
    <w:rsid w:val="00711D99"/>
    <w:rsid w:val="00711E51"/>
    <w:rsid w:val="00712020"/>
    <w:rsid w:val="007121C6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C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5BC"/>
    <w:rsid w:val="00715640"/>
    <w:rsid w:val="00715671"/>
    <w:rsid w:val="007157AE"/>
    <w:rsid w:val="007157EB"/>
    <w:rsid w:val="00715A96"/>
    <w:rsid w:val="00715AAE"/>
    <w:rsid w:val="00715BE0"/>
    <w:rsid w:val="00715C33"/>
    <w:rsid w:val="00715CA0"/>
    <w:rsid w:val="00715DA2"/>
    <w:rsid w:val="00715DC0"/>
    <w:rsid w:val="00715F04"/>
    <w:rsid w:val="00715F12"/>
    <w:rsid w:val="0071600B"/>
    <w:rsid w:val="00716055"/>
    <w:rsid w:val="00716138"/>
    <w:rsid w:val="00716359"/>
    <w:rsid w:val="00716413"/>
    <w:rsid w:val="00716447"/>
    <w:rsid w:val="007165B9"/>
    <w:rsid w:val="00716804"/>
    <w:rsid w:val="007169E8"/>
    <w:rsid w:val="00716A33"/>
    <w:rsid w:val="00716CF9"/>
    <w:rsid w:val="00716E9A"/>
    <w:rsid w:val="00716FEF"/>
    <w:rsid w:val="007171CD"/>
    <w:rsid w:val="007171E0"/>
    <w:rsid w:val="00717385"/>
    <w:rsid w:val="007174F1"/>
    <w:rsid w:val="0071760B"/>
    <w:rsid w:val="00717A0D"/>
    <w:rsid w:val="00717BB4"/>
    <w:rsid w:val="00717D73"/>
    <w:rsid w:val="00717E4F"/>
    <w:rsid w:val="00717E9D"/>
    <w:rsid w:val="00717FA1"/>
    <w:rsid w:val="00717FDB"/>
    <w:rsid w:val="00720004"/>
    <w:rsid w:val="007200A6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CBF"/>
    <w:rsid w:val="00720D27"/>
    <w:rsid w:val="00720DD8"/>
    <w:rsid w:val="00720EE3"/>
    <w:rsid w:val="00720F6D"/>
    <w:rsid w:val="00720FBC"/>
    <w:rsid w:val="007210EE"/>
    <w:rsid w:val="0072114B"/>
    <w:rsid w:val="007211BA"/>
    <w:rsid w:val="00721218"/>
    <w:rsid w:val="00721287"/>
    <w:rsid w:val="007212A1"/>
    <w:rsid w:val="00721371"/>
    <w:rsid w:val="0072139A"/>
    <w:rsid w:val="0072148E"/>
    <w:rsid w:val="00721494"/>
    <w:rsid w:val="0072167F"/>
    <w:rsid w:val="00721794"/>
    <w:rsid w:val="00721804"/>
    <w:rsid w:val="007218D1"/>
    <w:rsid w:val="00721AA2"/>
    <w:rsid w:val="00721AF3"/>
    <w:rsid w:val="00721B9A"/>
    <w:rsid w:val="00721CD1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ECD"/>
    <w:rsid w:val="00722F6B"/>
    <w:rsid w:val="00722FB7"/>
    <w:rsid w:val="00723120"/>
    <w:rsid w:val="0072345E"/>
    <w:rsid w:val="00723B78"/>
    <w:rsid w:val="0072405A"/>
    <w:rsid w:val="0072406E"/>
    <w:rsid w:val="00724303"/>
    <w:rsid w:val="00724633"/>
    <w:rsid w:val="00724799"/>
    <w:rsid w:val="00724A7F"/>
    <w:rsid w:val="00724AD1"/>
    <w:rsid w:val="00724B4B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DF9"/>
    <w:rsid w:val="00725F23"/>
    <w:rsid w:val="00726068"/>
    <w:rsid w:val="0072607F"/>
    <w:rsid w:val="00726248"/>
    <w:rsid w:val="00726A57"/>
    <w:rsid w:val="00727068"/>
    <w:rsid w:val="007271F4"/>
    <w:rsid w:val="00727266"/>
    <w:rsid w:val="00727584"/>
    <w:rsid w:val="007275E4"/>
    <w:rsid w:val="00727720"/>
    <w:rsid w:val="007277D4"/>
    <w:rsid w:val="007279D5"/>
    <w:rsid w:val="007279E3"/>
    <w:rsid w:val="00727CD9"/>
    <w:rsid w:val="00727DE1"/>
    <w:rsid w:val="007303EA"/>
    <w:rsid w:val="00730439"/>
    <w:rsid w:val="00730569"/>
    <w:rsid w:val="007306EB"/>
    <w:rsid w:val="007308A7"/>
    <w:rsid w:val="00730AC6"/>
    <w:rsid w:val="00730FB1"/>
    <w:rsid w:val="007310BA"/>
    <w:rsid w:val="00731286"/>
    <w:rsid w:val="00731292"/>
    <w:rsid w:val="007313A2"/>
    <w:rsid w:val="007315FB"/>
    <w:rsid w:val="00731AA4"/>
    <w:rsid w:val="00731AEF"/>
    <w:rsid w:val="00731E3C"/>
    <w:rsid w:val="00731F90"/>
    <w:rsid w:val="0073223F"/>
    <w:rsid w:val="00732298"/>
    <w:rsid w:val="007322F4"/>
    <w:rsid w:val="00732342"/>
    <w:rsid w:val="00732500"/>
    <w:rsid w:val="00732523"/>
    <w:rsid w:val="007326FB"/>
    <w:rsid w:val="007329BA"/>
    <w:rsid w:val="00732ADF"/>
    <w:rsid w:val="00732AF5"/>
    <w:rsid w:val="00732B55"/>
    <w:rsid w:val="00732DDE"/>
    <w:rsid w:val="00732ED0"/>
    <w:rsid w:val="007331A6"/>
    <w:rsid w:val="007333D4"/>
    <w:rsid w:val="00733695"/>
    <w:rsid w:val="007336E0"/>
    <w:rsid w:val="00733791"/>
    <w:rsid w:val="00733A1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E29"/>
    <w:rsid w:val="00734FA6"/>
    <w:rsid w:val="00734FE9"/>
    <w:rsid w:val="0073501B"/>
    <w:rsid w:val="0073535C"/>
    <w:rsid w:val="0073542F"/>
    <w:rsid w:val="00735494"/>
    <w:rsid w:val="007354E6"/>
    <w:rsid w:val="00735614"/>
    <w:rsid w:val="00735715"/>
    <w:rsid w:val="0073573B"/>
    <w:rsid w:val="007358C8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7D0"/>
    <w:rsid w:val="007368BF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D4E"/>
    <w:rsid w:val="00737DDF"/>
    <w:rsid w:val="00737E2D"/>
    <w:rsid w:val="00737E85"/>
    <w:rsid w:val="00737E88"/>
    <w:rsid w:val="00737F35"/>
    <w:rsid w:val="0074015F"/>
    <w:rsid w:val="007405DC"/>
    <w:rsid w:val="007405E6"/>
    <w:rsid w:val="00740793"/>
    <w:rsid w:val="00740978"/>
    <w:rsid w:val="00740C13"/>
    <w:rsid w:val="00740DB3"/>
    <w:rsid w:val="00741064"/>
    <w:rsid w:val="00741097"/>
    <w:rsid w:val="007410C4"/>
    <w:rsid w:val="00741362"/>
    <w:rsid w:val="00741457"/>
    <w:rsid w:val="0074147D"/>
    <w:rsid w:val="0074154D"/>
    <w:rsid w:val="0074166C"/>
    <w:rsid w:val="00741792"/>
    <w:rsid w:val="0074186A"/>
    <w:rsid w:val="007418DA"/>
    <w:rsid w:val="00741988"/>
    <w:rsid w:val="007419D8"/>
    <w:rsid w:val="00741A04"/>
    <w:rsid w:val="00741AE8"/>
    <w:rsid w:val="00741B2D"/>
    <w:rsid w:val="00741D7E"/>
    <w:rsid w:val="00741D9C"/>
    <w:rsid w:val="00741E00"/>
    <w:rsid w:val="00741FE8"/>
    <w:rsid w:val="0074205F"/>
    <w:rsid w:val="0074235C"/>
    <w:rsid w:val="0074254D"/>
    <w:rsid w:val="0074258A"/>
    <w:rsid w:val="007425D9"/>
    <w:rsid w:val="007425E8"/>
    <w:rsid w:val="00742618"/>
    <w:rsid w:val="007426AA"/>
    <w:rsid w:val="0074272C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36"/>
    <w:rsid w:val="00742FE1"/>
    <w:rsid w:val="007430E7"/>
    <w:rsid w:val="007433FB"/>
    <w:rsid w:val="0074357A"/>
    <w:rsid w:val="007437B3"/>
    <w:rsid w:val="00743A18"/>
    <w:rsid w:val="00743B86"/>
    <w:rsid w:val="00744070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C1"/>
    <w:rsid w:val="00744B9C"/>
    <w:rsid w:val="00744C9B"/>
    <w:rsid w:val="00744CC9"/>
    <w:rsid w:val="00744D84"/>
    <w:rsid w:val="00744DA8"/>
    <w:rsid w:val="00744E8F"/>
    <w:rsid w:val="007450CE"/>
    <w:rsid w:val="007453BA"/>
    <w:rsid w:val="007453DA"/>
    <w:rsid w:val="00745559"/>
    <w:rsid w:val="00745589"/>
    <w:rsid w:val="00745F34"/>
    <w:rsid w:val="007460C1"/>
    <w:rsid w:val="0074623D"/>
    <w:rsid w:val="0074626E"/>
    <w:rsid w:val="0074627D"/>
    <w:rsid w:val="007463B0"/>
    <w:rsid w:val="00746525"/>
    <w:rsid w:val="00746906"/>
    <w:rsid w:val="00746982"/>
    <w:rsid w:val="00746A22"/>
    <w:rsid w:val="00746B6E"/>
    <w:rsid w:val="00746BB4"/>
    <w:rsid w:val="00746CD5"/>
    <w:rsid w:val="00746D01"/>
    <w:rsid w:val="00746E7D"/>
    <w:rsid w:val="00746F88"/>
    <w:rsid w:val="00747089"/>
    <w:rsid w:val="007470B1"/>
    <w:rsid w:val="0074727D"/>
    <w:rsid w:val="00747512"/>
    <w:rsid w:val="007475D5"/>
    <w:rsid w:val="00747622"/>
    <w:rsid w:val="007477DB"/>
    <w:rsid w:val="00747BD7"/>
    <w:rsid w:val="00747F2B"/>
    <w:rsid w:val="00747F34"/>
    <w:rsid w:val="00750208"/>
    <w:rsid w:val="007502D4"/>
    <w:rsid w:val="0075077E"/>
    <w:rsid w:val="0075078E"/>
    <w:rsid w:val="00750813"/>
    <w:rsid w:val="00750824"/>
    <w:rsid w:val="00750871"/>
    <w:rsid w:val="00750A05"/>
    <w:rsid w:val="00750B22"/>
    <w:rsid w:val="00750FED"/>
    <w:rsid w:val="0075120F"/>
    <w:rsid w:val="00751226"/>
    <w:rsid w:val="0075137D"/>
    <w:rsid w:val="007513AA"/>
    <w:rsid w:val="007515A5"/>
    <w:rsid w:val="00751658"/>
    <w:rsid w:val="007516BE"/>
    <w:rsid w:val="00751A88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B24"/>
    <w:rsid w:val="00753B4F"/>
    <w:rsid w:val="0075437D"/>
    <w:rsid w:val="007545BE"/>
    <w:rsid w:val="0075462F"/>
    <w:rsid w:val="00754770"/>
    <w:rsid w:val="007549D2"/>
    <w:rsid w:val="007549D7"/>
    <w:rsid w:val="00754A41"/>
    <w:rsid w:val="00754BBB"/>
    <w:rsid w:val="00754FED"/>
    <w:rsid w:val="0075502D"/>
    <w:rsid w:val="007551DA"/>
    <w:rsid w:val="007552B7"/>
    <w:rsid w:val="0075543F"/>
    <w:rsid w:val="007555AE"/>
    <w:rsid w:val="00755AEC"/>
    <w:rsid w:val="00755BBA"/>
    <w:rsid w:val="00755BFA"/>
    <w:rsid w:val="00755CDB"/>
    <w:rsid w:val="00755D49"/>
    <w:rsid w:val="00755DB7"/>
    <w:rsid w:val="00755F6D"/>
    <w:rsid w:val="00756128"/>
    <w:rsid w:val="007561B6"/>
    <w:rsid w:val="007562DB"/>
    <w:rsid w:val="007565D3"/>
    <w:rsid w:val="00756A6D"/>
    <w:rsid w:val="00756B75"/>
    <w:rsid w:val="00756DF3"/>
    <w:rsid w:val="007571B7"/>
    <w:rsid w:val="007571DB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4B5"/>
    <w:rsid w:val="007604E9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A74"/>
    <w:rsid w:val="00762F0C"/>
    <w:rsid w:val="00762F16"/>
    <w:rsid w:val="00763089"/>
    <w:rsid w:val="0076310A"/>
    <w:rsid w:val="00763232"/>
    <w:rsid w:val="00763344"/>
    <w:rsid w:val="0076339B"/>
    <w:rsid w:val="007633A9"/>
    <w:rsid w:val="0076340D"/>
    <w:rsid w:val="007634C4"/>
    <w:rsid w:val="0076378D"/>
    <w:rsid w:val="00763E89"/>
    <w:rsid w:val="00763ED9"/>
    <w:rsid w:val="0076414B"/>
    <w:rsid w:val="0076416F"/>
    <w:rsid w:val="00764240"/>
    <w:rsid w:val="00764343"/>
    <w:rsid w:val="007644B3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21A"/>
    <w:rsid w:val="0076740D"/>
    <w:rsid w:val="007676E1"/>
    <w:rsid w:val="007678E2"/>
    <w:rsid w:val="00767A58"/>
    <w:rsid w:val="00767C12"/>
    <w:rsid w:val="00767D45"/>
    <w:rsid w:val="00767D9E"/>
    <w:rsid w:val="00767E84"/>
    <w:rsid w:val="00767F39"/>
    <w:rsid w:val="0077000A"/>
    <w:rsid w:val="00770056"/>
    <w:rsid w:val="00770107"/>
    <w:rsid w:val="007702CE"/>
    <w:rsid w:val="00770812"/>
    <w:rsid w:val="00770958"/>
    <w:rsid w:val="007709B7"/>
    <w:rsid w:val="00770B77"/>
    <w:rsid w:val="00770B7E"/>
    <w:rsid w:val="00770BDB"/>
    <w:rsid w:val="00770C8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80"/>
    <w:rsid w:val="007713C9"/>
    <w:rsid w:val="0077145D"/>
    <w:rsid w:val="0077157D"/>
    <w:rsid w:val="007715AE"/>
    <w:rsid w:val="00771628"/>
    <w:rsid w:val="0077181C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959"/>
    <w:rsid w:val="007729DB"/>
    <w:rsid w:val="00772B4C"/>
    <w:rsid w:val="00772F09"/>
    <w:rsid w:val="00772F65"/>
    <w:rsid w:val="00772FAB"/>
    <w:rsid w:val="00773323"/>
    <w:rsid w:val="0077333F"/>
    <w:rsid w:val="00773A8D"/>
    <w:rsid w:val="00773D7C"/>
    <w:rsid w:val="00773DAF"/>
    <w:rsid w:val="00773DF4"/>
    <w:rsid w:val="00773E71"/>
    <w:rsid w:val="00774169"/>
    <w:rsid w:val="007741B4"/>
    <w:rsid w:val="0077429F"/>
    <w:rsid w:val="00774741"/>
    <w:rsid w:val="00774934"/>
    <w:rsid w:val="00774A7E"/>
    <w:rsid w:val="00774F49"/>
    <w:rsid w:val="00775012"/>
    <w:rsid w:val="0077505D"/>
    <w:rsid w:val="0077511D"/>
    <w:rsid w:val="007751C2"/>
    <w:rsid w:val="007753B9"/>
    <w:rsid w:val="007756D3"/>
    <w:rsid w:val="00775AB8"/>
    <w:rsid w:val="00775C9D"/>
    <w:rsid w:val="00775CE4"/>
    <w:rsid w:val="00775E85"/>
    <w:rsid w:val="00776087"/>
    <w:rsid w:val="007760C3"/>
    <w:rsid w:val="0077616C"/>
    <w:rsid w:val="0077626D"/>
    <w:rsid w:val="0077641F"/>
    <w:rsid w:val="00776769"/>
    <w:rsid w:val="007767FA"/>
    <w:rsid w:val="0077681D"/>
    <w:rsid w:val="0077682C"/>
    <w:rsid w:val="007769AE"/>
    <w:rsid w:val="007769B8"/>
    <w:rsid w:val="00776A56"/>
    <w:rsid w:val="00776B46"/>
    <w:rsid w:val="00776CD9"/>
    <w:rsid w:val="00776EAF"/>
    <w:rsid w:val="00777492"/>
    <w:rsid w:val="0077753F"/>
    <w:rsid w:val="00777657"/>
    <w:rsid w:val="007777A1"/>
    <w:rsid w:val="007779A5"/>
    <w:rsid w:val="00777A05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6EA"/>
    <w:rsid w:val="00781914"/>
    <w:rsid w:val="0078194D"/>
    <w:rsid w:val="0078199C"/>
    <w:rsid w:val="00781CB6"/>
    <w:rsid w:val="00781F0C"/>
    <w:rsid w:val="007821A6"/>
    <w:rsid w:val="00782231"/>
    <w:rsid w:val="00782256"/>
    <w:rsid w:val="007823AE"/>
    <w:rsid w:val="007828EF"/>
    <w:rsid w:val="00782B6C"/>
    <w:rsid w:val="00782E2C"/>
    <w:rsid w:val="00782F36"/>
    <w:rsid w:val="00782FA9"/>
    <w:rsid w:val="00783059"/>
    <w:rsid w:val="007830F8"/>
    <w:rsid w:val="007830F9"/>
    <w:rsid w:val="00783274"/>
    <w:rsid w:val="00783423"/>
    <w:rsid w:val="00783432"/>
    <w:rsid w:val="007837F8"/>
    <w:rsid w:val="0078390F"/>
    <w:rsid w:val="00783981"/>
    <w:rsid w:val="00783C73"/>
    <w:rsid w:val="00783EF2"/>
    <w:rsid w:val="007840E5"/>
    <w:rsid w:val="0078415E"/>
    <w:rsid w:val="007844A7"/>
    <w:rsid w:val="00784640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A"/>
    <w:rsid w:val="007851F8"/>
    <w:rsid w:val="007856F6"/>
    <w:rsid w:val="00785BC3"/>
    <w:rsid w:val="00785D5B"/>
    <w:rsid w:val="00785FC8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79"/>
    <w:rsid w:val="00786D10"/>
    <w:rsid w:val="00786D48"/>
    <w:rsid w:val="00786E6B"/>
    <w:rsid w:val="00786EE4"/>
    <w:rsid w:val="00786FD2"/>
    <w:rsid w:val="00786FE3"/>
    <w:rsid w:val="00787021"/>
    <w:rsid w:val="007870DA"/>
    <w:rsid w:val="00787239"/>
    <w:rsid w:val="0078735E"/>
    <w:rsid w:val="00787406"/>
    <w:rsid w:val="00787408"/>
    <w:rsid w:val="00787509"/>
    <w:rsid w:val="007875A1"/>
    <w:rsid w:val="007879D6"/>
    <w:rsid w:val="00787B27"/>
    <w:rsid w:val="00787CE2"/>
    <w:rsid w:val="007903B9"/>
    <w:rsid w:val="00790409"/>
    <w:rsid w:val="00790428"/>
    <w:rsid w:val="0079044B"/>
    <w:rsid w:val="007904B2"/>
    <w:rsid w:val="0079053D"/>
    <w:rsid w:val="0079086E"/>
    <w:rsid w:val="00790ECA"/>
    <w:rsid w:val="007910E8"/>
    <w:rsid w:val="007911E4"/>
    <w:rsid w:val="00791208"/>
    <w:rsid w:val="007912D1"/>
    <w:rsid w:val="00791486"/>
    <w:rsid w:val="00791869"/>
    <w:rsid w:val="00791876"/>
    <w:rsid w:val="00791895"/>
    <w:rsid w:val="0079196D"/>
    <w:rsid w:val="00791C11"/>
    <w:rsid w:val="00791E49"/>
    <w:rsid w:val="00791EF4"/>
    <w:rsid w:val="0079221E"/>
    <w:rsid w:val="00792270"/>
    <w:rsid w:val="007924DE"/>
    <w:rsid w:val="007927F9"/>
    <w:rsid w:val="00792958"/>
    <w:rsid w:val="00792BA3"/>
    <w:rsid w:val="00792DE9"/>
    <w:rsid w:val="00793102"/>
    <w:rsid w:val="0079336A"/>
    <w:rsid w:val="00793853"/>
    <w:rsid w:val="007939D1"/>
    <w:rsid w:val="00793A70"/>
    <w:rsid w:val="00793ABB"/>
    <w:rsid w:val="00793B36"/>
    <w:rsid w:val="00794223"/>
    <w:rsid w:val="007944BE"/>
    <w:rsid w:val="0079475A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802"/>
    <w:rsid w:val="007968D3"/>
    <w:rsid w:val="007968EF"/>
    <w:rsid w:val="00796A1A"/>
    <w:rsid w:val="00796F20"/>
    <w:rsid w:val="00796F7E"/>
    <w:rsid w:val="0079706E"/>
    <w:rsid w:val="00797106"/>
    <w:rsid w:val="0079729A"/>
    <w:rsid w:val="0079729E"/>
    <w:rsid w:val="007976D9"/>
    <w:rsid w:val="00797869"/>
    <w:rsid w:val="0079789F"/>
    <w:rsid w:val="007979AD"/>
    <w:rsid w:val="007979D8"/>
    <w:rsid w:val="007979E7"/>
    <w:rsid w:val="007979EE"/>
    <w:rsid w:val="00797CAE"/>
    <w:rsid w:val="00797F31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D"/>
    <w:rsid w:val="007A19AD"/>
    <w:rsid w:val="007A1A5B"/>
    <w:rsid w:val="007A1E13"/>
    <w:rsid w:val="007A1E4D"/>
    <w:rsid w:val="007A1EE6"/>
    <w:rsid w:val="007A1F6E"/>
    <w:rsid w:val="007A1FF5"/>
    <w:rsid w:val="007A203E"/>
    <w:rsid w:val="007A20CF"/>
    <w:rsid w:val="007A22D4"/>
    <w:rsid w:val="007A236A"/>
    <w:rsid w:val="007A23F2"/>
    <w:rsid w:val="007A29C6"/>
    <w:rsid w:val="007A2BD8"/>
    <w:rsid w:val="007A2C48"/>
    <w:rsid w:val="007A2D51"/>
    <w:rsid w:val="007A3023"/>
    <w:rsid w:val="007A315D"/>
    <w:rsid w:val="007A3238"/>
    <w:rsid w:val="007A3613"/>
    <w:rsid w:val="007A387E"/>
    <w:rsid w:val="007A3894"/>
    <w:rsid w:val="007A3A99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65"/>
    <w:rsid w:val="007A529C"/>
    <w:rsid w:val="007A530E"/>
    <w:rsid w:val="007A5398"/>
    <w:rsid w:val="007A5513"/>
    <w:rsid w:val="007A55E5"/>
    <w:rsid w:val="007A5613"/>
    <w:rsid w:val="007A581B"/>
    <w:rsid w:val="007A59E2"/>
    <w:rsid w:val="007A5C54"/>
    <w:rsid w:val="007A5CA2"/>
    <w:rsid w:val="007A6110"/>
    <w:rsid w:val="007A618D"/>
    <w:rsid w:val="007A6993"/>
    <w:rsid w:val="007A6A79"/>
    <w:rsid w:val="007A6D07"/>
    <w:rsid w:val="007A7011"/>
    <w:rsid w:val="007A73E6"/>
    <w:rsid w:val="007A76DC"/>
    <w:rsid w:val="007A7BFC"/>
    <w:rsid w:val="007A7C25"/>
    <w:rsid w:val="007A7C3A"/>
    <w:rsid w:val="007A7EC7"/>
    <w:rsid w:val="007B0008"/>
    <w:rsid w:val="007B0082"/>
    <w:rsid w:val="007B00BC"/>
    <w:rsid w:val="007B036E"/>
    <w:rsid w:val="007B0476"/>
    <w:rsid w:val="007B050C"/>
    <w:rsid w:val="007B0631"/>
    <w:rsid w:val="007B0820"/>
    <w:rsid w:val="007B085F"/>
    <w:rsid w:val="007B093C"/>
    <w:rsid w:val="007B0D31"/>
    <w:rsid w:val="007B0EEA"/>
    <w:rsid w:val="007B0FCB"/>
    <w:rsid w:val="007B1172"/>
    <w:rsid w:val="007B1572"/>
    <w:rsid w:val="007B1726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58A"/>
    <w:rsid w:val="007B27E8"/>
    <w:rsid w:val="007B28A6"/>
    <w:rsid w:val="007B2A5D"/>
    <w:rsid w:val="007B2BD2"/>
    <w:rsid w:val="007B2EF4"/>
    <w:rsid w:val="007B2FC4"/>
    <w:rsid w:val="007B32EC"/>
    <w:rsid w:val="007B3332"/>
    <w:rsid w:val="007B357C"/>
    <w:rsid w:val="007B37F4"/>
    <w:rsid w:val="007B399E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98"/>
    <w:rsid w:val="007B57F7"/>
    <w:rsid w:val="007B58FC"/>
    <w:rsid w:val="007B5A32"/>
    <w:rsid w:val="007B5B0F"/>
    <w:rsid w:val="007B5B75"/>
    <w:rsid w:val="007B5D47"/>
    <w:rsid w:val="007B5D77"/>
    <w:rsid w:val="007B5D9F"/>
    <w:rsid w:val="007B5FA9"/>
    <w:rsid w:val="007B5FEE"/>
    <w:rsid w:val="007B5FEF"/>
    <w:rsid w:val="007B603E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E0"/>
    <w:rsid w:val="007B7B52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DD5"/>
    <w:rsid w:val="007C0E3A"/>
    <w:rsid w:val="007C11F6"/>
    <w:rsid w:val="007C1273"/>
    <w:rsid w:val="007C1343"/>
    <w:rsid w:val="007C175A"/>
    <w:rsid w:val="007C1805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D1"/>
    <w:rsid w:val="007C3059"/>
    <w:rsid w:val="007C3439"/>
    <w:rsid w:val="007C39E3"/>
    <w:rsid w:val="007C3A6A"/>
    <w:rsid w:val="007C3B77"/>
    <w:rsid w:val="007C3CF0"/>
    <w:rsid w:val="007C3D9B"/>
    <w:rsid w:val="007C3DC6"/>
    <w:rsid w:val="007C3EAC"/>
    <w:rsid w:val="007C3F1C"/>
    <w:rsid w:val="007C403C"/>
    <w:rsid w:val="007C44C7"/>
    <w:rsid w:val="007C4665"/>
    <w:rsid w:val="007C472E"/>
    <w:rsid w:val="007C4898"/>
    <w:rsid w:val="007C4969"/>
    <w:rsid w:val="007C4C7F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50C"/>
    <w:rsid w:val="007C6655"/>
    <w:rsid w:val="007C6930"/>
    <w:rsid w:val="007C6A8B"/>
    <w:rsid w:val="007C6C8F"/>
    <w:rsid w:val="007C6CDE"/>
    <w:rsid w:val="007C6D89"/>
    <w:rsid w:val="007C707A"/>
    <w:rsid w:val="007C7408"/>
    <w:rsid w:val="007C74AE"/>
    <w:rsid w:val="007C757F"/>
    <w:rsid w:val="007C763A"/>
    <w:rsid w:val="007C7854"/>
    <w:rsid w:val="007C7D4D"/>
    <w:rsid w:val="007D0615"/>
    <w:rsid w:val="007D0665"/>
    <w:rsid w:val="007D0748"/>
    <w:rsid w:val="007D0A7E"/>
    <w:rsid w:val="007D0BD0"/>
    <w:rsid w:val="007D0CB8"/>
    <w:rsid w:val="007D0F39"/>
    <w:rsid w:val="007D0FED"/>
    <w:rsid w:val="007D123B"/>
    <w:rsid w:val="007D12E0"/>
    <w:rsid w:val="007D136A"/>
    <w:rsid w:val="007D190D"/>
    <w:rsid w:val="007D1B26"/>
    <w:rsid w:val="007D1D2F"/>
    <w:rsid w:val="007D1DAF"/>
    <w:rsid w:val="007D1E55"/>
    <w:rsid w:val="007D1F69"/>
    <w:rsid w:val="007D20EB"/>
    <w:rsid w:val="007D228B"/>
    <w:rsid w:val="007D267C"/>
    <w:rsid w:val="007D280F"/>
    <w:rsid w:val="007D2832"/>
    <w:rsid w:val="007D2A62"/>
    <w:rsid w:val="007D2E35"/>
    <w:rsid w:val="007D2EBE"/>
    <w:rsid w:val="007D313A"/>
    <w:rsid w:val="007D3397"/>
    <w:rsid w:val="007D36C7"/>
    <w:rsid w:val="007D3717"/>
    <w:rsid w:val="007D376C"/>
    <w:rsid w:val="007D37CA"/>
    <w:rsid w:val="007D3813"/>
    <w:rsid w:val="007D38B2"/>
    <w:rsid w:val="007D3BEB"/>
    <w:rsid w:val="007D4163"/>
    <w:rsid w:val="007D4314"/>
    <w:rsid w:val="007D441B"/>
    <w:rsid w:val="007D4635"/>
    <w:rsid w:val="007D46A5"/>
    <w:rsid w:val="007D470D"/>
    <w:rsid w:val="007D4972"/>
    <w:rsid w:val="007D5027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6BF"/>
    <w:rsid w:val="007D67AE"/>
    <w:rsid w:val="007D67EE"/>
    <w:rsid w:val="007D6DA0"/>
    <w:rsid w:val="007D6F12"/>
    <w:rsid w:val="007D6F83"/>
    <w:rsid w:val="007D76CB"/>
    <w:rsid w:val="007D7B38"/>
    <w:rsid w:val="007D7C11"/>
    <w:rsid w:val="007D7D96"/>
    <w:rsid w:val="007D7EAC"/>
    <w:rsid w:val="007D7F7F"/>
    <w:rsid w:val="007E016A"/>
    <w:rsid w:val="007E0338"/>
    <w:rsid w:val="007E0620"/>
    <w:rsid w:val="007E07F4"/>
    <w:rsid w:val="007E0811"/>
    <w:rsid w:val="007E0A48"/>
    <w:rsid w:val="007E0AD4"/>
    <w:rsid w:val="007E0B54"/>
    <w:rsid w:val="007E0B9C"/>
    <w:rsid w:val="007E0CE9"/>
    <w:rsid w:val="007E0D8C"/>
    <w:rsid w:val="007E0D90"/>
    <w:rsid w:val="007E0EE0"/>
    <w:rsid w:val="007E10BD"/>
    <w:rsid w:val="007E11C5"/>
    <w:rsid w:val="007E1462"/>
    <w:rsid w:val="007E16CD"/>
    <w:rsid w:val="007E173F"/>
    <w:rsid w:val="007E17C6"/>
    <w:rsid w:val="007E17CE"/>
    <w:rsid w:val="007E18C2"/>
    <w:rsid w:val="007E191B"/>
    <w:rsid w:val="007E1A69"/>
    <w:rsid w:val="007E1EC9"/>
    <w:rsid w:val="007E1F18"/>
    <w:rsid w:val="007E214C"/>
    <w:rsid w:val="007E248B"/>
    <w:rsid w:val="007E2569"/>
    <w:rsid w:val="007E275D"/>
    <w:rsid w:val="007E297D"/>
    <w:rsid w:val="007E29CB"/>
    <w:rsid w:val="007E2B5A"/>
    <w:rsid w:val="007E2E92"/>
    <w:rsid w:val="007E31E5"/>
    <w:rsid w:val="007E320B"/>
    <w:rsid w:val="007E325D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409E"/>
    <w:rsid w:val="007E4170"/>
    <w:rsid w:val="007E433A"/>
    <w:rsid w:val="007E447C"/>
    <w:rsid w:val="007E47E1"/>
    <w:rsid w:val="007E4A64"/>
    <w:rsid w:val="007E4B75"/>
    <w:rsid w:val="007E4C94"/>
    <w:rsid w:val="007E4CB6"/>
    <w:rsid w:val="007E4EDF"/>
    <w:rsid w:val="007E4F74"/>
    <w:rsid w:val="007E4FF5"/>
    <w:rsid w:val="007E5278"/>
    <w:rsid w:val="007E53F3"/>
    <w:rsid w:val="007E5478"/>
    <w:rsid w:val="007E585F"/>
    <w:rsid w:val="007E5AF0"/>
    <w:rsid w:val="007E5C7A"/>
    <w:rsid w:val="007E5E12"/>
    <w:rsid w:val="007E5ED7"/>
    <w:rsid w:val="007E605A"/>
    <w:rsid w:val="007E61B1"/>
    <w:rsid w:val="007E61F1"/>
    <w:rsid w:val="007E6244"/>
    <w:rsid w:val="007E62D2"/>
    <w:rsid w:val="007E64CF"/>
    <w:rsid w:val="007E64EE"/>
    <w:rsid w:val="007E651D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65"/>
    <w:rsid w:val="007E6F75"/>
    <w:rsid w:val="007E707B"/>
    <w:rsid w:val="007E715A"/>
    <w:rsid w:val="007E7265"/>
    <w:rsid w:val="007E7289"/>
    <w:rsid w:val="007E7417"/>
    <w:rsid w:val="007E7469"/>
    <w:rsid w:val="007E7583"/>
    <w:rsid w:val="007E7595"/>
    <w:rsid w:val="007E760A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6D4"/>
    <w:rsid w:val="007F076C"/>
    <w:rsid w:val="007F085B"/>
    <w:rsid w:val="007F0967"/>
    <w:rsid w:val="007F09CE"/>
    <w:rsid w:val="007F0D01"/>
    <w:rsid w:val="007F0DFF"/>
    <w:rsid w:val="007F0E86"/>
    <w:rsid w:val="007F0FC5"/>
    <w:rsid w:val="007F105B"/>
    <w:rsid w:val="007F1095"/>
    <w:rsid w:val="007F10E4"/>
    <w:rsid w:val="007F11A9"/>
    <w:rsid w:val="007F11D2"/>
    <w:rsid w:val="007F1387"/>
    <w:rsid w:val="007F1450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30A3"/>
    <w:rsid w:val="007F31AE"/>
    <w:rsid w:val="007F31D0"/>
    <w:rsid w:val="007F361E"/>
    <w:rsid w:val="007F370E"/>
    <w:rsid w:val="007F3754"/>
    <w:rsid w:val="007F380F"/>
    <w:rsid w:val="007F391E"/>
    <w:rsid w:val="007F3A75"/>
    <w:rsid w:val="007F3AC1"/>
    <w:rsid w:val="007F3ADC"/>
    <w:rsid w:val="007F3B35"/>
    <w:rsid w:val="007F3B8C"/>
    <w:rsid w:val="007F3D71"/>
    <w:rsid w:val="007F3DEF"/>
    <w:rsid w:val="007F3F90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4E"/>
    <w:rsid w:val="007F50A5"/>
    <w:rsid w:val="007F5252"/>
    <w:rsid w:val="007F553E"/>
    <w:rsid w:val="007F5626"/>
    <w:rsid w:val="007F5826"/>
    <w:rsid w:val="007F597D"/>
    <w:rsid w:val="007F5981"/>
    <w:rsid w:val="007F5A62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707B"/>
    <w:rsid w:val="007F7149"/>
    <w:rsid w:val="007F7179"/>
    <w:rsid w:val="007F7519"/>
    <w:rsid w:val="007F7526"/>
    <w:rsid w:val="007F78C1"/>
    <w:rsid w:val="007F79CE"/>
    <w:rsid w:val="007F7BE7"/>
    <w:rsid w:val="007F7DD7"/>
    <w:rsid w:val="007F7E25"/>
    <w:rsid w:val="007F7E28"/>
    <w:rsid w:val="007F7F5A"/>
    <w:rsid w:val="00800307"/>
    <w:rsid w:val="008003CC"/>
    <w:rsid w:val="00800542"/>
    <w:rsid w:val="008005C1"/>
    <w:rsid w:val="008005F0"/>
    <w:rsid w:val="008006A8"/>
    <w:rsid w:val="00800C59"/>
    <w:rsid w:val="00800EE8"/>
    <w:rsid w:val="00801005"/>
    <w:rsid w:val="0080101E"/>
    <w:rsid w:val="00801021"/>
    <w:rsid w:val="00801070"/>
    <w:rsid w:val="008013D5"/>
    <w:rsid w:val="00801405"/>
    <w:rsid w:val="00801484"/>
    <w:rsid w:val="00801727"/>
    <w:rsid w:val="00801C80"/>
    <w:rsid w:val="00801D4E"/>
    <w:rsid w:val="00801EA2"/>
    <w:rsid w:val="00801F25"/>
    <w:rsid w:val="008021F2"/>
    <w:rsid w:val="008026BF"/>
    <w:rsid w:val="00802714"/>
    <w:rsid w:val="00802735"/>
    <w:rsid w:val="00802738"/>
    <w:rsid w:val="00802817"/>
    <w:rsid w:val="008028D7"/>
    <w:rsid w:val="008028F6"/>
    <w:rsid w:val="008029E7"/>
    <w:rsid w:val="00802A32"/>
    <w:rsid w:val="00802C3E"/>
    <w:rsid w:val="00802D90"/>
    <w:rsid w:val="00802DD6"/>
    <w:rsid w:val="00802E60"/>
    <w:rsid w:val="00802FAB"/>
    <w:rsid w:val="008030A8"/>
    <w:rsid w:val="008031DD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426B"/>
    <w:rsid w:val="00804579"/>
    <w:rsid w:val="00804A93"/>
    <w:rsid w:val="00804BAB"/>
    <w:rsid w:val="00804C22"/>
    <w:rsid w:val="00804C37"/>
    <w:rsid w:val="00804CF8"/>
    <w:rsid w:val="00804D1B"/>
    <w:rsid w:val="00804E59"/>
    <w:rsid w:val="00804EBA"/>
    <w:rsid w:val="00805499"/>
    <w:rsid w:val="008054C8"/>
    <w:rsid w:val="00805565"/>
    <w:rsid w:val="0080556E"/>
    <w:rsid w:val="00805581"/>
    <w:rsid w:val="00805729"/>
    <w:rsid w:val="00805837"/>
    <w:rsid w:val="008059E6"/>
    <w:rsid w:val="00805AE5"/>
    <w:rsid w:val="00805C3C"/>
    <w:rsid w:val="0080600F"/>
    <w:rsid w:val="00806011"/>
    <w:rsid w:val="0080604E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7054"/>
    <w:rsid w:val="0080720F"/>
    <w:rsid w:val="008074F9"/>
    <w:rsid w:val="00807514"/>
    <w:rsid w:val="008078AB"/>
    <w:rsid w:val="00807BD2"/>
    <w:rsid w:val="00807CC2"/>
    <w:rsid w:val="00807DC9"/>
    <w:rsid w:val="00807E02"/>
    <w:rsid w:val="00810021"/>
    <w:rsid w:val="00810128"/>
    <w:rsid w:val="008101BF"/>
    <w:rsid w:val="008103CC"/>
    <w:rsid w:val="00810636"/>
    <w:rsid w:val="00810768"/>
    <w:rsid w:val="00810936"/>
    <w:rsid w:val="008109E2"/>
    <w:rsid w:val="00810A29"/>
    <w:rsid w:val="00810AD4"/>
    <w:rsid w:val="00810AE2"/>
    <w:rsid w:val="00810CBD"/>
    <w:rsid w:val="00810F94"/>
    <w:rsid w:val="0081102F"/>
    <w:rsid w:val="0081114C"/>
    <w:rsid w:val="00811169"/>
    <w:rsid w:val="008111B1"/>
    <w:rsid w:val="00811259"/>
    <w:rsid w:val="0081130F"/>
    <w:rsid w:val="0081137F"/>
    <w:rsid w:val="00811426"/>
    <w:rsid w:val="008117EA"/>
    <w:rsid w:val="00811856"/>
    <w:rsid w:val="0081189A"/>
    <w:rsid w:val="0081194E"/>
    <w:rsid w:val="00811969"/>
    <w:rsid w:val="00811AC6"/>
    <w:rsid w:val="008122F4"/>
    <w:rsid w:val="00812393"/>
    <w:rsid w:val="00812875"/>
    <w:rsid w:val="008128C9"/>
    <w:rsid w:val="008128CE"/>
    <w:rsid w:val="00812943"/>
    <w:rsid w:val="00812A08"/>
    <w:rsid w:val="00812EB7"/>
    <w:rsid w:val="008132F8"/>
    <w:rsid w:val="008134C0"/>
    <w:rsid w:val="008135C9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AE"/>
    <w:rsid w:val="008149A3"/>
    <w:rsid w:val="00814A96"/>
    <w:rsid w:val="00814B15"/>
    <w:rsid w:val="00814BBA"/>
    <w:rsid w:val="00814C52"/>
    <w:rsid w:val="00814CE2"/>
    <w:rsid w:val="00814D45"/>
    <w:rsid w:val="00814EF3"/>
    <w:rsid w:val="00815072"/>
    <w:rsid w:val="008150CB"/>
    <w:rsid w:val="0081520F"/>
    <w:rsid w:val="00815236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F06"/>
    <w:rsid w:val="00816219"/>
    <w:rsid w:val="00816384"/>
    <w:rsid w:val="00816D48"/>
    <w:rsid w:val="00816E59"/>
    <w:rsid w:val="0081722A"/>
    <w:rsid w:val="008172F6"/>
    <w:rsid w:val="00817402"/>
    <w:rsid w:val="0081742C"/>
    <w:rsid w:val="00817695"/>
    <w:rsid w:val="00817760"/>
    <w:rsid w:val="00817B46"/>
    <w:rsid w:val="00817C42"/>
    <w:rsid w:val="00817C7E"/>
    <w:rsid w:val="00817CFD"/>
    <w:rsid w:val="00817D10"/>
    <w:rsid w:val="00817EF6"/>
    <w:rsid w:val="00820105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D9"/>
    <w:rsid w:val="00821360"/>
    <w:rsid w:val="008213CE"/>
    <w:rsid w:val="008213FB"/>
    <w:rsid w:val="00821541"/>
    <w:rsid w:val="008216E2"/>
    <w:rsid w:val="008218EF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52"/>
    <w:rsid w:val="00823149"/>
    <w:rsid w:val="0082314F"/>
    <w:rsid w:val="00823238"/>
    <w:rsid w:val="008235BF"/>
    <w:rsid w:val="008239CD"/>
    <w:rsid w:val="008239E0"/>
    <w:rsid w:val="00823BD0"/>
    <w:rsid w:val="00823CF2"/>
    <w:rsid w:val="00823F13"/>
    <w:rsid w:val="00823F9D"/>
    <w:rsid w:val="008240EB"/>
    <w:rsid w:val="00824237"/>
    <w:rsid w:val="008243A0"/>
    <w:rsid w:val="008246C4"/>
    <w:rsid w:val="00824A51"/>
    <w:rsid w:val="00824A6A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3C4"/>
    <w:rsid w:val="00826481"/>
    <w:rsid w:val="0082685A"/>
    <w:rsid w:val="0082699B"/>
    <w:rsid w:val="008269B6"/>
    <w:rsid w:val="00826E25"/>
    <w:rsid w:val="00826EE4"/>
    <w:rsid w:val="0082702B"/>
    <w:rsid w:val="0082708D"/>
    <w:rsid w:val="008270AB"/>
    <w:rsid w:val="008270F3"/>
    <w:rsid w:val="00827322"/>
    <w:rsid w:val="008273AF"/>
    <w:rsid w:val="00827408"/>
    <w:rsid w:val="008276E5"/>
    <w:rsid w:val="00827725"/>
    <w:rsid w:val="0082785E"/>
    <w:rsid w:val="00827A73"/>
    <w:rsid w:val="00827C59"/>
    <w:rsid w:val="00827C8C"/>
    <w:rsid w:val="00827D57"/>
    <w:rsid w:val="00827EDC"/>
    <w:rsid w:val="00830075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39"/>
    <w:rsid w:val="00830F70"/>
    <w:rsid w:val="0083100F"/>
    <w:rsid w:val="008312CA"/>
    <w:rsid w:val="00831654"/>
    <w:rsid w:val="00831758"/>
    <w:rsid w:val="008318B5"/>
    <w:rsid w:val="008318E7"/>
    <w:rsid w:val="00831A91"/>
    <w:rsid w:val="008322EC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FB"/>
    <w:rsid w:val="00833173"/>
    <w:rsid w:val="00833850"/>
    <w:rsid w:val="008338A4"/>
    <w:rsid w:val="008338A5"/>
    <w:rsid w:val="008339B3"/>
    <w:rsid w:val="00833E05"/>
    <w:rsid w:val="00833E84"/>
    <w:rsid w:val="00833FD3"/>
    <w:rsid w:val="008341A6"/>
    <w:rsid w:val="00834281"/>
    <w:rsid w:val="00834398"/>
    <w:rsid w:val="008344FB"/>
    <w:rsid w:val="00834B3E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726B"/>
    <w:rsid w:val="0083742F"/>
    <w:rsid w:val="008374DA"/>
    <w:rsid w:val="0083753B"/>
    <w:rsid w:val="008376A8"/>
    <w:rsid w:val="00837715"/>
    <w:rsid w:val="00837844"/>
    <w:rsid w:val="00837904"/>
    <w:rsid w:val="0083796F"/>
    <w:rsid w:val="0083798A"/>
    <w:rsid w:val="008379EE"/>
    <w:rsid w:val="00837B30"/>
    <w:rsid w:val="00837B3A"/>
    <w:rsid w:val="00837FE4"/>
    <w:rsid w:val="008401F8"/>
    <w:rsid w:val="0084026A"/>
    <w:rsid w:val="008402AF"/>
    <w:rsid w:val="008406C1"/>
    <w:rsid w:val="008408F1"/>
    <w:rsid w:val="00840A3C"/>
    <w:rsid w:val="00840A65"/>
    <w:rsid w:val="00840C6B"/>
    <w:rsid w:val="00840DAA"/>
    <w:rsid w:val="00840DD8"/>
    <w:rsid w:val="008412B8"/>
    <w:rsid w:val="00841463"/>
    <w:rsid w:val="0084153B"/>
    <w:rsid w:val="0084153F"/>
    <w:rsid w:val="008415B3"/>
    <w:rsid w:val="00841631"/>
    <w:rsid w:val="008416C6"/>
    <w:rsid w:val="00841810"/>
    <w:rsid w:val="0084190A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2169"/>
    <w:rsid w:val="008422B9"/>
    <w:rsid w:val="0084235A"/>
    <w:rsid w:val="0084247C"/>
    <w:rsid w:val="008426AE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8B2"/>
    <w:rsid w:val="008449E7"/>
    <w:rsid w:val="00844A8F"/>
    <w:rsid w:val="00844C38"/>
    <w:rsid w:val="00844EE6"/>
    <w:rsid w:val="00844EFA"/>
    <w:rsid w:val="00844F0E"/>
    <w:rsid w:val="00844F25"/>
    <w:rsid w:val="00845281"/>
    <w:rsid w:val="0084547A"/>
    <w:rsid w:val="008454F3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7D2"/>
    <w:rsid w:val="00847918"/>
    <w:rsid w:val="00847935"/>
    <w:rsid w:val="0084799C"/>
    <w:rsid w:val="00847D39"/>
    <w:rsid w:val="00847FFB"/>
    <w:rsid w:val="00850479"/>
    <w:rsid w:val="008507C6"/>
    <w:rsid w:val="00850AAF"/>
    <w:rsid w:val="00850AFB"/>
    <w:rsid w:val="00850B51"/>
    <w:rsid w:val="00850B62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CF"/>
    <w:rsid w:val="008528E4"/>
    <w:rsid w:val="00852944"/>
    <w:rsid w:val="00852BBD"/>
    <w:rsid w:val="00852BC4"/>
    <w:rsid w:val="00852CC3"/>
    <w:rsid w:val="00852F6B"/>
    <w:rsid w:val="00852F74"/>
    <w:rsid w:val="0085303A"/>
    <w:rsid w:val="00853161"/>
    <w:rsid w:val="0085334D"/>
    <w:rsid w:val="008533B4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93"/>
    <w:rsid w:val="00854DC5"/>
    <w:rsid w:val="00854DDE"/>
    <w:rsid w:val="00854F1C"/>
    <w:rsid w:val="00855207"/>
    <w:rsid w:val="008552E7"/>
    <w:rsid w:val="00855368"/>
    <w:rsid w:val="008553FE"/>
    <w:rsid w:val="0085559C"/>
    <w:rsid w:val="008555EE"/>
    <w:rsid w:val="00855673"/>
    <w:rsid w:val="008556FA"/>
    <w:rsid w:val="008558EB"/>
    <w:rsid w:val="00855913"/>
    <w:rsid w:val="00855950"/>
    <w:rsid w:val="008559CB"/>
    <w:rsid w:val="008559FC"/>
    <w:rsid w:val="00855A1D"/>
    <w:rsid w:val="00855C92"/>
    <w:rsid w:val="00855E34"/>
    <w:rsid w:val="00855F65"/>
    <w:rsid w:val="00856228"/>
    <w:rsid w:val="008566A2"/>
    <w:rsid w:val="00856739"/>
    <w:rsid w:val="00856779"/>
    <w:rsid w:val="00856948"/>
    <w:rsid w:val="0085697F"/>
    <w:rsid w:val="00856A4C"/>
    <w:rsid w:val="00856B23"/>
    <w:rsid w:val="00856BEE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78C"/>
    <w:rsid w:val="008578D4"/>
    <w:rsid w:val="008578F1"/>
    <w:rsid w:val="008578F9"/>
    <w:rsid w:val="008579BF"/>
    <w:rsid w:val="00857ED0"/>
    <w:rsid w:val="00857F77"/>
    <w:rsid w:val="00857FF0"/>
    <w:rsid w:val="00860190"/>
    <w:rsid w:val="00860331"/>
    <w:rsid w:val="008607B3"/>
    <w:rsid w:val="00860EA6"/>
    <w:rsid w:val="00860EDA"/>
    <w:rsid w:val="00860EFA"/>
    <w:rsid w:val="008610FA"/>
    <w:rsid w:val="00861101"/>
    <w:rsid w:val="0086114B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FB"/>
    <w:rsid w:val="00861C3D"/>
    <w:rsid w:val="00861D1B"/>
    <w:rsid w:val="00861DFF"/>
    <w:rsid w:val="00861E2F"/>
    <w:rsid w:val="00861F63"/>
    <w:rsid w:val="0086235E"/>
    <w:rsid w:val="00862405"/>
    <w:rsid w:val="0086249E"/>
    <w:rsid w:val="0086274C"/>
    <w:rsid w:val="00862932"/>
    <w:rsid w:val="00862C22"/>
    <w:rsid w:val="00862CFA"/>
    <w:rsid w:val="00862D8F"/>
    <w:rsid w:val="00862EAE"/>
    <w:rsid w:val="00862F65"/>
    <w:rsid w:val="00862F8F"/>
    <w:rsid w:val="00862FE2"/>
    <w:rsid w:val="00862FFE"/>
    <w:rsid w:val="008631D4"/>
    <w:rsid w:val="0086337E"/>
    <w:rsid w:val="008634D3"/>
    <w:rsid w:val="0086356B"/>
    <w:rsid w:val="00863914"/>
    <w:rsid w:val="00863A2A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844"/>
    <w:rsid w:val="00865903"/>
    <w:rsid w:val="00865ADE"/>
    <w:rsid w:val="00866225"/>
    <w:rsid w:val="0086624D"/>
    <w:rsid w:val="0086630A"/>
    <w:rsid w:val="00866318"/>
    <w:rsid w:val="008663C1"/>
    <w:rsid w:val="0086640B"/>
    <w:rsid w:val="00866475"/>
    <w:rsid w:val="00866563"/>
    <w:rsid w:val="00866662"/>
    <w:rsid w:val="008669DB"/>
    <w:rsid w:val="00866AF7"/>
    <w:rsid w:val="00866C57"/>
    <w:rsid w:val="00866E97"/>
    <w:rsid w:val="00866EE4"/>
    <w:rsid w:val="00866F3D"/>
    <w:rsid w:val="00866F5D"/>
    <w:rsid w:val="008671BE"/>
    <w:rsid w:val="008672FA"/>
    <w:rsid w:val="0086749F"/>
    <w:rsid w:val="0086772A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696"/>
    <w:rsid w:val="008706C4"/>
    <w:rsid w:val="0087095D"/>
    <w:rsid w:val="00870B18"/>
    <w:rsid w:val="00870DBC"/>
    <w:rsid w:val="00870FE9"/>
    <w:rsid w:val="0087106E"/>
    <w:rsid w:val="00871233"/>
    <w:rsid w:val="008712F5"/>
    <w:rsid w:val="008713CA"/>
    <w:rsid w:val="008713DA"/>
    <w:rsid w:val="0087161A"/>
    <w:rsid w:val="00871D46"/>
    <w:rsid w:val="00871F5E"/>
    <w:rsid w:val="008720D5"/>
    <w:rsid w:val="008722F4"/>
    <w:rsid w:val="0087244D"/>
    <w:rsid w:val="008725D9"/>
    <w:rsid w:val="00872744"/>
    <w:rsid w:val="008728E0"/>
    <w:rsid w:val="00872AE3"/>
    <w:rsid w:val="00872B78"/>
    <w:rsid w:val="00872BC9"/>
    <w:rsid w:val="00872C02"/>
    <w:rsid w:val="00872CFF"/>
    <w:rsid w:val="00872DFE"/>
    <w:rsid w:val="00872E34"/>
    <w:rsid w:val="00872E9B"/>
    <w:rsid w:val="00873068"/>
    <w:rsid w:val="00873383"/>
    <w:rsid w:val="008733BC"/>
    <w:rsid w:val="00873458"/>
    <w:rsid w:val="008738CC"/>
    <w:rsid w:val="00873BB9"/>
    <w:rsid w:val="00873F3C"/>
    <w:rsid w:val="008742DF"/>
    <w:rsid w:val="008743F5"/>
    <w:rsid w:val="008745B0"/>
    <w:rsid w:val="00874656"/>
    <w:rsid w:val="008746D5"/>
    <w:rsid w:val="008748DB"/>
    <w:rsid w:val="00874A0B"/>
    <w:rsid w:val="00874A90"/>
    <w:rsid w:val="00874A91"/>
    <w:rsid w:val="00874B45"/>
    <w:rsid w:val="00874BE0"/>
    <w:rsid w:val="00874F65"/>
    <w:rsid w:val="0087501B"/>
    <w:rsid w:val="008753CB"/>
    <w:rsid w:val="0087552E"/>
    <w:rsid w:val="0087574C"/>
    <w:rsid w:val="008757ED"/>
    <w:rsid w:val="0087591B"/>
    <w:rsid w:val="00875DC7"/>
    <w:rsid w:val="00875E13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69"/>
    <w:rsid w:val="00876C09"/>
    <w:rsid w:val="00876C47"/>
    <w:rsid w:val="00876C4B"/>
    <w:rsid w:val="00876CB1"/>
    <w:rsid w:val="00876CD2"/>
    <w:rsid w:val="00876E1D"/>
    <w:rsid w:val="00876E8F"/>
    <w:rsid w:val="00876F1B"/>
    <w:rsid w:val="00876FF3"/>
    <w:rsid w:val="00877052"/>
    <w:rsid w:val="008770FD"/>
    <w:rsid w:val="008770FE"/>
    <w:rsid w:val="00877111"/>
    <w:rsid w:val="008771A7"/>
    <w:rsid w:val="008771DC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F8F"/>
    <w:rsid w:val="00880FD8"/>
    <w:rsid w:val="00881094"/>
    <w:rsid w:val="008812DE"/>
    <w:rsid w:val="008812E6"/>
    <w:rsid w:val="0088130F"/>
    <w:rsid w:val="00881550"/>
    <w:rsid w:val="00881575"/>
    <w:rsid w:val="008815EE"/>
    <w:rsid w:val="00881754"/>
    <w:rsid w:val="008817B8"/>
    <w:rsid w:val="0088191A"/>
    <w:rsid w:val="00881B3D"/>
    <w:rsid w:val="00881C8C"/>
    <w:rsid w:val="0088241F"/>
    <w:rsid w:val="008824B4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346B"/>
    <w:rsid w:val="00883B4A"/>
    <w:rsid w:val="00883BBA"/>
    <w:rsid w:val="00883BCF"/>
    <w:rsid w:val="00883C3C"/>
    <w:rsid w:val="00883C6F"/>
    <w:rsid w:val="00884073"/>
    <w:rsid w:val="008840AA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51B3"/>
    <w:rsid w:val="008853E6"/>
    <w:rsid w:val="008853EE"/>
    <w:rsid w:val="00885478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A2"/>
    <w:rsid w:val="00886643"/>
    <w:rsid w:val="0088677B"/>
    <w:rsid w:val="00886900"/>
    <w:rsid w:val="00886B78"/>
    <w:rsid w:val="00886D14"/>
    <w:rsid w:val="00886D1A"/>
    <w:rsid w:val="00886D43"/>
    <w:rsid w:val="00886F7E"/>
    <w:rsid w:val="008872A4"/>
    <w:rsid w:val="008872D6"/>
    <w:rsid w:val="0088737E"/>
    <w:rsid w:val="0088753A"/>
    <w:rsid w:val="0088762D"/>
    <w:rsid w:val="0088767D"/>
    <w:rsid w:val="008877BC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F91"/>
    <w:rsid w:val="008912B9"/>
    <w:rsid w:val="008912D1"/>
    <w:rsid w:val="008914B4"/>
    <w:rsid w:val="00891719"/>
    <w:rsid w:val="00891834"/>
    <w:rsid w:val="00891C3A"/>
    <w:rsid w:val="00891CAF"/>
    <w:rsid w:val="00891DC3"/>
    <w:rsid w:val="00892266"/>
    <w:rsid w:val="008925B9"/>
    <w:rsid w:val="008925FA"/>
    <w:rsid w:val="0089267F"/>
    <w:rsid w:val="00892A92"/>
    <w:rsid w:val="00892D5F"/>
    <w:rsid w:val="00892E0A"/>
    <w:rsid w:val="00892F8A"/>
    <w:rsid w:val="00892FD4"/>
    <w:rsid w:val="00892FF9"/>
    <w:rsid w:val="008931A7"/>
    <w:rsid w:val="0089320E"/>
    <w:rsid w:val="008932C7"/>
    <w:rsid w:val="00893511"/>
    <w:rsid w:val="008935EE"/>
    <w:rsid w:val="0089363F"/>
    <w:rsid w:val="008936A4"/>
    <w:rsid w:val="00893CF2"/>
    <w:rsid w:val="00893F39"/>
    <w:rsid w:val="00893FBE"/>
    <w:rsid w:val="00894359"/>
    <w:rsid w:val="00894544"/>
    <w:rsid w:val="0089455E"/>
    <w:rsid w:val="00894823"/>
    <w:rsid w:val="00894961"/>
    <w:rsid w:val="008949D7"/>
    <w:rsid w:val="00894A4B"/>
    <w:rsid w:val="00894A70"/>
    <w:rsid w:val="00894BEC"/>
    <w:rsid w:val="00894C13"/>
    <w:rsid w:val="00894C34"/>
    <w:rsid w:val="00894D5F"/>
    <w:rsid w:val="00894DD3"/>
    <w:rsid w:val="0089516E"/>
    <w:rsid w:val="00895244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D2"/>
    <w:rsid w:val="00896BC3"/>
    <w:rsid w:val="00896DAF"/>
    <w:rsid w:val="00897059"/>
    <w:rsid w:val="00897224"/>
    <w:rsid w:val="00897492"/>
    <w:rsid w:val="008976AE"/>
    <w:rsid w:val="0089770E"/>
    <w:rsid w:val="00897725"/>
    <w:rsid w:val="00897806"/>
    <w:rsid w:val="00897C30"/>
    <w:rsid w:val="00897DAC"/>
    <w:rsid w:val="00897DC4"/>
    <w:rsid w:val="00897E63"/>
    <w:rsid w:val="00897F81"/>
    <w:rsid w:val="00897FDA"/>
    <w:rsid w:val="00897FDE"/>
    <w:rsid w:val="008A00E6"/>
    <w:rsid w:val="008A030E"/>
    <w:rsid w:val="008A034F"/>
    <w:rsid w:val="008A03D5"/>
    <w:rsid w:val="008A0783"/>
    <w:rsid w:val="008A08E5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7F"/>
    <w:rsid w:val="008A1DEA"/>
    <w:rsid w:val="008A2075"/>
    <w:rsid w:val="008A2316"/>
    <w:rsid w:val="008A2414"/>
    <w:rsid w:val="008A267E"/>
    <w:rsid w:val="008A2698"/>
    <w:rsid w:val="008A271E"/>
    <w:rsid w:val="008A27E0"/>
    <w:rsid w:val="008A28E3"/>
    <w:rsid w:val="008A2959"/>
    <w:rsid w:val="008A2B83"/>
    <w:rsid w:val="008A2BF0"/>
    <w:rsid w:val="008A2DAF"/>
    <w:rsid w:val="008A2F0F"/>
    <w:rsid w:val="008A2FCB"/>
    <w:rsid w:val="008A31EB"/>
    <w:rsid w:val="008A3579"/>
    <w:rsid w:val="008A35FB"/>
    <w:rsid w:val="008A380B"/>
    <w:rsid w:val="008A3AC9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844"/>
    <w:rsid w:val="008A48E6"/>
    <w:rsid w:val="008A4B74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73C"/>
    <w:rsid w:val="008A57DD"/>
    <w:rsid w:val="008A580C"/>
    <w:rsid w:val="008A5956"/>
    <w:rsid w:val="008A5A9A"/>
    <w:rsid w:val="008A5CE0"/>
    <w:rsid w:val="008A5E2B"/>
    <w:rsid w:val="008A5FAE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CE"/>
    <w:rsid w:val="008A7342"/>
    <w:rsid w:val="008A7588"/>
    <w:rsid w:val="008A76CC"/>
    <w:rsid w:val="008A78E6"/>
    <w:rsid w:val="008A78F4"/>
    <w:rsid w:val="008A7955"/>
    <w:rsid w:val="008A7A39"/>
    <w:rsid w:val="008A7A47"/>
    <w:rsid w:val="008A7C6F"/>
    <w:rsid w:val="008A7CCB"/>
    <w:rsid w:val="008A7D82"/>
    <w:rsid w:val="008A7EB1"/>
    <w:rsid w:val="008B015F"/>
    <w:rsid w:val="008B0230"/>
    <w:rsid w:val="008B02B1"/>
    <w:rsid w:val="008B04FB"/>
    <w:rsid w:val="008B083F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6BD"/>
    <w:rsid w:val="008B19DB"/>
    <w:rsid w:val="008B1B54"/>
    <w:rsid w:val="008B1B66"/>
    <w:rsid w:val="008B2283"/>
    <w:rsid w:val="008B242F"/>
    <w:rsid w:val="008B2452"/>
    <w:rsid w:val="008B2A4B"/>
    <w:rsid w:val="008B2EA7"/>
    <w:rsid w:val="008B311F"/>
    <w:rsid w:val="008B3209"/>
    <w:rsid w:val="008B3257"/>
    <w:rsid w:val="008B347F"/>
    <w:rsid w:val="008B3887"/>
    <w:rsid w:val="008B388E"/>
    <w:rsid w:val="008B389E"/>
    <w:rsid w:val="008B39C3"/>
    <w:rsid w:val="008B3ACE"/>
    <w:rsid w:val="008B3C65"/>
    <w:rsid w:val="008B3CA8"/>
    <w:rsid w:val="008B4055"/>
    <w:rsid w:val="008B40BD"/>
    <w:rsid w:val="008B4129"/>
    <w:rsid w:val="008B4286"/>
    <w:rsid w:val="008B4300"/>
    <w:rsid w:val="008B4473"/>
    <w:rsid w:val="008B457A"/>
    <w:rsid w:val="008B45C6"/>
    <w:rsid w:val="008B4722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8F2"/>
    <w:rsid w:val="008B5ACF"/>
    <w:rsid w:val="008B5B6C"/>
    <w:rsid w:val="008B605B"/>
    <w:rsid w:val="008B6150"/>
    <w:rsid w:val="008B651E"/>
    <w:rsid w:val="008B6548"/>
    <w:rsid w:val="008B6DD2"/>
    <w:rsid w:val="008B6E9F"/>
    <w:rsid w:val="008B6F51"/>
    <w:rsid w:val="008B6F89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97B"/>
    <w:rsid w:val="008C109E"/>
    <w:rsid w:val="008C1114"/>
    <w:rsid w:val="008C1226"/>
    <w:rsid w:val="008C1640"/>
    <w:rsid w:val="008C1694"/>
    <w:rsid w:val="008C1834"/>
    <w:rsid w:val="008C189A"/>
    <w:rsid w:val="008C1A93"/>
    <w:rsid w:val="008C1CB6"/>
    <w:rsid w:val="008C1E56"/>
    <w:rsid w:val="008C1E7A"/>
    <w:rsid w:val="008C2104"/>
    <w:rsid w:val="008C24D8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303"/>
    <w:rsid w:val="008C33D5"/>
    <w:rsid w:val="008C353A"/>
    <w:rsid w:val="008C3550"/>
    <w:rsid w:val="008C3627"/>
    <w:rsid w:val="008C368D"/>
    <w:rsid w:val="008C3B09"/>
    <w:rsid w:val="008C3D92"/>
    <w:rsid w:val="008C3F7D"/>
    <w:rsid w:val="008C3FF9"/>
    <w:rsid w:val="008C4150"/>
    <w:rsid w:val="008C41BA"/>
    <w:rsid w:val="008C4237"/>
    <w:rsid w:val="008C42DF"/>
    <w:rsid w:val="008C4643"/>
    <w:rsid w:val="008C4A4D"/>
    <w:rsid w:val="008C4BE6"/>
    <w:rsid w:val="008C4E8A"/>
    <w:rsid w:val="008C51ED"/>
    <w:rsid w:val="008C5238"/>
    <w:rsid w:val="008C5434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44B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94C"/>
    <w:rsid w:val="008D1A5F"/>
    <w:rsid w:val="008D1B1D"/>
    <w:rsid w:val="008D1D95"/>
    <w:rsid w:val="008D1DE4"/>
    <w:rsid w:val="008D1EC2"/>
    <w:rsid w:val="008D200F"/>
    <w:rsid w:val="008D210D"/>
    <w:rsid w:val="008D212C"/>
    <w:rsid w:val="008D219F"/>
    <w:rsid w:val="008D23C3"/>
    <w:rsid w:val="008D2618"/>
    <w:rsid w:val="008D2678"/>
    <w:rsid w:val="008D2793"/>
    <w:rsid w:val="008D2955"/>
    <w:rsid w:val="008D29C0"/>
    <w:rsid w:val="008D29E1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66B"/>
    <w:rsid w:val="008D3784"/>
    <w:rsid w:val="008D39E3"/>
    <w:rsid w:val="008D3AD9"/>
    <w:rsid w:val="008D3B09"/>
    <w:rsid w:val="008D3B12"/>
    <w:rsid w:val="008D3B31"/>
    <w:rsid w:val="008D3B7A"/>
    <w:rsid w:val="008D3C2E"/>
    <w:rsid w:val="008D3C69"/>
    <w:rsid w:val="008D3C7C"/>
    <w:rsid w:val="008D3EA8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B1B"/>
    <w:rsid w:val="008D4D31"/>
    <w:rsid w:val="008D4DF4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BA"/>
    <w:rsid w:val="008D587F"/>
    <w:rsid w:val="008D5925"/>
    <w:rsid w:val="008D5BB8"/>
    <w:rsid w:val="008D5D91"/>
    <w:rsid w:val="008D5E70"/>
    <w:rsid w:val="008D5F5B"/>
    <w:rsid w:val="008D5FAE"/>
    <w:rsid w:val="008D6208"/>
    <w:rsid w:val="008D6236"/>
    <w:rsid w:val="008D6652"/>
    <w:rsid w:val="008D6687"/>
    <w:rsid w:val="008D66B7"/>
    <w:rsid w:val="008D6807"/>
    <w:rsid w:val="008D6962"/>
    <w:rsid w:val="008D6A86"/>
    <w:rsid w:val="008D6D94"/>
    <w:rsid w:val="008D7178"/>
    <w:rsid w:val="008D71B7"/>
    <w:rsid w:val="008D728A"/>
    <w:rsid w:val="008D7349"/>
    <w:rsid w:val="008D744A"/>
    <w:rsid w:val="008D748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E08"/>
    <w:rsid w:val="008E0FFF"/>
    <w:rsid w:val="008E1101"/>
    <w:rsid w:val="008E1167"/>
    <w:rsid w:val="008E14F7"/>
    <w:rsid w:val="008E1797"/>
    <w:rsid w:val="008E17E8"/>
    <w:rsid w:val="008E19DA"/>
    <w:rsid w:val="008E1ADD"/>
    <w:rsid w:val="008E1BD3"/>
    <w:rsid w:val="008E21B0"/>
    <w:rsid w:val="008E230A"/>
    <w:rsid w:val="008E242F"/>
    <w:rsid w:val="008E268F"/>
    <w:rsid w:val="008E276D"/>
    <w:rsid w:val="008E28A9"/>
    <w:rsid w:val="008E29B5"/>
    <w:rsid w:val="008E2BD9"/>
    <w:rsid w:val="008E2EF9"/>
    <w:rsid w:val="008E325F"/>
    <w:rsid w:val="008E33E4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19A"/>
    <w:rsid w:val="008E4516"/>
    <w:rsid w:val="008E451E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2C"/>
    <w:rsid w:val="008E5AA8"/>
    <w:rsid w:val="008E5D25"/>
    <w:rsid w:val="008E5D74"/>
    <w:rsid w:val="008E6077"/>
    <w:rsid w:val="008E6390"/>
    <w:rsid w:val="008E657D"/>
    <w:rsid w:val="008E65B4"/>
    <w:rsid w:val="008E6837"/>
    <w:rsid w:val="008E6A48"/>
    <w:rsid w:val="008E6E86"/>
    <w:rsid w:val="008E6F97"/>
    <w:rsid w:val="008E702C"/>
    <w:rsid w:val="008E71B2"/>
    <w:rsid w:val="008E71FA"/>
    <w:rsid w:val="008E720C"/>
    <w:rsid w:val="008E74DA"/>
    <w:rsid w:val="008E76C8"/>
    <w:rsid w:val="008E7B38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854"/>
    <w:rsid w:val="008F08C7"/>
    <w:rsid w:val="008F0936"/>
    <w:rsid w:val="008F0C3C"/>
    <w:rsid w:val="008F0C53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828"/>
    <w:rsid w:val="008F29F5"/>
    <w:rsid w:val="008F2A14"/>
    <w:rsid w:val="008F2AFC"/>
    <w:rsid w:val="008F2C66"/>
    <w:rsid w:val="008F2DCE"/>
    <w:rsid w:val="008F2E66"/>
    <w:rsid w:val="008F2FB3"/>
    <w:rsid w:val="008F3150"/>
    <w:rsid w:val="008F3613"/>
    <w:rsid w:val="008F3A5D"/>
    <w:rsid w:val="008F3AB7"/>
    <w:rsid w:val="008F3B7B"/>
    <w:rsid w:val="008F3B91"/>
    <w:rsid w:val="008F3DF3"/>
    <w:rsid w:val="008F3FF4"/>
    <w:rsid w:val="008F45A0"/>
    <w:rsid w:val="008F4639"/>
    <w:rsid w:val="008F4709"/>
    <w:rsid w:val="008F47F9"/>
    <w:rsid w:val="008F48F0"/>
    <w:rsid w:val="008F494B"/>
    <w:rsid w:val="008F4950"/>
    <w:rsid w:val="008F4B0F"/>
    <w:rsid w:val="008F4B80"/>
    <w:rsid w:val="008F4C8F"/>
    <w:rsid w:val="008F4DC6"/>
    <w:rsid w:val="008F4EB0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F"/>
    <w:rsid w:val="008F6F51"/>
    <w:rsid w:val="008F713C"/>
    <w:rsid w:val="008F7274"/>
    <w:rsid w:val="008F753B"/>
    <w:rsid w:val="008F7641"/>
    <w:rsid w:val="008F76B8"/>
    <w:rsid w:val="008F77DE"/>
    <w:rsid w:val="008F78E4"/>
    <w:rsid w:val="008F7996"/>
    <w:rsid w:val="008F7B1B"/>
    <w:rsid w:val="008F7E98"/>
    <w:rsid w:val="0090002F"/>
    <w:rsid w:val="00900087"/>
    <w:rsid w:val="009000F1"/>
    <w:rsid w:val="009003B8"/>
    <w:rsid w:val="009005CB"/>
    <w:rsid w:val="0090076D"/>
    <w:rsid w:val="0090078B"/>
    <w:rsid w:val="009009D3"/>
    <w:rsid w:val="00900CA2"/>
    <w:rsid w:val="00900D1C"/>
    <w:rsid w:val="00900E18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AC4"/>
    <w:rsid w:val="00901C30"/>
    <w:rsid w:val="00901CFC"/>
    <w:rsid w:val="00901D89"/>
    <w:rsid w:val="00901EBF"/>
    <w:rsid w:val="009020F9"/>
    <w:rsid w:val="00902148"/>
    <w:rsid w:val="009023B8"/>
    <w:rsid w:val="009023D4"/>
    <w:rsid w:val="009024D2"/>
    <w:rsid w:val="00902C21"/>
    <w:rsid w:val="00902D72"/>
    <w:rsid w:val="00903030"/>
    <w:rsid w:val="00903062"/>
    <w:rsid w:val="0090307E"/>
    <w:rsid w:val="00903155"/>
    <w:rsid w:val="009033AD"/>
    <w:rsid w:val="00903475"/>
    <w:rsid w:val="00903531"/>
    <w:rsid w:val="00903614"/>
    <w:rsid w:val="00903906"/>
    <w:rsid w:val="00903A0B"/>
    <w:rsid w:val="00903B58"/>
    <w:rsid w:val="00903C63"/>
    <w:rsid w:val="00904139"/>
    <w:rsid w:val="00904258"/>
    <w:rsid w:val="009042DD"/>
    <w:rsid w:val="0090431A"/>
    <w:rsid w:val="009043A0"/>
    <w:rsid w:val="009043C9"/>
    <w:rsid w:val="00904439"/>
    <w:rsid w:val="00904465"/>
    <w:rsid w:val="009045BC"/>
    <w:rsid w:val="009048AA"/>
    <w:rsid w:val="009049DF"/>
    <w:rsid w:val="00904B19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83E"/>
    <w:rsid w:val="00905902"/>
    <w:rsid w:val="00905D28"/>
    <w:rsid w:val="00905DEF"/>
    <w:rsid w:val="009060AE"/>
    <w:rsid w:val="00906387"/>
    <w:rsid w:val="0090658B"/>
    <w:rsid w:val="00906644"/>
    <w:rsid w:val="009066F1"/>
    <w:rsid w:val="0090672F"/>
    <w:rsid w:val="00906763"/>
    <w:rsid w:val="009067B9"/>
    <w:rsid w:val="009068CA"/>
    <w:rsid w:val="00906FC5"/>
    <w:rsid w:val="00907104"/>
    <w:rsid w:val="009071D8"/>
    <w:rsid w:val="0090722C"/>
    <w:rsid w:val="0090725B"/>
    <w:rsid w:val="009072B9"/>
    <w:rsid w:val="0090740A"/>
    <w:rsid w:val="0090786A"/>
    <w:rsid w:val="00907AA4"/>
    <w:rsid w:val="00907AB8"/>
    <w:rsid w:val="00907BE2"/>
    <w:rsid w:val="00907C46"/>
    <w:rsid w:val="00907CE5"/>
    <w:rsid w:val="009100C1"/>
    <w:rsid w:val="009100EB"/>
    <w:rsid w:val="00910187"/>
    <w:rsid w:val="00910306"/>
    <w:rsid w:val="00910520"/>
    <w:rsid w:val="00910568"/>
    <w:rsid w:val="0091082C"/>
    <w:rsid w:val="009108A4"/>
    <w:rsid w:val="00910DE8"/>
    <w:rsid w:val="00910E91"/>
    <w:rsid w:val="00910EF7"/>
    <w:rsid w:val="00910F6E"/>
    <w:rsid w:val="00910FE5"/>
    <w:rsid w:val="009110FC"/>
    <w:rsid w:val="00911300"/>
    <w:rsid w:val="009113A4"/>
    <w:rsid w:val="0091175B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44"/>
    <w:rsid w:val="00912410"/>
    <w:rsid w:val="00912450"/>
    <w:rsid w:val="00912601"/>
    <w:rsid w:val="00912800"/>
    <w:rsid w:val="00912B95"/>
    <w:rsid w:val="00912C14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40A2"/>
    <w:rsid w:val="009142E5"/>
    <w:rsid w:val="0091433D"/>
    <w:rsid w:val="009143D0"/>
    <w:rsid w:val="00914920"/>
    <w:rsid w:val="0091497B"/>
    <w:rsid w:val="00914B84"/>
    <w:rsid w:val="00914BA1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DE"/>
    <w:rsid w:val="0091590F"/>
    <w:rsid w:val="00915B87"/>
    <w:rsid w:val="00915FF7"/>
    <w:rsid w:val="00916002"/>
    <w:rsid w:val="0091634B"/>
    <w:rsid w:val="00916672"/>
    <w:rsid w:val="00916740"/>
    <w:rsid w:val="009167A6"/>
    <w:rsid w:val="00916805"/>
    <w:rsid w:val="00916875"/>
    <w:rsid w:val="00916B05"/>
    <w:rsid w:val="00916BE1"/>
    <w:rsid w:val="00916E41"/>
    <w:rsid w:val="00916F2A"/>
    <w:rsid w:val="0091711E"/>
    <w:rsid w:val="009171A5"/>
    <w:rsid w:val="009175AE"/>
    <w:rsid w:val="009176C9"/>
    <w:rsid w:val="0091771C"/>
    <w:rsid w:val="009177F7"/>
    <w:rsid w:val="00917A1C"/>
    <w:rsid w:val="00917BCD"/>
    <w:rsid w:val="00917DA1"/>
    <w:rsid w:val="00917DBB"/>
    <w:rsid w:val="00917F24"/>
    <w:rsid w:val="0092004F"/>
    <w:rsid w:val="009203FC"/>
    <w:rsid w:val="00920501"/>
    <w:rsid w:val="00920899"/>
    <w:rsid w:val="00920922"/>
    <w:rsid w:val="0092098C"/>
    <w:rsid w:val="009209E2"/>
    <w:rsid w:val="00920AF9"/>
    <w:rsid w:val="00920E03"/>
    <w:rsid w:val="00920E35"/>
    <w:rsid w:val="00920ED7"/>
    <w:rsid w:val="00921095"/>
    <w:rsid w:val="00921143"/>
    <w:rsid w:val="009216AB"/>
    <w:rsid w:val="0092176F"/>
    <w:rsid w:val="00921771"/>
    <w:rsid w:val="0092197C"/>
    <w:rsid w:val="00921A72"/>
    <w:rsid w:val="00921D5C"/>
    <w:rsid w:val="00921E07"/>
    <w:rsid w:val="009221D2"/>
    <w:rsid w:val="00922242"/>
    <w:rsid w:val="009222CB"/>
    <w:rsid w:val="0092238D"/>
    <w:rsid w:val="009227E7"/>
    <w:rsid w:val="00922885"/>
    <w:rsid w:val="009228C3"/>
    <w:rsid w:val="009229C0"/>
    <w:rsid w:val="00922B24"/>
    <w:rsid w:val="00922BBD"/>
    <w:rsid w:val="00922ED9"/>
    <w:rsid w:val="009231D9"/>
    <w:rsid w:val="009232C3"/>
    <w:rsid w:val="0092339D"/>
    <w:rsid w:val="00923611"/>
    <w:rsid w:val="009237D5"/>
    <w:rsid w:val="00923808"/>
    <w:rsid w:val="009238B6"/>
    <w:rsid w:val="00923CAC"/>
    <w:rsid w:val="00923F4F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B20"/>
    <w:rsid w:val="00924BE6"/>
    <w:rsid w:val="00924CF0"/>
    <w:rsid w:val="00924D1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A23"/>
    <w:rsid w:val="00925AD0"/>
    <w:rsid w:val="00925F80"/>
    <w:rsid w:val="0092606C"/>
    <w:rsid w:val="009261A0"/>
    <w:rsid w:val="0092620E"/>
    <w:rsid w:val="0092638C"/>
    <w:rsid w:val="00926433"/>
    <w:rsid w:val="00926980"/>
    <w:rsid w:val="00926A53"/>
    <w:rsid w:val="00926BB8"/>
    <w:rsid w:val="00926C76"/>
    <w:rsid w:val="00926E66"/>
    <w:rsid w:val="0092702A"/>
    <w:rsid w:val="00927106"/>
    <w:rsid w:val="009271ED"/>
    <w:rsid w:val="009272CC"/>
    <w:rsid w:val="00927341"/>
    <w:rsid w:val="00927642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568"/>
    <w:rsid w:val="00930835"/>
    <w:rsid w:val="00930920"/>
    <w:rsid w:val="00930951"/>
    <w:rsid w:val="00930B25"/>
    <w:rsid w:val="00930B2B"/>
    <w:rsid w:val="00930B53"/>
    <w:rsid w:val="00930C33"/>
    <w:rsid w:val="00931006"/>
    <w:rsid w:val="009312D3"/>
    <w:rsid w:val="00931320"/>
    <w:rsid w:val="0093148F"/>
    <w:rsid w:val="009315C2"/>
    <w:rsid w:val="00931791"/>
    <w:rsid w:val="009317A7"/>
    <w:rsid w:val="00931835"/>
    <w:rsid w:val="00931853"/>
    <w:rsid w:val="00931954"/>
    <w:rsid w:val="009319BE"/>
    <w:rsid w:val="009319C1"/>
    <w:rsid w:val="00931DCC"/>
    <w:rsid w:val="00931E37"/>
    <w:rsid w:val="00931F56"/>
    <w:rsid w:val="00931FD7"/>
    <w:rsid w:val="00931FF3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A3"/>
    <w:rsid w:val="00932BB5"/>
    <w:rsid w:val="00932DA8"/>
    <w:rsid w:val="0093305C"/>
    <w:rsid w:val="00933080"/>
    <w:rsid w:val="0093309B"/>
    <w:rsid w:val="0093330E"/>
    <w:rsid w:val="00933744"/>
    <w:rsid w:val="00933A64"/>
    <w:rsid w:val="00933E4F"/>
    <w:rsid w:val="00933FEC"/>
    <w:rsid w:val="009340C6"/>
    <w:rsid w:val="009340CE"/>
    <w:rsid w:val="0093419E"/>
    <w:rsid w:val="00934375"/>
    <w:rsid w:val="00934792"/>
    <w:rsid w:val="0093494A"/>
    <w:rsid w:val="00934AE8"/>
    <w:rsid w:val="00934B95"/>
    <w:rsid w:val="00934BCE"/>
    <w:rsid w:val="00934CA4"/>
    <w:rsid w:val="00934DC9"/>
    <w:rsid w:val="00934DFB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78"/>
    <w:rsid w:val="00936172"/>
    <w:rsid w:val="00936202"/>
    <w:rsid w:val="009363B2"/>
    <w:rsid w:val="009365FF"/>
    <w:rsid w:val="00936879"/>
    <w:rsid w:val="00936B0F"/>
    <w:rsid w:val="00936BE0"/>
    <w:rsid w:val="00936BE6"/>
    <w:rsid w:val="00936DDE"/>
    <w:rsid w:val="00936FBE"/>
    <w:rsid w:val="00937071"/>
    <w:rsid w:val="0093756F"/>
    <w:rsid w:val="00937581"/>
    <w:rsid w:val="009376D4"/>
    <w:rsid w:val="00937710"/>
    <w:rsid w:val="009377D3"/>
    <w:rsid w:val="0093787E"/>
    <w:rsid w:val="00937897"/>
    <w:rsid w:val="00937FBC"/>
    <w:rsid w:val="00940068"/>
    <w:rsid w:val="0094025F"/>
    <w:rsid w:val="0094039F"/>
    <w:rsid w:val="00940513"/>
    <w:rsid w:val="009405BC"/>
    <w:rsid w:val="009406B4"/>
    <w:rsid w:val="0094088E"/>
    <w:rsid w:val="00940A90"/>
    <w:rsid w:val="00940ABA"/>
    <w:rsid w:val="00940AE8"/>
    <w:rsid w:val="00940C73"/>
    <w:rsid w:val="00940C8B"/>
    <w:rsid w:val="00941278"/>
    <w:rsid w:val="0094138B"/>
    <w:rsid w:val="0094160B"/>
    <w:rsid w:val="00941755"/>
    <w:rsid w:val="009417A0"/>
    <w:rsid w:val="009417ED"/>
    <w:rsid w:val="009418F6"/>
    <w:rsid w:val="00941A44"/>
    <w:rsid w:val="00941BFC"/>
    <w:rsid w:val="00941CD4"/>
    <w:rsid w:val="00941CFF"/>
    <w:rsid w:val="00941F1B"/>
    <w:rsid w:val="00941FCF"/>
    <w:rsid w:val="00942543"/>
    <w:rsid w:val="0094277E"/>
    <w:rsid w:val="00942807"/>
    <w:rsid w:val="00942912"/>
    <w:rsid w:val="00942DD4"/>
    <w:rsid w:val="00943064"/>
    <w:rsid w:val="009430B6"/>
    <w:rsid w:val="009430F5"/>
    <w:rsid w:val="0094340F"/>
    <w:rsid w:val="0094350D"/>
    <w:rsid w:val="0094356B"/>
    <w:rsid w:val="0094366D"/>
    <w:rsid w:val="009436CA"/>
    <w:rsid w:val="00943767"/>
    <w:rsid w:val="0094385B"/>
    <w:rsid w:val="00943A37"/>
    <w:rsid w:val="00943A49"/>
    <w:rsid w:val="00943BA7"/>
    <w:rsid w:val="00943C4F"/>
    <w:rsid w:val="00943E04"/>
    <w:rsid w:val="00943EBB"/>
    <w:rsid w:val="00944184"/>
    <w:rsid w:val="009443FC"/>
    <w:rsid w:val="00944925"/>
    <w:rsid w:val="009449DD"/>
    <w:rsid w:val="00944A11"/>
    <w:rsid w:val="00944A32"/>
    <w:rsid w:val="00944C20"/>
    <w:rsid w:val="00944C2E"/>
    <w:rsid w:val="00944D57"/>
    <w:rsid w:val="00944E81"/>
    <w:rsid w:val="00944F3B"/>
    <w:rsid w:val="009451CB"/>
    <w:rsid w:val="00945307"/>
    <w:rsid w:val="00945858"/>
    <w:rsid w:val="00945C03"/>
    <w:rsid w:val="00945D93"/>
    <w:rsid w:val="00945F30"/>
    <w:rsid w:val="009460C7"/>
    <w:rsid w:val="00946503"/>
    <w:rsid w:val="00946721"/>
    <w:rsid w:val="009467B1"/>
    <w:rsid w:val="00946814"/>
    <w:rsid w:val="00946978"/>
    <w:rsid w:val="00946DB4"/>
    <w:rsid w:val="00946EB7"/>
    <w:rsid w:val="00947085"/>
    <w:rsid w:val="009474A6"/>
    <w:rsid w:val="00947554"/>
    <w:rsid w:val="00947892"/>
    <w:rsid w:val="009478CB"/>
    <w:rsid w:val="009478D6"/>
    <w:rsid w:val="00947935"/>
    <w:rsid w:val="00947B24"/>
    <w:rsid w:val="00947CAC"/>
    <w:rsid w:val="009505B2"/>
    <w:rsid w:val="00950909"/>
    <w:rsid w:val="0095097E"/>
    <w:rsid w:val="009509DC"/>
    <w:rsid w:val="00950A7F"/>
    <w:rsid w:val="00950B2A"/>
    <w:rsid w:val="00950C3F"/>
    <w:rsid w:val="00950C57"/>
    <w:rsid w:val="00950CEC"/>
    <w:rsid w:val="00951140"/>
    <w:rsid w:val="00951609"/>
    <w:rsid w:val="00951632"/>
    <w:rsid w:val="0095165F"/>
    <w:rsid w:val="00951779"/>
    <w:rsid w:val="00951AAB"/>
    <w:rsid w:val="00951B0A"/>
    <w:rsid w:val="00951F4E"/>
    <w:rsid w:val="0095210F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DAE"/>
    <w:rsid w:val="00953ECC"/>
    <w:rsid w:val="00954010"/>
    <w:rsid w:val="00954079"/>
    <w:rsid w:val="009542A0"/>
    <w:rsid w:val="0095441D"/>
    <w:rsid w:val="00954428"/>
    <w:rsid w:val="009544A2"/>
    <w:rsid w:val="009545CA"/>
    <w:rsid w:val="00954679"/>
    <w:rsid w:val="00954760"/>
    <w:rsid w:val="0095489C"/>
    <w:rsid w:val="0095499D"/>
    <w:rsid w:val="00954AC5"/>
    <w:rsid w:val="00954B7F"/>
    <w:rsid w:val="00954C93"/>
    <w:rsid w:val="00954E85"/>
    <w:rsid w:val="009550B3"/>
    <w:rsid w:val="0095528D"/>
    <w:rsid w:val="009553ED"/>
    <w:rsid w:val="009553FF"/>
    <w:rsid w:val="009558B6"/>
    <w:rsid w:val="00955B99"/>
    <w:rsid w:val="00955E63"/>
    <w:rsid w:val="00955F28"/>
    <w:rsid w:val="00955F2E"/>
    <w:rsid w:val="00955F87"/>
    <w:rsid w:val="009560D5"/>
    <w:rsid w:val="009560FC"/>
    <w:rsid w:val="009561D3"/>
    <w:rsid w:val="00956207"/>
    <w:rsid w:val="00956228"/>
    <w:rsid w:val="009565E2"/>
    <w:rsid w:val="00956640"/>
    <w:rsid w:val="0095677C"/>
    <w:rsid w:val="00956A2E"/>
    <w:rsid w:val="00956AFA"/>
    <w:rsid w:val="00956E4C"/>
    <w:rsid w:val="00956F6D"/>
    <w:rsid w:val="00957023"/>
    <w:rsid w:val="0095707C"/>
    <w:rsid w:val="009570E3"/>
    <w:rsid w:val="009572B8"/>
    <w:rsid w:val="009572FF"/>
    <w:rsid w:val="0095737E"/>
    <w:rsid w:val="0095751B"/>
    <w:rsid w:val="00957C01"/>
    <w:rsid w:val="00957C0D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A6C"/>
    <w:rsid w:val="00960ADA"/>
    <w:rsid w:val="00960B9C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57"/>
    <w:rsid w:val="00961C63"/>
    <w:rsid w:val="00961E29"/>
    <w:rsid w:val="00961F6F"/>
    <w:rsid w:val="00961FE4"/>
    <w:rsid w:val="00961FF4"/>
    <w:rsid w:val="009622CB"/>
    <w:rsid w:val="00962823"/>
    <w:rsid w:val="00962BE1"/>
    <w:rsid w:val="00962C43"/>
    <w:rsid w:val="00962C53"/>
    <w:rsid w:val="00962CE4"/>
    <w:rsid w:val="00962D4A"/>
    <w:rsid w:val="00962DD6"/>
    <w:rsid w:val="0096300D"/>
    <w:rsid w:val="0096301B"/>
    <w:rsid w:val="0096309E"/>
    <w:rsid w:val="00963227"/>
    <w:rsid w:val="00963323"/>
    <w:rsid w:val="00963365"/>
    <w:rsid w:val="009639C5"/>
    <w:rsid w:val="00963D2E"/>
    <w:rsid w:val="00963D75"/>
    <w:rsid w:val="00964058"/>
    <w:rsid w:val="009644A8"/>
    <w:rsid w:val="009644FB"/>
    <w:rsid w:val="00964614"/>
    <w:rsid w:val="009646E6"/>
    <w:rsid w:val="00964777"/>
    <w:rsid w:val="0096481B"/>
    <w:rsid w:val="009649E6"/>
    <w:rsid w:val="009649E9"/>
    <w:rsid w:val="009649E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BC1"/>
    <w:rsid w:val="00966C32"/>
    <w:rsid w:val="00966EA7"/>
    <w:rsid w:val="00966F71"/>
    <w:rsid w:val="00967030"/>
    <w:rsid w:val="00967035"/>
    <w:rsid w:val="009671E3"/>
    <w:rsid w:val="009675D3"/>
    <w:rsid w:val="00967656"/>
    <w:rsid w:val="00967840"/>
    <w:rsid w:val="009678CC"/>
    <w:rsid w:val="00967D6E"/>
    <w:rsid w:val="00967F7E"/>
    <w:rsid w:val="009700CE"/>
    <w:rsid w:val="0097010D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9A5"/>
    <w:rsid w:val="00970E00"/>
    <w:rsid w:val="00971030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D45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E5"/>
    <w:rsid w:val="00972915"/>
    <w:rsid w:val="009729DA"/>
    <w:rsid w:val="00972AEB"/>
    <w:rsid w:val="00972BAB"/>
    <w:rsid w:val="00972F9E"/>
    <w:rsid w:val="00972FAF"/>
    <w:rsid w:val="009730C9"/>
    <w:rsid w:val="009731F2"/>
    <w:rsid w:val="0097331B"/>
    <w:rsid w:val="00973428"/>
    <w:rsid w:val="0097343D"/>
    <w:rsid w:val="00973530"/>
    <w:rsid w:val="00973556"/>
    <w:rsid w:val="009736E7"/>
    <w:rsid w:val="00973964"/>
    <w:rsid w:val="009739A3"/>
    <w:rsid w:val="00973CA6"/>
    <w:rsid w:val="00973F1F"/>
    <w:rsid w:val="009740D1"/>
    <w:rsid w:val="00974113"/>
    <w:rsid w:val="0097438D"/>
    <w:rsid w:val="00974513"/>
    <w:rsid w:val="009745D8"/>
    <w:rsid w:val="009746EB"/>
    <w:rsid w:val="00974749"/>
    <w:rsid w:val="00974796"/>
    <w:rsid w:val="00974922"/>
    <w:rsid w:val="009749B1"/>
    <w:rsid w:val="009749F8"/>
    <w:rsid w:val="00974A18"/>
    <w:rsid w:val="00974A9D"/>
    <w:rsid w:val="00974AC8"/>
    <w:rsid w:val="00974B7B"/>
    <w:rsid w:val="00974CFF"/>
    <w:rsid w:val="00974E8E"/>
    <w:rsid w:val="00974EBA"/>
    <w:rsid w:val="0097502B"/>
    <w:rsid w:val="00975152"/>
    <w:rsid w:val="00975568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DFB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45A"/>
    <w:rsid w:val="00980481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76F"/>
    <w:rsid w:val="00981AB2"/>
    <w:rsid w:val="00981C05"/>
    <w:rsid w:val="00981C21"/>
    <w:rsid w:val="00981D29"/>
    <w:rsid w:val="00981D8D"/>
    <w:rsid w:val="00981E9F"/>
    <w:rsid w:val="00981F24"/>
    <w:rsid w:val="00981FAB"/>
    <w:rsid w:val="00981FBC"/>
    <w:rsid w:val="0098218A"/>
    <w:rsid w:val="0098276B"/>
    <w:rsid w:val="0098278E"/>
    <w:rsid w:val="00982A8A"/>
    <w:rsid w:val="00982D42"/>
    <w:rsid w:val="00982DEC"/>
    <w:rsid w:val="00982F21"/>
    <w:rsid w:val="00982FE0"/>
    <w:rsid w:val="0098339B"/>
    <w:rsid w:val="00983426"/>
    <w:rsid w:val="0098367E"/>
    <w:rsid w:val="0098368B"/>
    <w:rsid w:val="0098384E"/>
    <w:rsid w:val="00983891"/>
    <w:rsid w:val="0098399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525F"/>
    <w:rsid w:val="00985312"/>
    <w:rsid w:val="00985414"/>
    <w:rsid w:val="009854CA"/>
    <w:rsid w:val="009854D5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4C1"/>
    <w:rsid w:val="0098650C"/>
    <w:rsid w:val="009865B3"/>
    <w:rsid w:val="00986778"/>
    <w:rsid w:val="00986864"/>
    <w:rsid w:val="00986909"/>
    <w:rsid w:val="00986B5C"/>
    <w:rsid w:val="00986B7D"/>
    <w:rsid w:val="00986BA8"/>
    <w:rsid w:val="00987296"/>
    <w:rsid w:val="009872A7"/>
    <w:rsid w:val="009874CA"/>
    <w:rsid w:val="009874ED"/>
    <w:rsid w:val="0098769C"/>
    <w:rsid w:val="009877D4"/>
    <w:rsid w:val="0098784C"/>
    <w:rsid w:val="00987966"/>
    <w:rsid w:val="00987A93"/>
    <w:rsid w:val="00987BFC"/>
    <w:rsid w:val="00987C14"/>
    <w:rsid w:val="00987C89"/>
    <w:rsid w:val="00987D43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FF3"/>
    <w:rsid w:val="0099101B"/>
    <w:rsid w:val="009910D7"/>
    <w:rsid w:val="0099119A"/>
    <w:rsid w:val="0099129A"/>
    <w:rsid w:val="00991415"/>
    <w:rsid w:val="00991844"/>
    <w:rsid w:val="00991B34"/>
    <w:rsid w:val="00991DE6"/>
    <w:rsid w:val="00992154"/>
    <w:rsid w:val="00992225"/>
    <w:rsid w:val="00992351"/>
    <w:rsid w:val="009924B1"/>
    <w:rsid w:val="00992648"/>
    <w:rsid w:val="00992878"/>
    <w:rsid w:val="009928DE"/>
    <w:rsid w:val="00992959"/>
    <w:rsid w:val="00992A39"/>
    <w:rsid w:val="00992B5F"/>
    <w:rsid w:val="00992C97"/>
    <w:rsid w:val="00992CC7"/>
    <w:rsid w:val="0099300C"/>
    <w:rsid w:val="009930B9"/>
    <w:rsid w:val="0099321B"/>
    <w:rsid w:val="009935CA"/>
    <w:rsid w:val="00993684"/>
    <w:rsid w:val="00993723"/>
    <w:rsid w:val="00993827"/>
    <w:rsid w:val="009939FA"/>
    <w:rsid w:val="009939FC"/>
    <w:rsid w:val="00993CAC"/>
    <w:rsid w:val="00993D3C"/>
    <w:rsid w:val="00993E3D"/>
    <w:rsid w:val="009942C0"/>
    <w:rsid w:val="0099465E"/>
    <w:rsid w:val="00994A5A"/>
    <w:rsid w:val="00994B9F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D09"/>
    <w:rsid w:val="00995E91"/>
    <w:rsid w:val="00995F9A"/>
    <w:rsid w:val="00995FD2"/>
    <w:rsid w:val="00996151"/>
    <w:rsid w:val="009962DD"/>
    <w:rsid w:val="00996343"/>
    <w:rsid w:val="009964F9"/>
    <w:rsid w:val="009965A9"/>
    <w:rsid w:val="00996939"/>
    <w:rsid w:val="00996C69"/>
    <w:rsid w:val="00996DF9"/>
    <w:rsid w:val="00997029"/>
    <w:rsid w:val="009972FC"/>
    <w:rsid w:val="00997552"/>
    <w:rsid w:val="00997AD6"/>
    <w:rsid w:val="00997DF1"/>
    <w:rsid w:val="00997E37"/>
    <w:rsid w:val="00997E8A"/>
    <w:rsid w:val="00997F70"/>
    <w:rsid w:val="00997FD6"/>
    <w:rsid w:val="009A00D2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7AB"/>
    <w:rsid w:val="009A09E7"/>
    <w:rsid w:val="009A0CB6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75B"/>
    <w:rsid w:val="009A1762"/>
    <w:rsid w:val="009A186E"/>
    <w:rsid w:val="009A18C6"/>
    <w:rsid w:val="009A18EB"/>
    <w:rsid w:val="009A1A6B"/>
    <w:rsid w:val="009A1B0B"/>
    <w:rsid w:val="009A1BEA"/>
    <w:rsid w:val="009A1CAE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2D7"/>
    <w:rsid w:val="009A3372"/>
    <w:rsid w:val="009A34C5"/>
    <w:rsid w:val="009A34CA"/>
    <w:rsid w:val="009A375B"/>
    <w:rsid w:val="009A38AD"/>
    <w:rsid w:val="009A38FB"/>
    <w:rsid w:val="009A3C41"/>
    <w:rsid w:val="009A3F73"/>
    <w:rsid w:val="009A400C"/>
    <w:rsid w:val="009A41D5"/>
    <w:rsid w:val="009A437F"/>
    <w:rsid w:val="009A4798"/>
    <w:rsid w:val="009A49EF"/>
    <w:rsid w:val="009A4A56"/>
    <w:rsid w:val="009A4A58"/>
    <w:rsid w:val="009A4A5F"/>
    <w:rsid w:val="009A4B5F"/>
    <w:rsid w:val="009A51DE"/>
    <w:rsid w:val="009A54D4"/>
    <w:rsid w:val="009A55DB"/>
    <w:rsid w:val="009A56E9"/>
    <w:rsid w:val="009A58B8"/>
    <w:rsid w:val="009A5916"/>
    <w:rsid w:val="009A5969"/>
    <w:rsid w:val="009A5A5B"/>
    <w:rsid w:val="009A5A73"/>
    <w:rsid w:val="009A5AE9"/>
    <w:rsid w:val="009A5D72"/>
    <w:rsid w:val="009A640F"/>
    <w:rsid w:val="009A6501"/>
    <w:rsid w:val="009A65F2"/>
    <w:rsid w:val="009A6611"/>
    <w:rsid w:val="009A67E6"/>
    <w:rsid w:val="009A6813"/>
    <w:rsid w:val="009A697D"/>
    <w:rsid w:val="009A6AAD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BC"/>
    <w:rsid w:val="009B02BF"/>
    <w:rsid w:val="009B040B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39"/>
    <w:rsid w:val="009B0C68"/>
    <w:rsid w:val="009B0CB5"/>
    <w:rsid w:val="009B0E6F"/>
    <w:rsid w:val="009B1234"/>
    <w:rsid w:val="009B1368"/>
    <w:rsid w:val="009B1469"/>
    <w:rsid w:val="009B14A4"/>
    <w:rsid w:val="009B1527"/>
    <w:rsid w:val="009B1558"/>
    <w:rsid w:val="009B15F0"/>
    <w:rsid w:val="009B177A"/>
    <w:rsid w:val="009B182E"/>
    <w:rsid w:val="009B193E"/>
    <w:rsid w:val="009B1A69"/>
    <w:rsid w:val="009B1BE0"/>
    <w:rsid w:val="009B1C7E"/>
    <w:rsid w:val="009B263A"/>
    <w:rsid w:val="009B2798"/>
    <w:rsid w:val="009B284A"/>
    <w:rsid w:val="009B2901"/>
    <w:rsid w:val="009B2954"/>
    <w:rsid w:val="009B29C3"/>
    <w:rsid w:val="009B2A68"/>
    <w:rsid w:val="009B2C4C"/>
    <w:rsid w:val="009B2E10"/>
    <w:rsid w:val="009B2FC2"/>
    <w:rsid w:val="009B3058"/>
    <w:rsid w:val="009B32D1"/>
    <w:rsid w:val="009B33AE"/>
    <w:rsid w:val="009B35EE"/>
    <w:rsid w:val="009B3685"/>
    <w:rsid w:val="009B36A0"/>
    <w:rsid w:val="009B3838"/>
    <w:rsid w:val="009B39C9"/>
    <w:rsid w:val="009B39CE"/>
    <w:rsid w:val="009B39E7"/>
    <w:rsid w:val="009B3FB0"/>
    <w:rsid w:val="009B401A"/>
    <w:rsid w:val="009B415A"/>
    <w:rsid w:val="009B4298"/>
    <w:rsid w:val="009B42EF"/>
    <w:rsid w:val="009B43B7"/>
    <w:rsid w:val="009B4446"/>
    <w:rsid w:val="009B4450"/>
    <w:rsid w:val="009B4772"/>
    <w:rsid w:val="009B49DF"/>
    <w:rsid w:val="009B4B20"/>
    <w:rsid w:val="009B4B3F"/>
    <w:rsid w:val="009B4C94"/>
    <w:rsid w:val="009B4E6C"/>
    <w:rsid w:val="009B5060"/>
    <w:rsid w:val="009B53CF"/>
    <w:rsid w:val="009B59F2"/>
    <w:rsid w:val="009B5BD4"/>
    <w:rsid w:val="009B5C27"/>
    <w:rsid w:val="009B5D8C"/>
    <w:rsid w:val="009B5DC3"/>
    <w:rsid w:val="009B5F2A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E5D"/>
    <w:rsid w:val="009B6FDB"/>
    <w:rsid w:val="009B710D"/>
    <w:rsid w:val="009B715F"/>
    <w:rsid w:val="009B737C"/>
    <w:rsid w:val="009B7380"/>
    <w:rsid w:val="009B7511"/>
    <w:rsid w:val="009B77F7"/>
    <w:rsid w:val="009B7A9B"/>
    <w:rsid w:val="009B7A9C"/>
    <w:rsid w:val="009C00F3"/>
    <w:rsid w:val="009C012D"/>
    <w:rsid w:val="009C0238"/>
    <w:rsid w:val="009C0454"/>
    <w:rsid w:val="009C0600"/>
    <w:rsid w:val="009C0625"/>
    <w:rsid w:val="009C07AB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226"/>
    <w:rsid w:val="009C1373"/>
    <w:rsid w:val="009C16D0"/>
    <w:rsid w:val="009C171C"/>
    <w:rsid w:val="009C1964"/>
    <w:rsid w:val="009C1A0A"/>
    <w:rsid w:val="009C1ABF"/>
    <w:rsid w:val="009C1B43"/>
    <w:rsid w:val="009C2180"/>
    <w:rsid w:val="009C21AF"/>
    <w:rsid w:val="009C21B7"/>
    <w:rsid w:val="009C2273"/>
    <w:rsid w:val="009C22C7"/>
    <w:rsid w:val="009C242E"/>
    <w:rsid w:val="009C24B1"/>
    <w:rsid w:val="009C2B4A"/>
    <w:rsid w:val="009C2B9C"/>
    <w:rsid w:val="009C2BCD"/>
    <w:rsid w:val="009C2C58"/>
    <w:rsid w:val="009C2E62"/>
    <w:rsid w:val="009C2E71"/>
    <w:rsid w:val="009C2F00"/>
    <w:rsid w:val="009C304C"/>
    <w:rsid w:val="009C30F9"/>
    <w:rsid w:val="009C31B2"/>
    <w:rsid w:val="009C34AF"/>
    <w:rsid w:val="009C351C"/>
    <w:rsid w:val="009C36AB"/>
    <w:rsid w:val="009C382F"/>
    <w:rsid w:val="009C3841"/>
    <w:rsid w:val="009C3862"/>
    <w:rsid w:val="009C3B27"/>
    <w:rsid w:val="009C406A"/>
    <w:rsid w:val="009C412C"/>
    <w:rsid w:val="009C42E7"/>
    <w:rsid w:val="009C433E"/>
    <w:rsid w:val="009C4378"/>
    <w:rsid w:val="009C4A35"/>
    <w:rsid w:val="009C4C06"/>
    <w:rsid w:val="009C4C54"/>
    <w:rsid w:val="009C4EFE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612D"/>
    <w:rsid w:val="009C6356"/>
    <w:rsid w:val="009C635E"/>
    <w:rsid w:val="009C660C"/>
    <w:rsid w:val="009C67A0"/>
    <w:rsid w:val="009C67C4"/>
    <w:rsid w:val="009C6923"/>
    <w:rsid w:val="009C6B32"/>
    <w:rsid w:val="009C6B8D"/>
    <w:rsid w:val="009C6D91"/>
    <w:rsid w:val="009C6DE4"/>
    <w:rsid w:val="009C6EA1"/>
    <w:rsid w:val="009C6F20"/>
    <w:rsid w:val="009C701C"/>
    <w:rsid w:val="009C7180"/>
    <w:rsid w:val="009C722B"/>
    <w:rsid w:val="009C737B"/>
    <w:rsid w:val="009C73AD"/>
    <w:rsid w:val="009C784C"/>
    <w:rsid w:val="009C7857"/>
    <w:rsid w:val="009C78CB"/>
    <w:rsid w:val="009C78CD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DA"/>
    <w:rsid w:val="009D0E2E"/>
    <w:rsid w:val="009D1250"/>
    <w:rsid w:val="009D13AD"/>
    <w:rsid w:val="009D1670"/>
    <w:rsid w:val="009D174D"/>
    <w:rsid w:val="009D176E"/>
    <w:rsid w:val="009D1784"/>
    <w:rsid w:val="009D1D11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693"/>
    <w:rsid w:val="009D36FF"/>
    <w:rsid w:val="009D393D"/>
    <w:rsid w:val="009D3A59"/>
    <w:rsid w:val="009D3BA8"/>
    <w:rsid w:val="009D42F3"/>
    <w:rsid w:val="009D4375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788"/>
    <w:rsid w:val="009D5CCE"/>
    <w:rsid w:val="009D5D99"/>
    <w:rsid w:val="009D5E89"/>
    <w:rsid w:val="009D604C"/>
    <w:rsid w:val="009D60E3"/>
    <w:rsid w:val="009D64AE"/>
    <w:rsid w:val="009D6599"/>
    <w:rsid w:val="009D689A"/>
    <w:rsid w:val="009D68FB"/>
    <w:rsid w:val="009D696A"/>
    <w:rsid w:val="009D69FC"/>
    <w:rsid w:val="009D6A07"/>
    <w:rsid w:val="009D6A94"/>
    <w:rsid w:val="009D6C6C"/>
    <w:rsid w:val="009D6E21"/>
    <w:rsid w:val="009D6EC5"/>
    <w:rsid w:val="009D6F46"/>
    <w:rsid w:val="009D7435"/>
    <w:rsid w:val="009D74FE"/>
    <w:rsid w:val="009D783C"/>
    <w:rsid w:val="009D7CBD"/>
    <w:rsid w:val="009D7D67"/>
    <w:rsid w:val="009D7D6D"/>
    <w:rsid w:val="009D7E33"/>
    <w:rsid w:val="009D7E96"/>
    <w:rsid w:val="009E029E"/>
    <w:rsid w:val="009E0619"/>
    <w:rsid w:val="009E0639"/>
    <w:rsid w:val="009E080E"/>
    <w:rsid w:val="009E091A"/>
    <w:rsid w:val="009E09E4"/>
    <w:rsid w:val="009E0C43"/>
    <w:rsid w:val="009E0C54"/>
    <w:rsid w:val="009E0F5C"/>
    <w:rsid w:val="009E10FC"/>
    <w:rsid w:val="009E118C"/>
    <w:rsid w:val="009E12E8"/>
    <w:rsid w:val="009E1399"/>
    <w:rsid w:val="009E13F4"/>
    <w:rsid w:val="009E1556"/>
    <w:rsid w:val="009E15FA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D56"/>
    <w:rsid w:val="009E3EC0"/>
    <w:rsid w:val="009E3F92"/>
    <w:rsid w:val="009E4635"/>
    <w:rsid w:val="009E4990"/>
    <w:rsid w:val="009E4A21"/>
    <w:rsid w:val="009E4BFD"/>
    <w:rsid w:val="009E4EE2"/>
    <w:rsid w:val="009E5027"/>
    <w:rsid w:val="009E513F"/>
    <w:rsid w:val="009E514B"/>
    <w:rsid w:val="009E5726"/>
    <w:rsid w:val="009E5CE6"/>
    <w:rsid w:val="009E5E5E"/>
    <w:rsid w:val="009E62CD"/>
    <w:rsid w:val="009E64E4"/>
    <w:rsid w:val="009E64E6"/>
    <w:rsid w:val="009E654C"/>
    <w:rsid w:val="009E6839"/>
    <w:rsid w:val="009E6885"/>
    <w:rsid w:val="009E6901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797"/>
    <w:rsid w:val="009E78CA"/>
    <w:rsid w:val="009E7B57"/>
    <w:rsid w:val="009E7CE4"/>
    <w:rsid w:val="009E7D00"/>
    <w:rsid w:val="009F0134"/>
    <w:rsid w:val="009F01D1"/>
    <w:rsid w:val="009F0411"/>
    <w:rsid w:val="009F0539"/>
    <w:rsid w:val="009F05BC"/>
    <w:rsid w:val="009F0901"/>
    <w:rsid w:val="009F0B70"/>
    <w:rsid w:val="009F0CA0"/>
    <w:rsid w:val="009F0D33"/>
    <w:rsid w:val="009F0DE4"/>
    <w:rsid w:val="009F0E9B"/>
    <w:rsid w:val="009F0EEC"/>
    <w:rsid w:val="009F10D4"/>
    <w:rsid w:val="009F10E2"/>
    <w:rsid w:val="009F1115"/>
    <w:rsid w:val="009F1143"/>
    <w:rsid w:val="009F121D"/>
    <w:rsid w:val="009F1394"/>
    <w:rsid w:val="009F1398"/>
    <w:rsid w:val="009F1480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37F"/>
    <w:rsid w:val="009F2474"/>
    <w:rsid w:val="009F2483"/>
    <w:rsid w:val="009F24CF"/>
    <w:rsid w:val="009F25AE"/>
    <w:rsid w:val="009F275B"/>
    <w:rsid w:val="009F27DF"/>
    <w:rsid w:val="009F29A7"/>
    <w:rsid w:val="009F2AF2"/>
    <w:rsid w:val="009F2C62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4431"/>
    <w:rsid w:val="009F4454"/>
    <w:rsid w:val="009F4457"/>
    <w:rsid w:val="009F44C0"/>
    <w:rsid w:val="009F4527"/>
    <w:rsid w:val="009F47F9"/>
    <w:rsid w:val="009F499C"/>
    <w:rsid w:val="009F4BA6"/>
    <w:rsid w:val="009F4C2F"/>
    <w:rsid w:val="009F4CC7"/>
    <w:rsid w:val="009F4F8D"/>
    <w:rsid w:val="009F5057"/>
    <w:rsid w:val="009F50AF"/>
    <w:rsid w:val="009F537A"/>
    <w:rsid w:val="009F546D"/>
    <w:rsid w:val="009F59C4"/>
    <w:rsid w:val="009F5BF9"/>
    <w:rsid w:val="009F5D25"/>
    <w:rsid w:val="009F5E46"/>
    <w:rsid w:val="009F63D6"/>
    <w:rsid w:val="009F63EF"/>
    <w:rsid w:val="009F6448"/>
    <w:rsid w:val="009F657D"/>
    <w:rsid w:val="009F6810"/>
    <w:rsid w:val="009F68F6"/>
    <w:rsid w:val="009F6925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9B4"/>
    <w:rsid w:val="009F7A5F"/>
    <w:rsid w:val="009F7A7C"/>
    <w:rsid w:val="009F7DFD"/>
    <w:rsid w:val="009F7E7B"/>
    <w:rsid w:val="009F7EC1"/>
    <w:rsid w:val="009F7F2A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915"/>
    <w:rsid w:val="00A02C45"/>
    <w:rsid w:val="00A02C4C"/>
    <w:rsid w:val="00A02C7C"/>
    <w:rsid w:val="00A02E63"/>
    <w:rsid w:val="00A0342C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145"/>
    <w:rsid w:val="00A0418E"/>
    <w:rsid w:val="00A04292"/>
    <w:rsid w:val="00A043A4"/>
    <w:rsid w:val="00A04434"/>
    <w:rsid w:val="00A044D1"/>
    <w:rsid w:val="00A044EA"/>
    <w:rsid w:val="00A045BA"/>
    <w:rsid w:val="00A047A4"/>
    <w:rsid w:val="00A04A19"/>
    <w:rsid w:val="00A051E7"/>
    <w:rsid w:val="00A053E0"/>
    <w:rsid w:val="00A054AD"/>
    <w:rsid w:val="00A0558A"/>
    <w:rsid w:val="00A05687"/>
    <w:rsid w:val="00A056EF"/>
    <w:rsid w:val="00A05713"/>
    <w:rsid w:val="00A058E0"/>
    <w:rsid w:val="00A059B4"/>
    <w:rsid w:val="00A059DF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D6F"/>
    <w:rsid w:val="00A10DAA"/>
    <w:rsid w:val="00A10E28"/>
    <w:rsid w:val="00A10EDA"/>
    <w:rsid w:val="00A10FAB"/>
    <w:rsid w:val="00A1129A"/>
    <w:rsid w:val="00A112C4"/>
    <w:rsid w:val="00A114BB"/>
    <w:rsid w:val="00A11506"/>
    <w:rsid w:val="00A11628"/>
    <w:rsid w:val="00A1163C"/>
    <w:rsid w:val="00A11650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5BB"/>
    <w:rsid w:val="00A12718"/>
    <w:rsid w:val="00A128A6"/>
    <w:rsid w:val="00A128C2"/>
    <w:rsid w:val="00A12957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E91"/>
    <w:rsid w:val="00A13F97"/>
    <w:rsid w:val="00A13FAB"/>
    <w:rsid w:val="00A14035"/>
    <w:rsid w:val="00A14136"/>
    <w:rsid w:val="00A14339"/>
    <w:rsid w:val="00A14349"/>
    <w:rsid w:val="00A143B0"/>
    <w:rsid w:val="00A1446D"/>
    <w:rsid w:val="00A144D6"/>
    <w:rsid w:val="00A145B0"/>
    <w:rsid w:val="00A14786"/>
    <w:rsid w:val="00A1493E"/>
    <w:rsid w:val="00A150CB"/>
    <w:rsid w:val="00A15274"/>
    <w:rsid w:val="00A153BA"/>
    <w:rsid w:val="00A1552A"/>
    <w:rsid w:val="00A15666"/>
    <w:rsid w:val="00A157B8"/>
    <w:rsid w:val="00A1580F"/>
    <w:rsid w:val="00A15842"/>
    <w:rsid w:val="00A15E92"/>
    <w:rsid w:val="00A15FFD"/>
    <w:rsid w:val="00A16246"/>
    <w:rsid w:val="00A1659B"/>
    <w:rsid w:val="00A165F1"/>
    <w:rsid w:val="00A166D2"/>
    <w:rsid w:val="00A16820"/>
    <w:rsid w:val="00A169DF"/>
    <w:rsid w:val="00A16BC5"/>
    <w:rsid w:val="00A16D27"/>
    <w:rsid w:val="00A16D30"/>
    <w:rsid w:val="00A171BB"/>
    <w:rsid w:val="00A17527"/>
    <w:rsid w:val="00A17559"/>
    <w:rsid w:val="00A178E4"/>
    <w:rsid w:val="00A17DEE"/>
    <w:rsid w:val="00A17F6B"/>
    <w:rsid w:val="00A17F92"/>
    <w:rsid w:val="00A20099"/>
    <w:rsid w:val="00A200B2"/>
    <w:rsid w:val="00A200E2"/>
    <w:rsid w:val="00A200FE"/>
    <w:rsid w:val="00A2018B"/>
    <w:rsid w:val="00A202E4"/>
    <w:rsid w:val="00A203E5"/>
    <w:rsid w:val="00A2046B"/>
    <w:rsid w:val="00A2046D"/>
    <w:rsid w:val="00A205D8"/>
    <w:rsid w:val="00A2076D"/>
    <w:rsid w:val="00A207A7"/>
    <w:rsid w:val="00A20B49"/>
    <w:rsid w:val="00A20D1A"/>
    <w:rsid w:val="00A20DC7"/>
    <w:rsid w:val="00A21320"/>
    <w:rsid w:val="00A21384"/>
    <w:rsid w:val="00A21420"/>
    <w:rsid w:val="00A21497"/>
    <w:rsid w:val="00A2152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E2C"/>
    <w:rsid w:val="00A22F24"/>
    <w:rsid w:val="00A2306F"/>
    <w:rsid w:val="00A23208"/>
    <w:rsid w:val="00A23799"/>
    <w:rsid w:val="00A23C40"/>
    <w:rsid w:val="00A23C9F"/>
    <w:rsid w:val="00A23D40"/>
    <w:rsid w:val="00A23D75"/>
    <w:rsid w:val="00A23EA9"/>
    <w:rsid w:val="00A2402C"/>
    <w:rsid w:val="00A24132"/>
    <w:rsid w:val="00A24337"/>
    <w:rsid w:val="00A244D2"/>
    <w:rsid w:val="00A245A6"/>
    <w:rsid w:val="00A24A16"/>
    <w:rsid w:val="00A24E5A"/>
    <w:rsid w:val="00A252E6"/>
    <w:rsid w:val="00A252FD"/>
    <w:rsid w:val="00A25679"/>
    <w:rsid w:val="00A256E6"/>
    <w:rsid w:val="00A259E3"/>
    <w:rsid w:val="00A25A2F"/>
    <w:rsid w:val="00A25A88"/>
    <w:rsid w:val="00A25B30"/>
    <w:rsid w:val="00A260BF"/>
    <w:rsid w:val="00A260E6"/>
    <w:rsid w:val="00A26131"/>
    <w:rsid w:val="00A2616F"/>
    <w:rsid w:val="00A26187"/>
    <w:rsid w:val="00A261F1"/>
    <w:rsid w:val="00A26338"/>
    <w:rsid w:val="00A263F8"/>
    <w:rsid w:val="00A26467"/>
    <w:rsid w:val="00A26484"/>
    <w:rsid w:val="00A266F7"/>
    <w:rsid w:val="00A267CF"/>
    <w:rsid w:val="00A26A4E"/>
    <w:rsid w:val="00A26A67"/>
    <w:rsid w:val="00A26AE7"/>
    <w:rsid w:val="00A26CC8"/>
    <w:rsid w:val="00A26D27"/>
    <w:rsid w:val="00A270BB"/>
    <w:rsid w:val="00A271BB"/>
    <w:rsid w:val="00A27473"/>
    <w:rsid w:val="00A274A3"/>
    <w:rsid w:val="00A27546"/>
    <w:rsid w:val="00A275C6"/>
    <w:rsid w:val="00A276D4"/>
    <w:rsid w:val="00A2779E"/>
    <w:rsid w:val="00A27890"/>
    <w:rsid w:val="00A279C0"/>
    <w:rsid w:val="00A27AAB"/>
    <w:rsid w:val="00A27BF2"/>
    <w:rsid w:val="00A27D0B"/>
    <w:rsid w:val="00A27E4A"/>
    <w:rsid w:val="00A27F0E"/>
    <w:rsid w:val="00A27F69"/>
    <w:rsid w:val="00A27F91"/>
    <w:rsid w:val="00A27F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B16"/>
    <w:rsid w:val="00A31B8B"/>
    <w:rsid w:val="00A31CA4"/>
    <w:rsid w:val="00A31D27"/>
    <w:rsid w:val="00A31D57"/>
    <w:rsid w:val="00A31F36"/>
    <w:rsid w:val="00A31FD0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C5"/>
    <w:rsid w:val="00A33354"/>
    <w:rsid w:val="00A335B2"/>
    <w:rsid w:val="00A337C0"/>
    <w:rsid w:val="00A3383C"/>
    <w:rsid w:val="00A33AC1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9F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63"/>
    <w:rsid w:val="00A37160"/>
    <w:rsid w:val="00A371D7"/>
    <w:rsid w:val="00A371F1"/>
    <w:rsid w:val="00A37329"/>
    <w:rsid w:val="00A375D5"/>
    <w:rsid w:val="00A37A0C"/>
    <w:rsid w:val="00A37A5F"/>
    <w:rsid w:val="00A37B30"/>
    <w:rsid w:val="00A37B38"/>
    <w:rsid w:val="00A37CA3"/>
    <w:rsid w:val="00A37E29"/>
    <w:rsid w:val="00A40294"/>
    <w:rsid w:val="00A403AF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AE"/>
    <w:rsid w:val="00A41128"/>
    <w:rsid w:val="00A4118E"/>
    <w:rsid w:val="00A41359"/>
    <w:rsid w:val="00A41498"/>
    <w:rsid w:val="00A414FC"/>
    <w:rsid w:val="00A416CC"/>
    <w:rsid w:val="00A4177E"/>
    <w:rsid w:val="00A4184A"/>
    <w:rsid w:val="00A4190E"/>
    <w:rsid w:val="00A41BD3"/>
    <w:rsid w:val="00A41D22"/>
    <w:rsid w:val="00A41EFB"/>
    <w:rsid w:val="00A41F9E"/>
    <w:rsid w:val="00A42331"/>
    <w:rsid w:val="00A425E4"/>
    <w:rsid w:val="00A42770"/>
    <w:rsid w:val="00A427EE"/>
    <w:rsid w:val="00A4286B"/>
    <w:rsid w:val="00A429BC"/>
    <w:rsid w:val="00A42A26"/>
    <w:rsid w:val="00A42BAE"/>
    <w:rsid w:val="00A42C33"/>
    <w:rsid w:val="00A42D88"/>
    <w:rsid w:val="00A42DBF"/>
    <w:rsid w:val="00A42DE6"/>
    <w:rsid w:val="00A42EB8"/>
    <w:rsid w:val="00A430A5"/>
    <w:rsid w:val="00A439A7"/>
    <w:rsid w:val="00A43AA9"/>
    <w:rsid w:val="00A43C45"/>
    <w:rsid w:val="00A43DD3"/>
    <w:rsid w:val="00A43FC3"/>
    <w:rsid w:val="00A4409D"/>
    <w:rsid w:val="00A440B7"/>
    <w:rsid w:val="00A44283"/>
    <w:rsid w:val="00A444AC"/>
    <w:rsid w:val="00A447DC"/>
    <w:rsid w:val="00A4495F"/>
    <w:rsid w:val="00A44997"/>
    <w:rsid w:val="00A449C0"/>
    <w:rsid w:val="00A44E09"/>
    <w:rsid w:val="00A44EF8"/>
    <w:rsid w:val="00A44F52"/>
    <w:rsid w:val="00A45024"/>
    <w:rsid w:val="00A45439"/>
    <w:rsid w:val="00A454CD"/>
    <w:rsid w:val="00A454F3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536"/>
    <w:rsid w:val="00A46898"/>
    <w:rsid w:val="00A468E0"/>
    <w:rsid w:val="00A46959"/>
    <w:rsid w:val="00A46A82"/>
    <w:rsid w:val="00A46D25"/>
    <w:rsid w:val="00A47386"/>
    <w:rsid w:val="00A4751C"/>
    <w:rsid w:val="00A475A1"/>
    <w:rsid w:val="00A4768C"/>
    <w:rsid w:val="00A47710"/>
    <w:rsid w:val="00A47789"/>
    <w:rsid w:val="00A4778A"/>
    <w:rsid w:val="00A47AD6"/>
    <w:rsid w:val="00A47D23"/>
    <w:rsid w:val="00A47E68"/>
    <w:rsid w:val="00A47F8C"/>
    <w:rsid w:val="00A5000D"/>
    <w:rsid w:val="00A50357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76C"/>
    <w:rsid w:val="00A51781"/>
    <w:rsid w:val="00A517C6"/>
    <w:rsid w:val="00A51A06"/>
    <w:rsid w:val="00A51AA8"/>
    <w:rsid w:val="00A51AF5"/>
    <w:rsid w:val="00A51B91"/>
    <w:rsid w:val="00A51E18"/>
    <w:rsid w:val="00A51F31"/>
    <w:rsid w:val="00A51F67"/>
    <w:rsid w:val="00A51FBE"/>
    <w:rsid w:val="00A52090"/>
    <w:rsid w:val="00A5209E"/>
    <w:rsid w:val="00A5223F"/>
    <w:rsid w:val="00A5224B"/>
    <w:rsid w:val="00A522DC"/>
    <w:rsid w:val="00A5230E"/>
    <w:rsid w:val="00A52552"/>
    <w:rsid w:val="00A52556"/>
    <w:rsid w:val="00A5269F"/>
    <w:rsid w:val="00A52794"/>
    <w:rsid w:val="00A5279A"/>
    <w:rsid w:val="00A528E8"/>
    <w:rsid w:val="00A52A9F"/>
    <w:rsid w:val="00A52B52"/>
    <w:rsid w:val="00A52C26"/>
    <w:rsid w:val="00A52CBC"/>
    <w:rsid w:val="00A52D61"/>
    <w:rsid w:val="00A52F2B"/>
    <w:rsid w:val="00A52FA9"/>
    <w:rsid w:val="00A52FDB"/>
    <w:rsid w:val="00A53054"/>
    <w:rsid w:val="00A532D6"/>
    <w:rsid w:val="00A53579"/>
    <w:rsid w:val="00A5390C"/>
    <w:rsid w:val="00A5392F"/>
    <w:rsid w:val="00A53A20"/>
    <w:rsid w:val="00A53E76"/>
    <w:rsid w:val="00A53E87"/>
    <w:rsid w:val="00A54065"/>
    <w:rsid w:val="00A540A6"/>
    <w:rsid w:val="00A5453A"/>
    <w:rsid w:val="00A54652"/>
    <w:rsid w:val="00A546B4"/>
    <w:rsid w:val="00A548FE"/>
    <w:rsid w:val="00A54D67"/>
    <w:rsid w:val="00A54F37"/>
    <w:rsid w:val="00A54FC3"/>
    <w:rsid w:val="00A550BE"/>
    <w:rsid w:val="00A550ED"/>
    <w:rsid w:val="00A550EF"/>
    <w:rsid w:val="00A5524E"/>
    <w:rsid w:val="00A5551B"/>
    <w:rsid w:val="00A5577C"/>
    <w:rsid w:val="00A55862"/>
    <w:rsid w:val="00A55E69"/>
    <w:rsid w:val="00A55F11"/>
    <w:rsid w:val="00A55F35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7"/>
    <w:rsid w:val="00A57335"/>
    <w:rsid w:val="00A57384"/>
    <w:rsid w:val="00A573E1"/>
    <w:rsid w:val="00A5741E"/>
    <w:rsid w:val="00A57779"/>
    <w:rsid w:val="00A5791B"/>
    <w:rsid w:val="00A57A50"/>
    <w:rsid w:val="00A57CD8"/>
    <w:rsid w:val="00A57DDB"/>
    <w:rsid w:val="00A600EC"/>
    <w:rsid w:val="00A601E2"/>
    <w:rsid w:val="00A604D1"/>
    <w:rsid w:val="00A606D4"/>
    <w:rsid w:val="00A607EB"/>
    <w:rsid w:val="00A6085F"/>
    <w:rsid w:val="00A60C68"/>
    <w:rsid w:val="00A60CF9"/>
    <w:rsid w:val="00A60E16"/>
    <w:rsid w:val="00A60EF1"/>
    <w:rsid w:val="00A61138"/>
    <w:rsid w:val="00A6137D"/>
    <w:rsid w:val="00A615BB"/>
    <w:rsid w:val="00A61642"/>
    <w:rsid w:val="00A61799"/>
    <w:rsid w:val="00A61841"/>
    <w:rsid w:val="00A61886"/>
    <w:rsid w:val="00A61983"/>
    <w:rsid w:val="00A61B9A"/>
    <w:rsid w:val="00A61BBE"/>
    <w:rsid w:val="00A61D91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72C"/>
    <w:rsid w:val="00A62821"/>
    <w:rsid w:val="00A629CA"/>
    <w:rsid w:val="00A629F6"/>
    <w:rsid w:val="00A62A7C"/>
    <w:rsid w:val="00A62B05"/>
    <w:rsid w:val="00A62E70"/>
    <w:rsid w:val="00A6308B"/>
    <w:rsid w:val="00A635E2"/>
    <w:rsid w:val="00A63608"/>
    <w:rsid w:val="00A6389C"/>
    <w:rsid w:val="00A63A25"/>
    <w:rsid w:val="00A63BAF"/>
    <w:rsid w:val="00A63DB3"/>
    <w:rsid w:val="00A63DD1"/>
    <w:rsid w:val="00A64140"/>
    <w:rsid w:val="00A642C9"/>
    <w:rsid w:val="00A64360"/>
    <w:rsid w:val="00A644E0"/>
    <w:rsid w:val="00A644E7"/>
    <w:rsid w:val="00A64506"/>
    <w:rsid w:val="00A64770"/>
    <w:rsid w:val="00A6491E"/>
    <w:rsid w:val="00A64A22"/>
    <w:rsid w:val="00A64C55"/>
    <w:rsid w:val="00A64F6D"/>
    <w:rsid w:val="00A65064"/>
    <w:rsid w:val="00A65084"/>
    <w:rsid w:val="00A65220"/>
    <w:rsid w:val="00A6530E"/>
    <w:rsid w:val="00A6546F"/>
    <w:rsid w:val="00A654C0"/>
    <w:rsid w:val="00A655B3"/>
    <w:rsid w:val="00A656DC"/>
    <w:rsid w:val="00A65734"/>
    <w:rsid w:val="00A657D4"/>
    <w:rsid w:val="00A6587F"/>
    <w:rsid w:val="00A65D11"/>
    <w:rsid w:val="00A660E7"/>
    <w:rsid w:val="00A661F3"/>
    <w:rsid w:val="00A66250"/>
    <w:rsid w:val="00A663FD"/>
    <w:rsid w:val="00A664D3"/>
    <w:rsid w:val="00A66503"/>
    <w:rsid w:val="00A6664F"/>
    <w:rsid w:val="00A66686"/>
    <w:rsid w:val="00A6669A"/>
    <w:rsid w:val="00A667EE"/>
    <w:rsid w:val="00A66B9B"/>
    <w:rsid w:val="00A66BC6"/>
    <w:rsid w:val="00A66C5F"/>
    <w:rsid w:val="00A66D39"/>
    <w:rsid w:val="00A66F12"/>
    <w:rsid w:val="00A67112"/>
    <w:rsid w:val="00A67127"/>
    <w:rsid w:val="00A67139"/>
    <w:rsid w:val="00A671A8"/>
    <w:rsid w:val="00A67232"/>
    <w:rsid w:val="00A67253"/>
    <w:rsid w:val="00A672D7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70034"/>
    <w:rsid w:val="00A7016B"/>
    <w:rsid w:val="00A7053A"/>
    <w:rsid w:val="00A7071E"/>
    <w:rsid w:val="00A707D1"/>
    <w:rsid w:val="00A70825"/>
    <w:rsid w:val="00A70D4F"/>
    <w:rsid w:val="00A70E09"/>
    <w:rsid w:val="00A70E9C"/>
    <w:rsid w:val="00A70F0E"/>
    <w:rsid w:val="00A70FF8"/>
    <w:rsid w:val="00A7118D"/>
    <w:rsid w:val="00A71197"/>
    <w:rsid w:val="00A71290"/>
    <w:rsid w:val="00A71328"/>
    <w:rsid w:val="00A713A7"/>
    <w:rsid w:val="00A71502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BD8"/>
    <w:rsid w:val="00A72D75"/>
    <w:rsid w:val="00A7318F"/>
    <w:rsid w:val="00A731DC"/>
    <w:rsid w:val="00A732FC"/>
    <w:rsid w:val="00A73400"/>
    <w:rsid w:val="00A73496"/>
    <w:rsid w:val="00A7350B"/>
    <w:rsid w:val="00A735B3"/>
    <w:rsid w:val="00A7365D"/>
    <w:rsid w:val="00A738E7"/>
    <w:rsid w:val="00A73984"/>
    <w:rsid w:val="00A73C10"/>
    <w:rsid w:val="00A74289"/>
    <w:rsid w:val="00A744F4"/>
    <w:rsid w:val="00A7463B"/>
    <w:rsid w:val="00A74AB1"/>
    <w:rsid w:val="00A74D0E"/>
    <w:rsid w:val="00A7500F"/>
    <w:rsid w:val="00A75183"/>
    <w:rsid w:val="00A751B2"/>
    <w:rsid w:val="00A752B3"/>
    <w:rsid w:val="00A75357"/>
    <w:rsid w:val="00A7535B"/>
    <w:rsid w:val="00A75424"/>
    <w:rsid w:val="00A7544D"/>
    <w:rsid w:val="00A754FB"/>
    <w:rsid w:val="00A75666"/>
    <w:rsid w:val="00A757F2"/>
    <w:rsid w:val="00A758CE"/>
    <w:rsid w:val="00A75995"/>
    <w:rsid w:val="00A75BED"/>
    <w:rsid w:val="00A75D6E"/>
    <w:rsid w:val="00A75D96"/>
    <w:rsid w:val="00A75E18"/>
    <w:rsid w:val="00A75FA9"/>
    <w:rsid w:val="00A761E8"/>
    <w:rsid w:val="00A76248"/>
    <w:rsid w:val="00A763E7"/>
    <w:rsid w:val="00A76467"/>
    <w:rsid w:val="00A76492"/>
    <w:rsid w:val="00A7684F"/>
    <w:rsid w:val="00A76FB5"/>
    <w:rsid w:val="00A77098"/>
    <w:rsid w:val="00A772A7"/>
    <w:rsid w:val="00A77755"/>
    <w:rsid w:val="00A77820"/>
    <w:rsid w:val="00A77E11"/>
    <w:rsid w:val="00A77E8E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DE6"/>
    <w:rsid w:val="00A80ED1"/>
    <w:rsid w:val="00A80F0B"/>
    <w:rsid w:val="00A80F43"/>
    <w:rsid w:val="00A811FF"/>
    <w:rsid w:val="00A812D2"/>
    <w:rsid w:val="00A81735"/>
    <w:rsid w:val="00A8183A"/>
    <w:rsid w:val="00A8196A"/>
    <w:rsid w:val="00A81E8F"/>
    <w:rsid w:val="00A81EA3"/>
    <w:rsid w:val="00A81F06"/>
    <w:rsid w:val="00A820FA"/>
    <w:rsid w:val="00A82632"/>
    <w:rsid w:val="00A827E5"/>
    <w:rsid w:val="00A829AF"/>
    <w:rsid w:val="00A82B91"/>
    <w:rsid w:val="00A831F3"/>
    <w:rsid w:val="00A831FD"/>
    <w:rsid w:val="00A83286"/>
    <w:rsid w:val="00A833C6"/>
    <w:rsid w:val="00A835A8"/>
    <w:rsid w:val="00A836AD"/>
    <w:rsid w:val="00A83760"/>
    <w:rsid w:val="00A837E9"/>
    <w:rsid w:val="00A83887"/>
    <w:rsid w:val="00A83BF5"/>
    <w:rsid w:val="00A83E98"/>
    <w:rsid w:val="00A84034"/>
    <w:rsid w:val="00A840AF"/>
    <w:rsid w:val="00A841AD"/>
    <w:rsid w:val="00A8441B"/>
    <w:rsid w:val="00A844DF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F9"/>
    <w:rsid w:val="00A85E00"/>
    <w:rsid w:val="00A85F5C"/>
    <w:rsid w:val="00A86047"/>
    <w:rsid w:val="00A861A5"/>
    <w:rsid w:val="00A8630B"/>
    <w:rsid w:val="00A86377"/>
    <w:rsid w:val="00A86587"/>
    <w:rsid w:val="00A866FD"/>
    <w:rsid w:val="00A868F1"/>
    <w:rsid w:val="00A86CF6"/>
    <w:rsid w:val="00A86E01"/>
    <w:rsid w:val="00A86EA6"/>
    <w:rsid w:val="00A86FBE"/>
    <w:rsid w:val="00A8732A"/>
    <w:rsid w:val="00A8745A"/>
    <w:rsid w:val="00A8786A"/>
    <w:rsid w:val="00A8792B"/>
    <w:rsid w:val="00A87C93"/>
    <w:rsid w:val="00A87CA9"/>
    <w:rsid w:val="00A87EB2"/>
    <w:rsid w:val="00A87FB8"/>
    <w:rsid w:val="00A903C1"/>
    <w:rsid w:val="00A9043B"/>
    <w:rsid w:val="00A9065E"/>
    <w:rsid w:val="00A90912"/>
    <w:rsid w:val="00A9095B"/>
    <w:rsid w:val="00A90981"/>
    <w:rsid w:val="00A90BEA"/>
    <w:rsid w:val="00A90C4F"/>
    <w:rsid w:val="00A90D09"/>
    <w:rsid w:val="00A90EF9"/>
    <w:rsid w:val="00A91013"/>
    <w:rsid w:val="00A9116A"/>
    <w:rsid w:val="00A911E9"/>
    <w:rsid w:val="00A91222"/>
    <w:rsid w:val="00A91286"/>
    <w:rsid w:val="00A912D6"/>
    <w:rsid w:val="00A912DA"/>
    <w:rsid w:val="00A9193C"/>
    <w:rsid w:val="00A91D48"/>
    <w:rsid w:val="00A91E84"/>
    <w:rsid w:val="00A91ED1"/>
    <w:rsid w:val="00A9209C"/>
    <w:rsid w:val="00A9212E"/>
    <w:rsid w:val="00A9218E"/>
    <w:rsid w:val="00A921F0"/>
    <w:rsid w:val="00A921F6"/>
    <w:rsid w:val="00A92523"/>
    <w:rsid w:val="00A9263F"/>
    <w:rsid w:val="00A9269D"/>
    <w:rsid w:val="00A92873"/>
    <w:rsid w:val="00A928C6"/>
    <w:rsid w:val="00A92C00"/>
    <w:rsid w:val="00A92D77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EA"/>
    <w:rsid w:val="00A94365"/>
    <w:rsid w:val="00A9442E"/>
    <w:rsid w:val="00A944B2"/>
    <w:rsid w:val="00A945E9"/>
    <w:rsid w:val="00A9471A"/>
    <w:rsid w:val="00A94996"/>
    <w:rsid w:val="00A94D2B"/>
    <w:rsid w:val="00A94F65"/>
    <w:rsid w:val="00A95372"/>
    <w:rsid w:val="00A9544D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3A5"/>
    <w:rsid w:val="00A976D5"/>
    <w:rsid w:val="00A976DF"/>
    <w:rsid w:val="00A97A9B"/>
    <w:rsid w:val="00A97C02"/>
    <w:rsid w:val="00A97F90"/>
    <w:rsid w:val="00AA0070"/>
    <w:rsid w:val="00AA0087"/>
    <w:rsid w:val="00AA0163"/>
    <w:rsid w:val="00AA031F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D84"/>
    <w:rsid w:val="00AA0E7D"/>
    <w:rsid w:val="00AA0F39"/>
    <w:rsid w:val="00AA10A1"/>
    <w:rsid w:val="00AA1389"/>
    <w:rsid w:val="00AA1395"/>
    <w:rsid w:val="00AA13EB"/>
    <w:rsid w:val="00AA1587"/>
    <w:rsid w:val="00AA168A"/>
    <w:rsid w:val="00AA1C65"/>
    <w:rsid w:val="00AA1D34"/>
    <w:rsid w:val="00AA2238"/>
    <w:rsid w:val="00AA23A5"/>
    <w:rsid w:val="00AA2542"/>
    <w:rsid w:val="00AA2689"/>
    <w:rsid w:val="00AA26E6"/>
    <w:rsid w:val="00AA280D"/>
    <w:rsid w:val="00AA299A"/>
    <w:rsid w:val="00AA2A16"/>
    <w:rsid w:val="00AA2A42"/>
    <w:rsid w:val="00AA2A89"/>
    <w:rsid w:val="00AA2D7F"/>
    <w:rsid w:val="00AA2F82"/>
    <w:rsid w:val="00AA2FBD"/>
    <w:rsid w:val="00AA31B4"/>
    <w:rsid w:val="00AA32E8"/>
    <w:rsid w:val="00AA344E"/>
    <w:rsid w:val="00AA350A"/>
    <w:rsid w:val="00AA3515"/>
    <w:rsid w:val="00AA35EE"/>
    <w:rsid w:val="00AA37C0"/>
    <w:rsid w:val="00AA38D3"/>
    <w:rsid w:val="00AA398E"/>
    <w:rsid w:val="00AA3B40"/>
    <w:rsid w:val="00AA3C03"/>
    <w:rsid w:val="00AA3E34"/>
    <w:rsid w:val="00AA40C3"/>
    <w:rsid w:val="00AA418E"/>
    <w:rsid w:val="00AA437D"/>
    <w:rsid w:val="00AA43D6"/>
    <w:rsid w:val="00AA4B04"/>
    <w:rsid w:val="00AA4C16"/>
    <w:rsid w:val="00AA4D61"/>
    <w:rsid w:val="00AA4F93"/>
    <w:rsid w:val="00AA531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CCB"/>
    <w:rsid w:val="00AA6DC3"/>
    <w:rsid w:val="00AA6FDB"/>
    <w:rsid w:val="00AA6FFB"/>
    <w:rsid w:val="00AA7061"/>
    <w:rsid w:val="00AA70E5"/>
    <w:rsid w:val="00AA7158"/>
    <w:rsid w:val="00AA7315"/>
    <w:rsid w:val="00AA7437"/>
    <w:rsid w:val="00AA74B7"/>
    <w:rsid w:val="00AA75E1"/>
    <w:rsid w:val="00AA7612"/>
    <w:rsid w:val="00AA7617"/>
    <w:rsid w:val="00AA76F7"/>
    <w:rsid w:val="00AA7ABA"/>
    <w:rsid w:val="00AA7CC6"/>
    <w:rsid w:val="00AA7EC4"/>
    <w:rsid w:val="00AA7ED8"/>
    <w:rsid w:val="00AA7F44"/>
    <w:rsid w:val="00AA7FD2"/>
    <w:rsid w:val="00AB0224"/>
    <w:rsid w:val="00AB03E6"/>
    <w:rsid w:val="00AB047A"/>
    <w:rsid w:val="00AB0527"/>
    <w:rsid w:val="00AB05EA"/>
    <w:rsid w:val="00AB07FA"/>
    <w:rsid w:val="00AB0880"/>
    <w:rsid w:val="00AB08B8"/>
    <w:rsid w:val="00AB0C73"/>
    <w:rsid w:val="00AB0DA4"/>
    <w:rsid w:val="00AB0DBE"/>
    <w:rsid w:val="00AB1126"/>
    <w:rsid w:val="00AB119C"/>
    <w:rsid w:val="00AB1208"/>
    <w:rsid w:val="00AB1527"/>
    <w:rsid w:val="00AB157C"/>
    <w:rsid w:val="00AB175A"/>
    <w:rsid w:val="00AB17CA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ED7"/>
    <w:rsid w:val="00AB2EF7"/>
    <w:rsid w:val="00AB3037"/>
    <w:rsid w:val="00AB3134"/>
    <w:rsid w:val="00AB32D7"/>
    <w:rsid w:val="00AB3528"/>
    <w:rsid w:val="00AB365D"/>
    <w:rsid w:val="00AB3713"/>
    <w:rsid w:val="00AB3AE8"/>
    <w:rsid w:val="00AB3D0E"/>
    <w:rsid w:val="00AB3E05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41"/>
    <w:rsid w:val="00AB4F33"/>
    <w:rsid w:val="00AB52E7"/>
    <w:rsid w:val="00AB53B0"/>
    <w:rsid w:val="00AB546D"/>
    <w:rsid w:val="00AB549F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FBF"/>
    <w:rsid w:val="00AB6073"/>
    <w:rsid w:val="00AB614E"/>
    <w:rsid w:val="00AB6227"/>
    <w:rsid w:val="00AB630C"/>
    <w:rsid w:val="00AB631F"/>
    <w:rsid w:val="00AB6457"/>
    <w:rsid w:val="00AB699F"/>
    <w:rsid w:val="00AB6AB2"/>
    <w:rsid w:val="00AB6BA6"/>
    <w:rsid w:val="00AB6CBE"/>
    <w:rsid w:val="00AB6D2E"/>
    <w:rsid w:val="00AB6D4C"/>
    <w:rsid w:val="00AB6D93"/>
    <w:rsid w:val="00AB6F9C"/>
    <w:rsid w:val="00AB6FA3"/>
    <w:rsid w:val="00AB70AC"/>
    <w:rsid w:val="00AB71FF"/>
    <w:rsid w:val="00AB729E"/>
    <w:rsid w:val="00AB73CF"/>
    <w:rsid w:val="00AB7691"/>
    <w:rsid w:val="00AB78AD"/>
    <w:rsid w:val="00AB7A54"/>
    <w:rsid w:val="00AB7AC7"/>
    <w:rsid w:val="00AB7AF8"/>
    <w:rsid w:val="00AB7AFC"/>
    <w:rsid w:val="00AB7B00"/>
    <w:rsid w:val="00AB7D6D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E3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C"/>
    <w:rsid w:val="00AC1EAD"/>
    <w:rsid w:val="00AC1F0D"/>
    <w:rsid w:val="00AC2342"/>
    <w:rsid w:val="00AC236D"/>
    <w:rsid w:val="00AC23A9"/>
    <w:rsid w:val="00AC265A"/>
    <w:rsid w:val="00AC26E8"/>
    <w:rsid w:val="00AC2C0B"/>
    <w:rsid w:val="00AC2D43"/>
    <w:rsid w:val="00AC2E36"/>
    <w:rsid w:val="00AC2EAA"/>
    <w:rsid w:val="00AC2F6C"/>
    <w:rsid w:val="00AC2FA9"/>
    <w:rsid w:val="00AC317C"/>
    <w:rsid w:val="00AC3693"/>
    <w:rsid w:val="00AC3966"/>
    <w:rsid w:val="00AC39EA"/>
    <w:rsid w:val="00AC3A8E"/>
    <w:rsid w:val="00AC3BEC"/>
    <w:rsid w:val="00AC3C44"/>
    <w:rsid w:val="00AC3CE0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E50"/>
    <w:rsid w:val="00AC510A"/>
    <w:rsid w:val="00AC523F"/>
    <w:rsid w:val="00AC52E6"/>
    <w:rsid w:val="00AC5494"/>
    <w:rsid w:val="00AC5577"/>
    <w:rsid w:val="00AC57BB"/>
    <w:rsid w:val="00AC589B"/>
    <w:rsid w:val="00AC5A33"/>
    <w:rsid w:val="00AC5A95"/>
    <w:rsid w:val="00AC5B42"/>
    <w:rsid w:val="00AC5C98"/>
    <w:rsid w:val="00AC5F23"/>
    <w:rsid w:val="00AC604B"/>
    <w:rsid w:val="00AC623D"/>
    <w:rsid w:val="00AC63E7"/>
    <w:rsid w:val="00AC6634"/>
    <w:rsid w:val="00AC68BD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BB"/>
    <w:rsid w:val="00AC745E"/>
    <w:rsid w:val="00AC7510"/>
    <w:rsid w:val="00AC7555"/>
    <w:rsid w:val="00AC77A7"/>
    <w:rsid w:val="00AC77B9"/>
    <w:rsid w:val="00AC78BE"/>
    <w:rsid w:val="00AC7924"/>
    <w:rsid w:val="00AC7B7F"/>
    <w:rsid w:val="00AC7CB7"/>
    <w:rsid w:val="00AC7DEB"/>
    <w:rsid w:val="00AC7FA4"/>
    <w:rsid w:val="00AC7FBC"/>
    <w:rsid w:val="00AC7FD6"/>
    <w:rsid w:val="00AD0006"/>
    <w:rsid w:val="00AD0184"/>
    <w:rsid w:val="00AD01B1"/>
    <w:rsid w:val="00AD0355"/>
    <w:rsid w:val="00AD039A"/>
    <w:rsid w:val="00AD03A8"/>
    <w:rsid w:val="00AD047B"/>
    <w:rsid w:val="00AD0485"/>
    <w:rsid w:val="00AD0493"/>
    <w:rsid w:val="00AD0565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739"/>
    <w:rsid w:val="00AD1838"/>
    <w:rsid w:val="00AD1A91"/>
    <w:rsid w:val="00AD1D5C"/>
    <w:rsid w:val="00AD1F90"/>
    <w:rsid w:val="00AD208A"/>
    <w:rsid w:val="00AD21F8"/>
    <w:rsid w:val="00AD24F0"/>
    <w:rsid w:val="00AD2644"/>
    <w:rsid w:val="00AD296E"/>
    <w:rsid w:val="00AD29C4"/>
    <w:rsid w:val="00AD29CD"/>
    <w:rsid w:val="00AD2A7F"/>
    <w:rsid w:val="00AD2B20"/>
    <w:rsid w:val="00AD2D36"/>
    <w:rsid w:val="00AD2EDD"/>
    <w:rsid w:val="00AD2F1E"/>
    <w:rsid w:val="00AD2F51"/>
    <w:rsid w:val="00AD2FC2"/>
    <w:rsid w:val="00AD303A"/>
    <w:rsid w:val="00AD336D"/>
    <w:rsid w:val="00AD3513"/>
    <w:rsid w:val="00AD362A"/>
    <w:rsid w:val="00AD36BC"/>
    <w:rsid w:val="00AD3777"/>
    <w:rsid w:val="00AD39E5"/>
    <w:rsid w:val="00AD3A19"/>
    <w:rsid w:val="00AD3B2F"/>
    <w:rsid w:val="00AD3DC9"/>
    <w:rsid w:val="00AD3FF2"/>
    <w:rsid w:val="00AD4062"/>
    <w:rsid w:val="00AD4084"/>
    <w:rsid w:val="00AD40D0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4D0"/>
    <w:rsid w:val="00AD577B"/>
    <w:rsid w:val="00AD57DA"/>
    <w:rsid w:val="00AD5880"/>
    <w:rsid w:val="00AD58F6"/>
    <w:rsid w:val="00AD5B88"/>
    <w:rsid w:val="00AD5F2A"/>
    <w:rsid w:val="00AD6009"/>
    <w:rsid w:val="00AD6175"/>
    <w:rsid w:val="00AD63F0"/>
    <w:rsid w:val="00AD68F5"/>
    <w:rsid w:val="00AD6A82"/>
    <w:rsid w:val="00AD6AB6"/>
    <w:rsid w:val="00AD6B50"/>
    <w:rsid w:val="00AD6B5D"/>
    <w:rsid w:val="00AD6D0E"/>
    <w:rsid w:val="00AD6EAD"/>
    <w:rsid w:val="00AD6EFD"/>
    <w:rsid w:val="00AD7120"/>
    <w:rsid w:val="00AD7215"/>
    <w:rsid w:val="00AD7321"/>
    <w:rsid w:val="00AD735D"/>
    <w:rsid w:val="00AD735E"/>
    <w:rsid w:val="00AD752F"/>
    <w:rsid w:val="00AD7560"/>
    <w:rsid w:val="00AD7598"/>
    <w:rsid w:val="00AD77BC"/>
    <w:rsid w:val="00AD785A"/>
    <w:rsid w:val="00AD78D3"/>
    <w:rsid w:val="00AD7964"/>
    <w:rsid w:val="00AD7A70"/>
    <w:rsid w:val="00AD7B51"/>
    <w:rsid w:val="00AD7CDA"/>
    <w:rsid w:val="00AD7CDB"/>
    <w:rsid w:val="00AD7E52"/>
    <w:rsid w:val="00AD7F7F"/>
    <w:rsid w:val="00AE0152"/>
    <w:rsid w:val="00AE018E"/>
    <w:rsid w:val="00AE01AC"/>
    <w:rsid w:val="00AE03E5"/>
    <w:rsid w:val="00AE043A"/>
    <w:rsid w:val="00AE045A"/>
    <w:rsid w:val="00AE05A5"/>
    <w:rsid w:val="00AE0963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2FA"/>
    <w:rsid w:val="00AE13B3"/>
    <w:rsid w:val="00AE15A1"/>
    <w:rsid w:val="00AE15C3"/>
    <w:rsid w:val="00AE1815"/>
    <w:rsid w:val="00AE184B"/>
    <w:rsid w:val="00AE1871"/>
    <w:rsid w:val="00AE1C59"/>
    <w:rsid w:val="00AE1C8E"/>
    <w:rsid w:val="00AE1CF6"/>
    <w:rsid w:val="00AE1D29"/>
    <w:rsid w:val="00AE1D84"/>
    <w:rsid w:val="00AE1E2A"/>
    <w:rsid w:val="00AE1E80"/>
    <w:rsid w:val="00AE1EE4"/>
    <w:rsid w:val="00AE1F9A"/>
    <w:rsid w:val="00AE20E2"/>
    <w:rsid w:val="00AE242D"/>
    <w:rsid w:val="00AE266D"/>
    <w:rsid w:val="00AE26C9"/>
    <w:rsid w:val="00AE2719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5AC"/>
    <w:rsid w:val="00AE360A"/>
    <w:rsid w:val="00AE3645"/>
    <w:rsid w:val="00AE36C3"/>
    <w:rsid w:val="00AE37B8"/>
    <w:rsid w:val="00AE39C5"/>
    <w:rsid w:val="00AE3A04"/>
    <w:rsid w:val="00AE3CF0"/>
    <w:rsid w:val="00AE3DCC"/>
    <w:rsid w:val="00AE3DF4"/>
    <w:rsid w:val="00AE3E25"/>
    <w:rsid w:val="00AE3EC5"/>
    <w:rsid w:val="00AE3FD9"/>
    <w:rsid w:val="00AE417C"/>
    <w:rsid w:val="00AE4404"/>
    <w:rsid w:val="00AE44E0"/>
    <w:rsid w:val="00AE4530"/>
    <w:rsid w:val="00AE48F7"/>
    <w:rsid w:val="00AE4977"/>
    <w:rsid w:val="00AE5091"/>
    <w:rsid w:val="00AE50F5"/>
    <w:rsid w:val="00AE51C7"/>
    <w:rsid w:val="00AE552C"/>
    <w:rsid w:val="00AE5537"/>
    <w:rsid w:val="00AE5755"/>
    <w:rsid w:val="00AE5912"/>
    <w:rsid w:val="00AE5ABF"/>
    <w:rsid w:val="00AE5BE1"/>
    <w:rsid w:val="00AE5E9D"/>
    <w:rsid w:val="00AE6150"/>
    <w:rsid w:val="00AE62D9"/>
    <w:rsid w:val="00AE667F"/>
    <w:rsid w:val="00AE67AF"/>
    <w:rsid w:val="00AE6823"/>
    <w:rsid w:val="00AE68AE"/>
    <w:rsid w:val="00AE6978"/>
    <w:rsid w:val="00AE699E"/>
    <w:rsid w:val="00AE69DC"/>
    <w:rsid w:val="00AE6A9C"/>
    <w:rsid w:val="00AE6C0C"/>
    <w:rsid w:val="00AE7147"/>
    <w:rsid w:val="00AE723A"/>
    <w:rsid w:val="00AE724E"/>
    <w:rsid w:val="00AE7386"/>
    <w:rsid w:val="00AE74EE"/>
    <w:rsid w:val="00AE75FE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6EE"/>
    <w:rsid w:val="00AF0A63"/>
    <w:rsid w:val="00AF0CAC"/>
    <w:rsid w:val="00AF0DE7"/>
    <w:rsid w:val="00AF0E4A"/>
    <w:rsid w:val="00AF0F13"/>
    <w:rsid w:val="00AF0F37"/>
    <w:rsid w:val="00AF0F72"/>
    <w:rsid w:val="00AF0FE7"/>
    <w:rsid w:val="00AF119D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D1C"/>
    <w:rsid w:val="00AF3E17"/>
    <w:rsid w:val="00AF3FBA"/>
    <w:rsid w:val="00AF4125"/>
    <w:rsid w:val="00AF4127"/>
    <w:rsid w:val="00AF435A"/>
    <w:rsid w:val="00AF44E3"/>
    <w:rsid w:val="00AF4581"/>
    <w:rsid w:val="00AF4664"/>
    <w:rsid w:val="00AF466E"/>
    <w:rsid w:val="00AF48AD"/>
    <w:rsid w:val="00AF48E7"/>
    <w:rsid w:val="00AF490D"/>
    <w:rsid w:val="00AF49E8"/>
    <w:rsid w:val="00AF4AE2"/>
    <w:rsid w:val="00AF4AF2"/>
    <w:rsid w:val="00AF4C36"/>
    <w:rsid w:val="00AF4C61"/>
    <w:rsid w:val="00AF4CBF"/>
    <w:rsid w:val="00AF4D15"/>
    <w:rsid w:val="00AF541F"/>
    <w:rsid w:val="00AF5508"/>
    <w:rsid w:val="00AF5553"/>
    <w:rsid w:val="00AF558B"/>
    <w:rsid w:val="00AF5631"/>
    <w:rsid w:val="00AF5726"/>
    <w:rsid w:val="00AF5749"/>
    <w:rsid w:val="00AF5820"/>
    <w:rsid w:val="00AF5884"/>
    <w:rsid w:val="00AF5D66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F9"/>
    <w:rsid w:val="00AF6E68"/>
    <w:rsid w:val="00AF6ED8"/>
    <w:rsid w:val="00AF712F"/>
    <w:rsid w:val="00AF7146"/>
    <w:rsid w:val="00AF732C"/>
    <w:rsid w:val="00AF7504"/>
    <w:rsid w:val="00AF775C"/>
    <w:rsid w:val="00AF785C"/>
    <w:rsid w:val="00AF78DB"/>
    <w:rsid w:val="00AF7A52"/>
    <w:rsid w:val="00AF7AB5"/>
    <w:rsid w:val="00AF7AD9"/>
    <w:rsid w:val="00AF7BEE"/>
    <w:rsid w:val="00AF7C7C"/>
    <w:rsid w:val="00AF7CF5"/>
    <w:rsid w:val="00AF7D40"/>
    <w:rsid w:val="00AF7E61"/>
    <w:rsid w:val="00B000AC"/>
    <w:rsid w:val="00B00100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6B1"/>
    <w:rsid w:val="00B01717"/>
    <w:rsid w:val="00B019B9"/>
    <w:rsid w:val="00B01C5C"/>
    <w:rsid w:val="00B01F1E"/>
    <w:rsid w:val="00B022B4"/>
    <w:rsid w:val="00B022E0"/>
    <w:rsid w:val="00B023DA"/>
    <w:rsid w:val="00B024A2"/>
    <w:rsid w:val="00B025FF"/>
    <w:rsid w:val="00B02997"/>
    <w:rsid w:val="00B02A5C"/>
    <w:rsid w:val="00B02A69"/>
    <w:rsid w:val="00B02CD6"/>
    <w:rsid w:val="00B02D60"/>
    <w:rsid w:val="00B02E47"/>
    <w:rsid w:val="00B02EBA"/>
    <w:rsid w:val="00B0305B"/>
    <w:rsid w:val="00B03163"/>
    <w:rsid w:val="00B031E2"/>
    <w:rsid w:val="00B03205"/>
    <w:rsid w:val="00B03392"/>
    <w:rsid w:val="00B033B5"/>
    <w:rsid w:val="00B03521"/>
    <w:rsid w:val="00B03696"/>
    <w:rsid w:val="00B03726"/>
    <w:rsid w:val="00B03754"/>
    <w:rsid w:val="00B03966"/>
    <w:rsid w:val="00B039A1"/>
    <w:rsid w:val="00B03B4F"/>
    <w:rsid w:val="00B03C47"/>
    <w:rsid w:val="00B042E5"/>
    <w:rsid w:val="00B04410"/>
    <w:rsid w:val="00B044BE"/>
    <w:rsid w:val="00B0477D"/>
    <w:rsid w:val="00B0479F"/>
    <w:rsid w:val="00B04BA8"/>
    <w:rsid w:val="00B04C28"/>
    <w:rsid w:val="00B04C55"/>
    <w:rsid w:val="00B04DEE"/>
    <w:rsid w:val="00B04F7E"/>
    <w:rsid w:val="00B052DA"/>
    <w:rsid w:val="00B0563F"/>
    <w:rsid w:val="00B05898"/>
    <w:rsid w:val="00B058FF"/>
    <w:rsid w:val="00B059E8"/>
    <w:rsid w:val="00B05A2F"/>
    <w:rsid w:val="00B05BCB"/>
    <w:rsid w:val="00B05C4C"/>
    <w:rsid w:val="00B05E83"/>
    <w:rsid w:val="00B05F50"/>
    <w:rsid w:val="00B062B5"/>
    <w:rsid w:val="00B065CC"/>
    <w:rsid w:val="00B066A6"/>
    <w:rsid w:val="00B0670E"/>
    <w:rsid w:val="00B06A23"/>
    <w:rsid w:val="00B06BC8"/>
    <w:rsid w:val="00B06CAD"/>
    <w:rsid w:val="00B06D49"/>
    <w:rsid w:val="00B06E23"/>
    <w:rsid w:val="00B06E5F"/>
    <w:rsid w:val="00B073D7"/>
    <w:rsid w:val="00B075D4"/>
    <w:rsid w:val="00B075D6"/>
    <w:rsid w:val="00B077FB"/>
    <w:rsid w:val="00B07FB2"/>
    <w:rsid w:val="00B07FD4"/>
    <w:rsid w:val="00B102FC"/>
    <w:rsid w:val="00B10411"/>
    <w:rsid w:val="00B10434"/>
    <w:rsid w:val="00B105F8"/>
    <w:rsid w:val="00B10694"/>
    <w:rsid w:val="00B106FF"/>
    <w:rsid w:val="00B107F3"/>
    <w:rsid w:val="00B108FA"/>
    <w:rsid w:val="00B10922"/>
    <w:rsid w:val="00B1093B"/>
    <w:rsid w:val="00B1095F"/>
    <w:rsid w:val="00B10CD0"/>
    <w:rsid w:val="00B10E5A"/>
    <w:rsid w:val="00B10F0D"/>
    <w:rsid w:val="00B110E7"/>
    <w:rsid w:val="00B112C9"/>
    <w:rsid w:val="00B113F6"/>
    <w:rsid w:val="00B114AE"/>
    <w:rsid w:val="00B11621"/>
    <w:rsid w:val="00B11704"/>
    <w:rsid w:val="00B11769"/>
    <w:rsid w:val="00B117C4"/>
    <w:rsid w:val="00B117E2"/>
    <w:rsid w:val="00B117ED"/>
    <w:rsid w:val="00B11850"/>
    <w:rsid w:val="00B118A7"/>
    <w:rsid w:val="00B11B11"/>
    <w:rsid w:val="00B11CB3"/>
    <w:rsid w:val="00B11DD3"/>
    <w:rsid w:val="00B11DE2"/>
    <w:rsid w:val="00B11E3E"/>
    <w:rsid w:val="00B12263"/>
    <w:rsid w:val="00B1228F"/>
    <w:rsid w:val="00B123BB"/>
    <w:rsid w:val="00B1247C"/>
    <w:rsid w:val="00B124A1"/>
    <w:rsid w:val="00B12635"/>
    <w:rsid w:val="00B12678"/>
    <w:rsid w:val="00B1292F"/>
    <w:rsid w:val="00B12A71"/>
    <w:rsid w:val="00B12AEC"/>
    <w:rsid w:val="00B12C85"/>
    <w:rsid w:val="00B12E65"/>
    <w:rsid w:val="00B12E91"/>
    <w:rsid w:val="00B12ED5"/>
    <w:rsid w:val="00B12F00"/>
    <w:rsid w:val="00B12F22"/>
    <w:rsid w:val="00B1372D"/>
    <w:rsid w:val="00B13A11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41"/>
    <w:rsid w:val="00B147AB"/>
    <w:rsid w:val="00B14CF5"/>
    <w:rsid w:val="00B14E8A"/>
    <w:rsid w:val="00B14EDC"/>
    <w:rsid w:val="00B14F07"/>
    <w:rsid w:val="00B15109"/>
    <w:rsid w:val="00B15257"/>
    <w:rsid w:val="00B15291"/>
    <w:rsid w:val="00B154DC"/>
    <w:rsid w:val="00B15614"/>
    <w:rsid w:val="00B157E1"/>
    <w:rsid w:val="00B15A10"/>
    <w:rsid w:val="00B15A20"/>
    <w:rsid w:val="00B15BCF"/>
    <w:rsid w:val="00B15DD6"/>
    <w:rsid w:val="00B15E7D"/>
    <w:rsid w:val="00B15FC8"/>
    <w:rsid w:val="00B1620A"/>
    <w:rsid w:val="00B16396"/>
    <w:rsid w:val="00B1646E"/>
    <w:rsid w:val="00B1662C"/>
    <w:rsid w:val="00B16746"/>
    <w:rsid w:val="00B16E2D"/>
    <w:rsid w:val="00B16E6B"/>
    <w:rsid w:val="00B17312"/>
    <w:rsid w:val="00B173AD"/>
    <w:rsid w:val="00B173F3"/>
    <w:rsid w:val="00B17475"/>
    <w:rsid w:val="00B1774B"/>
    <w:rsid w:val="00B1774D"/>
    <w:rsid w:val="00B17897"/>
    <w:rsid w:val="00B178DE"/>
    <w:rsid w:val="00B179D1"/>
    <w:rsid w:val="00B17A91"/>
    <w:rsid w:val="00B17B8B"/>
    <w:rsid w:val="00B17DDF"/>
    <w:rsid w:val="00B17E10"/>
    <w:rsid w:val="00B2010C"/>
    <w:rsid w:val="00B20260"/>
    <w:rsid w:val="00B20338"/>
    <w:rsid w:val="00B20395"/>
    <w:rsid w:val="00B203A6"/>
    <w:rsid w:val="00B20445"/>
    <w:rsid w:val="00B2048E"/>
    <w:rsid w:val="00B2071E"/>
    <w:rsid w:val="00B20772"/>
    <w:rsid w:val="00B20874"/>
    <w:rsid w:val="00B2123D"/>
    <w:rsid w:val="00B21382"/>
    <w:rsid w:val="00B2139A"/>
    <w:rsid w:val="00B214E7"/>
    <w:rsid w:val="00B215F8"/>
    <w:rsid w:val="00B21654"/>
    <w:rsid w:val="00B217DD"/>
    <w:rsid w:val="00B21801"/>
    <w:rsid w:val="00B2187A"/>
    <w:rsid w:val="00B218DB"/>
    <w:rsid w:val="00B219BD"/>
    <w:rsid w:val="00B21AC4"/>
    <w:rsid w:val="00B21DCD"/>
    <w:rsid w:val="00B21E97"/>
    <w:rsid w:val="00B21F64"/>
    <w:rsid w:val="00B21FBB"/>
    <w:rsid w:val="00B22163"/>
    <w:rsid w:val="00B22173"/>
    <w:rsid w:val="00B221C4"/>
    <w:rsid w:val="00B22365"/>
    <w:rsid w:val="00B223E1"/>
    <w:rsid w:val="00B225FC"/>
    <w:rsid w:val="00B22C8D"/>
    <w:rsid w:val="00B22EAD"/>
    <w:rsid w:val="00B22EFA"/>
    <w:rsid w:val="00B22FB4"/>
    <w:rsid w:val="00B231BD"/>
    <w:rsid w:val="00B2323B"/>
    <w:rsid w:val="00B2341B"/>
    <w:rsid w:val="00B23725"/>
    <w:rsid w:val="00B23A1E"/>
    <w:rsid w:val="00B23B1C"/>
    <w:rsid w:val="00B23C25"/>
    <w:rsid w:val="00B23F99"/>
    <w:rsid w:val="00B23FE8"/>
    <w:rsid w:val="00B24032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7"/>
    <w:rsid w:val="00B25A92"/>
    <w:rsid w:val="00B25AE7"/>
    <w:rsid w:val="00B26027"/>
    <w:rsid w:val="00B2603C"/>
    <w:rsid w:val="00B26197"/>
    <w:rsid w:val="00B2639E"/>
    <w:rsid w:val="00B26484"/>
    <w:rsid w:val="00B264BF"/>
    <w:rsid w:val="00B264D4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BA"/>
    <w:rsid w:val="00B274E1"/>
    <w:rsid w:val="00B27895"/>
    <w:rsid w:val="00B278ED"/>
    <w:rsid w:val="00B27AF0"/>
    <w:rsid w:val="00B27B69"/>
    <w:rsid w:val="00B27B7D"/>
    <w:rsid w:val="00B27C73"/>
    <w:rsid w:val="00B30113"/>
    <w:rsid w:val="00B30148"/>
    <w:rsid w:val="00B3024F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634"/>
    <w:rsid w:val="00B32B00"/>
    <w:rsid w:val="00B32B67"/>
    <w:rsid w:val="00B32B87"/>
    <w:rsid w:val="00B32CD7"/>
    <w:rsid w:val="00B32D34"/>
    <w:rsid w:val="00B32E68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CC0"/>
    <w:rsid w:val="00B33F14"/>
    <w:rsid w:val="00B33FB4"/>
    <w:rsid w:val="00B34054"/>
    <w:rsid w:val="00B34499"/>
    <w:rsid w:val="00B34762"/>
    <w:rsid w:val="00B347DA"/>
    <w:rsid w:val="00B3495C"/>
    <w:rsid w:val="00B34AE2"/>
    <w:rsid w:val="00B34B52"/>
    <w:rsid w:val="00B34CB8"/>
    <w:rsid w:val="00B34D4C"/>
    <w:rsid w:val="00B34DC1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FC"/>
    <w:rsid w:val="00B35CF8"/>
    <w:rsid w:val="00B35CFF"/>
    <w:rsid w:val="00B35FB1"/>
    <w:rsid w:val="00B36029"/>
    <w:rsid w:val="00B3609A"/>
    <w:rsid w:val="00B3612E"/>
    <w:rsid w:val="00B361ED"/>
    <w:rsid w:val="00B36318"/>
    <w:rsid w:val="00B36404"/>
    <w:rsid w:val="00B3645B"/>
    <w:rsid w:val="00B36513"/>
    <w:rsid w:val="00B36533"/>
    <w:rsid w:val="00B366E3"/>
    <w:rsid w:val="00B3686D"/>
    <w:rsid w:val="00B36EED"/>
    <w:rsid w:val="00B36F2A"/>
    <w:rsid w:val="00B37795"/>
    <w:rsid w:val="00B37AE0"/>
    <w:rsid w:val="00B37C4B"/>
    <w:rsid w:val="00B37D5E"/>
    <w:rsid w:val="00B37EE5"/>
    <w:rsid w:val="00B37EF9"/>
    <w:rsid w:val="00B37F41"/>
    <w:rsid w:val="00B4002B"/>
    <w:rsid w:val="00B400DB"/>
    <w:rsid w:val="00B40170"/>
    <w:rsid w:val="00B401F5"/>
    <w:rsid w:val="00B4044C"/>
    <w:rsid w:val="00B404EE"/>
    <w:rsid w:val="00B40669"/>
    <w:rsid w:val="00B40851"/>
    <w:rsid w:val="00B40880"/>
    <w:rsid w:val="00B4094E"/>
    <w:rsid w:val="00B409F5"/>
    <w:rsid w:val="00B40B62"/>
    <w:rsid w:val="00B40DD3"/>
    <w:rsid w:val="00B40E28"/>
    <w:rsid w:val="00B40E70"/>
    <w:rsid w:val="00B40EB1"/>
    <w:rsid w:val="00B40F09"/>
    <w:rsid w:val="00B40F94"/>
    <w:rsid w:val="00B41444"/>
    <w:rsid w:val="00B41496"/>
    <w:rsid w:val="00B41569"/>
    <w:rsid w:val="00B415E0"/>
    <w:rsid w:val="00B4175B"/>
    <w:rsid w:val="00B417E9"/>
    <w:rsid w:val="00B41887"/>
    <w:rsid w:val="00B418FF"/>
    <w:rsid w:val="00B41D32"/>
    <w:rsid w:val="00B41E8D"/>
    <w:rsid w:val="00B41EBD"/>
    <w:rsid w:val="00B41FF6"/>
    <w:rsid w:val="00B42019"/>
    <w:rsid w:val="00B420FA"/>
    <w:rsid w:val="00B421B8"/>
    <w:rsid w:val="00B42398"/>
    <w:rsid w:val="00B423FC"/>
    <w:rsid w:val="00B424F4"/>
    <w:rsid w:val="00B425F6"/>
    <w:rsid w:val="00B42715"/>
    <w:rsid w:val="00B427DF"/>
    <w:rsid w:val="00B42841"/>
    <w:rsid w:val="00B42B58"/>
    <w:rsid w:val="00B42BA0"/>
    <w:rsid w:val="00B42C7D"/>
    <w:rsid w:val="00B42D58"/>
    <w:rsid w:val="00B42D6A"/>
    <w:rsid w:val="00B42D6D"/>
    <w:rsid w:val="00B42DF1"/>
    <w:rsid w:val="00B4320F"/>
    <w:rsid w:val="00B4339B"/>
    <w:rsid w:val="00B4343D"/>
    <w:rsid w:val="00B4345F"/>
    <w:rsid w:val="00B4384E"/>
    <w:rsid w:val="00B439D1"/>
    <w:rsid w:val="00B43B01"/>
    <w:rsid w:val="00B43B87"/>
    <w:rsid w:val="00B4402A"/>
    <w:rsid w:val="00B440AB"/>
    <w:rsid w:val="00B440C9"/>
    <w:rsid w:val="00B44209"/>
    <w:rsid w:val="00B443EA"/>
    <w:rsid w:val="00B444C8"/>
    <w:rsid w:val="00B44558"/>
    <w:rsid w:val="00B445E1"/>
    <w:rsid w:val="00B4486F"/>
    <w:rsid w:val="00B44AEC"/>
    <w:rsid w:val="00B44AF8"/>
    <w:rsid w:val="00B44B59"/>
    <w:rsid w:val="00B44C3F"/>
    <w:rsid w:val="00B44C4C"/>
    <w:rsid w:val="00B44D8D"/>
    <w:rsid w:val="00B44DD5"/>
    <w:rsid w:val="00B44DE0"/>
    <w:rsid w:val="00B451E6"/>
    <w:rsid w:val="00B4550C"/>
    <w:rsid w:val="00B4552D"/>
    <w:rsid w:val="00B459B1"/>
    <w:rsid w:val="00B45A33"/>
    <w:rsid w:val="00B45BF0"/>
    <w:rsid w:val="00B45D0C"/>
    <w:rsid w:val="00B45EE6"/>
    <w:rsid w:val="00B46112"/>
    <w:rsid w:val="00B46174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E96"/>
    <w:rsid w:val="00B46EBC"/>
    <w:rsid w:val="00B46ED0"/>
    <w:rsid w:val="00B46F9E"/>
    <w:rsid w:val="00B46FB1"/>
    <w:rsid w:val="00B471D3"/>
    <w:rsid w:val="00B4724E"/>
    <w:rsid w:val="00B47301"/>
    <w:rsid w:val="00B4732A"/>
    <w:rsid w:val="00B475DF"/>
    <w:rsid w:val="00B47766"/>
    <w:rsid w:val="00B47769"/>
    <w:rsid w:val="00B477BB"/>
    <w:rsid w:val="00B477DD"/>
    <w:rsid w:val="00B47E17"/>
    <w:rsid w:val="00B47F1B"/>
    <w:rsid w:val="00B47F89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13F"/>
    <w:rsid w:val="00B51418"/>
    <w:rsid w:val="00B5144B"/>
    <w:rsid w:val="00B51483"/>
    <w:rsid w:val="00B5150B"/>
    <w:rsid w:val="00B515CD"/>
    <w:rsid w:val="00B5167E"/>
    <w:rsid w:val="00B51707"/>
    <w:rsid w:val="00B51824"/>
    <w:rsid w:val="00B51938"/>
    <w:rsid w:val="00B51978"/>
    <w:rsid w:val="00B519D6"/>
    <w:rsid w:val="00B51AC8"/>
    <w:rsid w:val="00B51B19"/>
    <w:rsid w:val="00B5209C"/>
    <w:rsid w:val="00B52249"/>
    <w:rsid w:val="00B522CC"/>
    <w:rsid w:val="00B5252D"/>
    <w:rsid w:val="00B52700"/>
    <w:rsid w:val="00B5271D"/>
    <w:rsid w:val="00B5278B"/>
    <w:rsid w:val="00B527D9"/>
    <w:rsid w:val="00B52882"/>
    <w:rsid w:val="00B52C72"/>
    <w:rsid w:val="00B52CE8"/>
    <w:rsid w:val="00B52E12"/>
    <w:rsid w:val="00B52F11"/>
    <w:rsid w:val="00B52F3A"/>
    <w:rsid w:val="00B52F53"/>
    <w:rsid w:val="00B53193"/>
    <w:rsid w:val="00B53415"/>
    <w:rsid w:val="00B534C7"/>
    <w:rsid w:val="00B534F1"/>
    <w:rsid w:val="00B535B5"/>
    <w:rsid w:val="00B535CD"/>
    <w:rsid w:val="00B536E4"/>
    <w:rsid w:val="00B5371D"/>
    <w:rsid w:val="00B53848"/>
    <w:rsid w:val="00B539CE"/>
    <w:rsid w:val="00B53B0B"/>
    <w:rsid w:val="00B53BA1"/>
    <w:rsid w:val="00B53E5B"/>
    <w:rsid w:val="00B53EF6"/>
    <w:rsid w:val="00B54007"/>
    <w:rsid w:val="00B541C5"/>
    <w:rsid w:val="00B541FD"/>
    <w:rsid w:val="00B54396"/>
    <w:rsid w:val="00B543CB"/>
    <w:rsid w:val="00B54568"/>
    <w:rsid w:val="00B545A8"/>
    <w:rsid w:val="00B546F4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E"/>
    <w:rsid w:val="00B55DD0"/>
    <w:rsid w:val="00B55E41"/>
    <w:rsid w:val="00B55E79"/>
    <w:rsid w:val="00B56023"/>
    <w:rsid w:val="00B56027"/>
    <w:rsid w:val="00B561AA"/>
    <w:rsid w:val="00B56231"/>
    <w:rsid w:val="00B562B7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63C"/>
    <w:rsid w:val="00B6064F"/>
    <w:rsid w:val="00B608C5"/>
    <w:rsid w:val="00B608CE"/>
    <w:rsid w:val="00B608F7"/>
    <w:rsid w:val="00B60918"/>
    <w:rsid w:val="00B6096F"/>
    <w:rsid w:val="00B60A50"/>
    <w:rsid w:val="00B60ADF"/>
    <w:rsid w:val="00B60CB2"/>
    <w:rsid w:val="00B61017"/>
    <w:rsid w:val="00B6106F"/>
    <w:rsid w:val="00B6132E"/>
    <w:rsid w:val="00B61424"/>
    <w:rsid w:val="00B61570"/>
    <w:rsid w:val="00B61605"/>
    <w:rsid w:val="00B616A9"/>
    <w:rsid w:val="00B61747"/>
    <w:rsid w:val="00B61983"/>
    <w:rsid w:val="00B61B44"/>
    <w:rsid w:val="00B61F50"/>
    <w:rsid w:val="00B61FF6"/>
    <w:rsid w:val="00B6206B"/>
    <w:rsid w:val="00B62338"/>
    <w:rsid w:val="00B62773"/>
    <w:rsid w:val="00B62891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420"/>
    <w:rsid w:val="00B634FC"/>
    <w:rsid w:val="00B637F6"/>
    <w:rsid w:val="00B63878"/>
    <w:rsid w:val="00B6396B"/>
    <w:rsid w:val="00B639B8"/>
    <w:rsid w:val="00B63D4C"/>
    <w:rsid w:val="00B63DAD"/>
    <w:rsid w:val="00B64112"/>
    <w:rsid w:val="00B64493"/>
    <w:rsid w:val="00B6464D"/>
    <w:rsid w:val="00B646EF"/>
    <w:rsid w:val="00B648CD"/>
    <w:rsid w:val="00B6490B"/>
    <w:rsid w:val="00B649B8"/>
    <w:rsid w:val="00B64AC9"/>
    <w:rsid w:val="00B64C1E"/>
    <w:rsid w:val="00B64EC1"/>
    <w:rsid w:val="00B64FF4"/>
    <w:rsid w:val="00B6513E"/>
    <w:rsid w:val="00B651B2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DA2"/>
    <w:rsid w:val="00B67E72"/>
    <w:rsid w:val="00B67F8C"/>
    <w:rsid w:val="00B7018E"/>
    <w:rsid w:val="00B701DD"/>
    <w:rsid w:val="00B70207"/>
    <w:rsid w:val="00B7031A"/>
    <w:rsid w:val="00B70678"/>
    <w:rsid w:val="00B70A69"/>
    <w:rsid w:val="00B70A9C"/>
    <w:rsid w:val="00B70D73"/>
    <w:rsid w:val="00B70F7F"/>
    <w:rsid w:val="00B7108C"/>
    <w:rsid w:val="00B7120A"/>
    <w:rsid w:val="00B713B3"/>
    <w:rsid w:val="00B71558"/>
    <w:rsid w:val="00B715BA"/>
    <w:rsid w:val="00B716F1"/>
    <w:rsid w:val="00B717AF"/>
    <w:rsid w:val="00B717B8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E4"/>
    <w:rsid w:val="00B725E6"/>
    <w:rsid w:val="00B727D4"/>
    <w:rsid w:val="00B727E9"/>
    <w:rsid w:val="00B72B74"/>
    <w:rsid w:val="00B72C0A"/>
    <w:rsid w:val="00B72CB7"/>
    <w:rsid w:val="00B72D3D"/>
    <w:rsid w:val="00B72D5C"/>
    <w:rsid w:val="00B72E34"/>
    <w:rsid w:val="00B72ED5"/>
    <w:rsid w:val="00B72F23"/>
    <w:rsid w:val="00B72FB4"/>
    <w:rsid w:val="00B72FC6"/>
    <w:rsid w:val="00B73069"/>
    <w:rsid w:val="00B73423"/>
    <w:rsid w:val="00B7366F"/>
    <w:rsid w:val="00B737F1"/>
    <w:rsid w:val="00B73ECB"/>
    <w:rsid w:val="00B74113"/>
    <w:rsid w:val="00B7417A"/>
    <w:rsid w:val="00B74404"/>
    <w:rsid w:val="00B74575"/>
    <w:rsid w:val="00B74698"/>
    <w:rsid w:val="00B747A2"/>
    <w:rsid w:val="00B748D6"/>
    <w:rsid w:val="00B74A98"/>
    <w:rsid w:val="00B74AAC"/>
    <w:rsid w:val="00B74C14"/>
    <w:rsid w:val="00B754BA"/>
    <w:rsid w:val="00B754BE"/>
    <w:rsid w:val="00B754EE"/>
    <w:rsid w:val="00B757C4"/>
    <w:rsid w:val="00B75B4E"/>
    <w:rsid w:val="00B75D6E"/>
    <w:rsid w:val="00B75DB6"/>
    <w:rsid w:val="00B76090"/>
    <w:rsid w:val="00B76106"/>
    <w:rsid w:val="00B7641B"/>
    <w:rsid w:val="00B76513"/>
    <w:rsid w:val="00B76552"/>
    <w:rsid w:val="00B76B6C"/>
    <w:rsid w:val="00B76CD1"/>
    <w:rsid w:val="00B77040"/>
    <w:rsid w:val="00B77207"/>
    <w:rsid w:val="00B7734C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80633"/>
    <w:rsid w:val="00B8076A"/>
    <w:rsid w:val="00B80809"/>
    <w:rsid w:val="00B808D7"/>
    <w:rsid w:val="00B8093D"/>
    <w:rsid w:val="00B80A11"/>
    <w:rsid w:val="00B80B78"/>
    <w:rsid w:val="00B80BEF"/>
    <w:rsid w:val="00B80C12"/>
    <w:rsid w:val="00B80FC5"/>
    <w:rsid w:val="00B812DD"/>
    <w:rsid w:val="00B812FE"/>
    <w:rsid w:val="00B81332"/>
    <w:rsid w:val="00B813BC"/>
    <w:rsid w:val="00B813C9"/>
    <w:rsid w:val="00B81408"/>
    <w:rsid w:val="00B81585"/>
    <w:rsid w:val="00B816B4"/>
    <w:rsid w:val="00B81710"/>
    <w:rsid w:val="00B818DD"/>
    <w:rsid w:val="00B819E1"/>
    <w:rsid w:val="00B81A73"/>
    <w:rsid w:val="00B81E27"/>
    <w:rsid w:val="00B81F51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DA5"/>
    <w:rsid w:val="00B82F73"/>
    <w:rsid w:val="00B82F9E"/>
    <w:rsid w:val="00B82FA8"/>
    <w:rsid w:val="00B8304D"/>
    <w:rsid w:val="00B83209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EE"/>
    <w:rsid w:val="00B8400A"/>
    <w:rsid w:val="00B841C0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E2"/>
    <w:rsid w:val="00B850CB"/>
    <w:rsid w:val="00B85372"/>
    <w:rsid w:val="00B85787"/>
    <w:rsid w:val="00B8583E"/>
    <w:rsid w:val="00B8586B"/>
    <w:rsid w:val="00B859DB"/>
    <w:rsid w:val="00B85A21"/>
    <w:rsid w:val="00B85A88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52"/>
    <w:rsid w:val="00B866E0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A1D"/>
    <w:rsid w:val="00B90B3B"/>
    <w:rsid w:val="00B90FAC"/>
    <w:rsid w:val="00B911E5"/>
    <w:rsid w:val="00B91231"/>
    <w:rsid w:val="00B912C7"/>
    <w:rsid w:val="00B914E8"/>
    <w:rsid w:val="00B91590"/>
    <w:rsid w:val="00B91614"/>
    <w:rsid w:val="00B916E6"/>
    <w:rsid w:val="00B91AB5"/>
    <w:rsid w:val="00B91AC5"/>
    <w:rsid w:val="00B91D07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636"/>
    <w:rsid w:val="00B927D5"/>
    <w:rsid w:val="00B927D7"/>
    <w:rsid w:val="00B92858"/>
    <w:rsid w:val="00B92B5D"/>
    <w:rsid w:val="00B92B65"/>
    <w:rsid w:val="00B92C75"/>
    <w:rsid w:val="00B92CE6"/>
    <w:rsid w:val="00B92D08"/>
    <w:rsid w:val="00B92DEC"/>
    <w:rsid w:val="00B92EA7"/>
    <w:rsid w:val="00B9343C"/>
    <w:rsid w:val="00B934A5"/>
    <w:rsid w:val="00B93513"/>
    <w:rsid w:val="00B93708"/>
    <w:rsid w:val="00B93814"/>
    <w:rsid w:val="00B93A4D"/>
    <w:rsid w:val="00B93C74"/>
    <w:rsid w:val="00B93E87"/>
    <w:rsid w:val="00B93EA9"/>
    <w:rsid w:val="00B94182"/>
    <w:rsid w:val="00B9422A"/>
    <w:rsid w:val="00B94474"/>
    <w:rsid w:val="00B944A5"/>
    <w:rsid w:val="00B94698"/>
    <w:rsid w:val="00B947AB"/>
    <w:rsid w:val="00B947CA"/>
    <w:rsid w:val="00B947CB"/>
    <w:rsid w:val="00B94901"/>
    <w:rsid w:val="00B94929"/>
    <w:rsid w:val="00B9495C"/>
    <w:rsid w:val="00B94A92"/>
    <w:rsid w:val="00B94BA4"/>
    <w:rsid w:val="00B94C93"/>
    <w:rsid w:val="00B94D1F"/>
    <w:rsid w:val="00B9501A"/>
    <w:rsid w:val="00B9504F"/>
    <w:rsid w:val="00B95301"/>
    <w:rsid w:val="00B954FF"/>
    <w:rsid w:val="00B9550C"/>
    <w:rsid w:val="00B9589E"/>
    <w:rsid w:val="00B958B4"/>
    <w:rsid w:val="00B95D02"/>
    <w:rsid w:val="00B95D86"/>
    <w:rsid w:val="00B96149"/>
    <w:rsid w:val="00B9644D"/>
    <w:rsid w:val="00B96509"/>
    <w:rsid w:val="00B96679"/>
    <w:rsid w:val="00B966B0"/>
    <w:rsid w:val="00B969FD"/>
    <w:rsid w:val="00B96B7C"/>
    <w:rsid w:val="00B96BF6"/>
    <w:rsid w:val="00B96F24"/>
    <w:rsid w:val="00B9706A"/>
    <w:rsid w:val="00B970C2"/>
    <w:rsid w:val="00B97174"/>
    <w:rsid w:val="00B973B6"/>
    <w:rsid w:val="00B97517"/>
    <w:rsid w:val="00B976E7"/>
    <w:rsid w:val="00B97816"/>
    <w:rsid w:val="00B97978"/>
    <w:rsid w:val="00B9797C"/>
    <w:rsid w:val="00B979C2"/>
    <w:rsid w:val="00B97A4B"/>
    <w:rsid w:val="00B97BEF"/>
    <w:rsid w:val="00B97C61"/>
    <w:rsid w:val="00B97D31"/>
    <w:rsid w:val="00B97FB4"/>
    <w:rsid w:val="00BA0290"/>
    <w:rsid w:val="00BA036E"/>
    <w:rsid w:val="00BA04AA"/>
    <w:rsid w:val="00BA0549"/>
    <w:rsid w:val="00BA065F"/>
    <w:rsid w:val="00BA07CA"/>
    <w:rsid w:val="00BA0835"/>
    <w:rsid w:val="00BA090B"/>
    <w:rsid w:val="00BA0C0F"/>
    <w:rsid w:val="00BA0CC5"/>
    <w:rsid w:val="00BA0D43"/>
    <w:rsid w:val="00BA0D94"/>
    <w:rsid w:val="00BA0DC1"/>
    <w:rsid w:val="00BA0E07"/>
    <w:rsid w:val="00BA0F6C"/>
    <w:rsid w:val="00BA1454"/>
    <w:rsid w:val="00BA15B1"/>
    <w:rsid w:val="00BA15FD"/>
    <w:rsid w:val="00BA1619"/>
    <w:rsid w:val="00BA16A1"/>
    <w:rsid w:val="00BA1A83"/>
    <w:rsid w:val="00BA1B1B"/>
    <w:rsid w:val="00BA1B90"/>
    <w:rsid w:val="00BA1C18"/>
    <w:rsid w:val="00BA1DEC"/>
    <w:rsid w:val="00BA1E20"/>
    <w:rsid w:val="00BA1EE9"/>
    <w:rsid w:val="00BA23FD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8F8"/>
    <w:rsid w:val="00BA3988"/>
    <w:rsid w:val="00BA3B46"/>
    <w:rsid w:val="00BA3B62"/>
    <w:rsid w:val="00BA3BF7"/>
    <w:rsid w:val="00BA3C10"/>
    <w:rsid w:val="00BA3C2D"/>
    <w:rsid w:val="00BA3D11"/>
    <w:rsid w:val="00BA4116"/>
    <w:rsid w:val="00BA4402"/>
    <w:rsid w:val="00BA45AE"/>
    <w:rsid w:val="00BA45FB"/>
    <w:rsid w:val="00BA47C0"/>
    <w:rsid w:val="00BA4A6E"/>
    <w:rsid w:val="00BA4D81"/>
    <w:rsid w:val="00BA4F89"/>
    <w:rsid w:val="00BA4F97"/>
    <w:rsid w:val="00BA4FBC"/>
    <w:rsid w:val="00BA501F"/>
    <w:rsid w:val="00BA5228"/>
    <w:rsid w:val="00BA52B2"/>
    <w:rsid w:val="00BA54C0"/>
    <w:rsid w:val="00BA5560"/>
    <w:rsid w:val="00BA5624"/>
    <w:rsid w:val="00BA568B"/>
    <w:rsid w:val="00BA56E6"/>
    <w:rsid w:val="00BA573E"/>
    <w:rsid w:val="00BA575F"/>
    <w:rsid w:val="00BA5AA8"/>
    <w:rsid w:val="00BA5C94"/>
    <w:rsid w:val="00BA5DBE"/>
    <w:rsid w:val="00BA5E64"/>
    <w:rsid w:val="00BA5E74"/>
    <w:rsid w:val="00BA62DA"/>
    <w:rsid w:val="00BA62E8"/>
    <w:rsid w:val="00BA6A3B"/>
    <w:rsid w:val="00BA6A94"/>
    <w:rsid w:val="00BA6AA8"/>
    <w:rsid w:val="00BA6B45"/>
    <w:rsid w:val="00BA6B5E"/>
    <w:rsid w:val="00BA6BA4"/>
    <w:rsid w:val="00BA6D93"/>
    <w:rsid w:val="00BA6F2E"/>
    <w:rsid w:val="00BA750B"/>
    <w:rsid w:val="00BA759F"/>
    <w:rsid w:val="00BA77F0"/>
    <w:rsid w:val="00BA7877"/>
    <w:rsid w:val="00BA7A5B"/>
    <w:rsid w:val="00BA7AD8"/>
    <w:rsid w:val="00BA7B48"/>
    <w:rsid w:val="00BA7CA6"/>
    <w:rsid w:val="00BA7E4B"/>
    <w:rsid w:val="00BA7FEC"/>
    <w:rsid w:val="00BB0285"/>
    <w:rsid w:val="00BB0509"/>
    <w:rsid w:val="00BB0520"/>
    <w:rsid w:val="00BB059B"/>
    <w:rsid w:val="00BB05B4"/>
    <w:rsid w:val="00BB076E"/>
    <w:rsid w:val="00BB07ED"/>
    <w:rsid w:val="00BB086C"/>
    <w:rsid w:val="00BB0912"/>
    <w:rsid w:val="00BB09EB"/>
    <w:rsid w:val="00BB0B10"/>
    <w:rsid w:val="00BB0C01"/>
    <w:rsid w:val="00BB0DC6"/>
    <w:rsid w:val="00BB0FD0"/>
    <w:rsid w:val="00BB10CC"/>
    <w:rsid w:val="00BB1272"/>
    <w:rsid w:val="00BB130C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7A1"/>
    <w:rsid w:val="00BB295D"/>
    <w:rsid w:val="00BB2C8A"/>
    <w:rsid w:val="00BB2C90"/>
    <w:rsid w:val="00BB2C92"/>
    <w:rsid w:val="00BB3028"/>
    <w:rsid w:val="00BB319D"/>
    <w:rsid w:val="00BB31CE"/>
    <w:rsid w:val="00BB33EA"/>
    <w:rsid w:val="00BB345D"/>
    <w:rsid w:val="00BB358B"/>
    <w:rsid w:val="00BB3685"/>
    <w:rsid w:val="00BB36A5"/>
    <w:rsid w:val="00BB384B"/>
    <w:rsid w:val="00BB388F"/>
    <w:rsid w:val="00BB38DA"/>
    <w:rsid w:val="00BB395E"/>
    <w:rsid w:val="00BB3D88"/>
    <w:rsid w:val="00BB3ED3"/>
    <w:rsid w:val="00BB4056"/>
    <w:rsid w:val="00BB4061"/>
    <w:rsid w:val="00BB4067"/>
    <w:rsid w:val="00BB40DA"/>
    <w:rsid w:val="00BB4163"/>
    <w:rsid w:val="00BB4201"/>
    <w:rsid w:val="00BB4217"/>
    <w:rsid w:val="00BB422E"/>
    <w:rsid w:val="00BB44C3"/>
    <w:rsid w:val="00BB455B"/>
    <w:rsid w:val="00BB468F"/>
    <w:rsid w:val="00BB48B4"/>
    <w:rsid w:val="00BB4954"/>
    <w:rsid w:val="00BB4BDC"/>
    <w:rsid w:val="00BB4D26"/>
    <w:rsid w:val="00BB4E16"/>
    <w:rsid w:val="00BB4FA8"/>
    <w:rsid w:val="00BB50F7"/>
    <w:rsid w:val="00BB5426"/>
    <w:rsid w:val="00BB56A0"/>
    <w:rsid w:val="00BB5700"/>
    <w:rsid w:val="00BB5701"/>
    <w:rsid w:val="00BB588E"/>
    <w:rsid w:val="00BB5AB9"/>
    <w:rsid w:val="00BB5AF6"/>
    <w:rsid w:val="00BB5B63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704C"/>
    <w:rsid w:val="00BB710D"/>
    <w:rsid w:val="00BB72DB"/>
    <w:rsid w:val="00BB749A"/>
    <w:rsid w:val="00BB74BF"/>
    <w:rsid w:val="00BB7605"/>
    <w:rsid w:val="00BB76F6"/>
    <w:rsid w:val="00BB77B0"/>
    <w:rsid w:val="00BB7A96"/>
    <w:rsid w:val="00BB7C90"/>
    <w:rsid w:val="00BB7EF4"/>
    <w:rsid w:val="00BC0035"/>
    <w:rsid w:val="00BC011B"/>
    <w:rsid w:val="00BC024A"/>
    <w:rsid w:val="00BC08C9"/>
    <w:rsid w:val="00BC09BD"/>
    <w:rsid w:val="00BC0AAA"/>
    <w:rsid w:val="00BC0E0B"/>
    <w:rsid w:val="00BC0F44"/>
    <w:rsid w:val="00BC0FBC"/>
    <w:rsid w:val="00BC10EC"/>
    <w:rsid w:val="00BC119B"/>
    <w:rsid w:val="00BC12C4"/>
    <w:rsid w:val="00BC1737"/>
    <w:rsid w:val="00BC1820"/>
    <w:rsid w:val="00BC184D"/>
    <w:rsid w:val="00BC189E"/>
    <w:rsid w:val="00BC1A89"/>
    <w:rsid w:val="00BC1C0C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72A"/>
    <w:rsid w:val="00BC276D"/>
    <w:rsid w:val="00BC2BB3"/>
    <w:rsid w:val="00BC2C12"/>
    <w:rsid w:val="00BC2C33"/>
    <w:rsid w:val="00BC2DDC"/>
    <w:rsid w:val="00BC36E0"/>
    <w:rsid w:val="00BC37F5"/>
    <w:rsid w:val="00BC3995"/>
    <w:rsid w:val="00BC3B8E"/>
    <w:rsid w:val="00BC3B95"/>
    <w:rsid w:val="00BC3EC0"/>
    <w:rsid w:val="00BC3EFA"/>
    <w:rsid w:val="00BC3F11"/>
    <w:rsid w:val="00BC3F8E"/>
    <w:rsid w:val="00BC4100"/>
    <w:rsid w:val="00BC410E"/>
    <w:rsid w:val="00BC42B1"/>
    <w:rsid w:val="00BC46FB"/>
    <w:rsid w:val="00BC4720"/>
    <w:rsid w:val="00BC47EB"/>
    <w:rsid w:val="00BC485D"/>
    <w:rsid w:val="00BC49E2"/>
    <w:rsid w:val="00BC4ACE"/>
    <w:rsid w:val="00BC4C1A"/>
    <w:rsid w:val="00BC4C1B"/>
    <w:rsid w:val="00BC4DDB"/>
    <w:rsid w:val="00BC50C3"/>
    <w:rsid w:val="00BC514C"/>
    <w:rsid w:val="00BC5499"/>
    <w:rsid w:val="00BC5806"/>
    <w:rsid w:val="00BC584F"/>
    <w:rsid w:val="00BC5987"/>
    <w:rsid w:val="00BC5C92"/>
    <w:rsid w:val="00BC5E40"/>
    <w:rsid w:val="00BC6174"/>
    <w:rsid w:val="00BC6245"/>
    <w:rsid w:val="00BC6343"/>
    <w:rsid w:val="00BC6356"/>
    <w:rsid w:val="00BC6465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DF"/>
    <w:rsid w:val="00BC766D"/>
    <w:rsid w:val="00BC77F4"/>
    <w:rsid w:val="00BC7878"/>
    <w:rsid w:val="00BC7914"/>
    <w:rsid w:val="00BC7B29"/>
    <w:rsid w:val="00BC7CBF"/>
    <w:rsid w:val="00BC7D6B"/>
    <w:rsid w:val="00BC7E07"/>
    <w:rsid w:val="00BC7E32"/>
    <w:rsid w:val="00BC7EF5"/>
    <w:rsid w:val="00BD0146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FD9"/>
    <w:rsid w:val="00BD106A"/>
    <w:rsid w:val="00BD1290"/>
    <w:rsid w:val="00BD12AE"/>
    <w:rsid w:val="00BD1337"/>
    <w:rsid w:val="00BD16CC"/>
    <w:rsid w:val="00BD17E4"/>
    <w:rsid w:val="00BD1B31"/>
    <w:rsid w:val="00BD1F83"/>
    <w:rsid w:val="00BD1FA2"/>
    <w:rsid w:val="00BD1FAF"/>
    <w:rsid w:val="00BD1FB2"/>
    <w:rsid w:val="00BD2155"/>
    <w:rsid w:val="00BD218C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55A"/>
    <w:rsid w:val="00BD38D3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EC"/>
    <w:rsid w:val="00BD47D3"/>
    <w:rsid w:val="00BD47D7"/>
    <w:rsid w:val="00BD480C"/>
    <w:rsid w:val="00BD4E05"/>
    <w:rsid w:val="00BD4F1B"/>
    <w:rsid w:val="00BD50E6"/>
    <w:rsid w:val="00BD5111"/>
    <w:rsid w:val="00BD52F4"/>
    <w:rsid w:val="00BD5561"/>
    <w:rsid w:val="00BD5739"/>
    <w:rsid w:val="00BD5764"/>
    <w:rsid w:val="00BD57B8"/>
    <w:rsid w:val="00BD5847"/>
    <w:rsid w:val="00BD58EB"/>
    <w:rsid w:val="00BD5979"/>
    <w:rsid w:val="00BD597A"/>
    <w:rsid w:val="00BD5AEB"/>
    <w:rsid w:val="00BD5B13"/>
    <w:rsid w:val="00BD5BC2"/>
    <w:rsid w:val="00BD5E2C"/>
    <w:rsid w:val="00BD6310"/>
    <w:rsid w:val="00BD6379"/>
    <w:rsid w:val="00BD63D4"/>
    <w:rsid w:val="00BD64FF"/>
    <w:rsid w:val="00BD6521"/>
    <w:rsid w:val="00BD66E2"/>
    <w:rsid w:val="00BD67A0"/>
    <w:rsid w:val="00BD6927"/>
    <w:rsid w:val="00BD6A0C"/>
    <w:rsid w:val="00BD6ADE"/>
    <w:rsid w:val="00BD6C0B"/>
    <w:rsid w:val="00BD6ECE"/>
    <w:rsid w:val="00BD6EF6"/>
    <w:rsid w:val="00BD7191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E0046"/>
    <w:rsid w:val="00BE0059"/>
    <w:rsid w:val="00BE0092"/>
    <w:rsid w:val="00BE022A"/>
    <w:rsid w:val="00BE036C"/>
    <w:rsid w:val="00BE0769"/>
    <w:rsid w:val="00BE07DA"/>
    <w:rsid w:val="00BE0986"/>
    <w:rsid w:val="00BE0C07"/>
    <w:rsid w:val="00BE0C6E"/>
    <w:rsid w:val="00BE0CCA"/>
    <w:rsid w:val="00BE0D14"/>
    <w:rsid w:val="00BE0D8B"/>
    <w:rsid w:val="00BE0EEB"/>
    <w:rsid w:val="00BE0F2E"/>
    <w:rsid w:val="00BE0F90"/>
    <w:rsid w:val="00BE0F96"/>
    <w:rsid w:val="00BE1413"/>
    <w:rsid w:val="00BE1503"/>
    <w:rsid w:val="00BE174A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656"/>
    <w:rsid w:val="00BE2801"/>
    <w:rsid w:val="00BE2A59"/>
    <w:rsid w:val="00BE2B04"/>
    <w:rsid w:val="00BE2B12"/>
    <w:rsid w:val="00BE2D85"/>
    <w:rsid w:val="00BE2E0A"/>
    <w:rsid w:val="00BE2EFF"/>
    <w:rsid w:val="00BE2F53"/>
    <w:rsid w:val="00BE30E9"/>
    <w:rsid w:val="00BE324E"/>
    <w:rsid w:val="00BE3471"/>
    <w:rsid w:val="00BE354D"/>
    <w:rsid w:val="00BE35DE"/>
    <w:rsid w:val="00BE3637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F07"/>
    <w:rsid w:val="00BE4F1C"/>
    <w:rsid w:val="00BE4FD2"/>
    <w:rsid w:val="00BE5044"/>
    <w:rsid w:val="00BE50A8"/>
    <w:rsid w:val="00BE5168"/>
    <w:rsid w:val="00BE5527"/>
    <w:rsid w:val="00BE552B"/>
    <w:rsid w:val="00BE554C"/>
    <w:rsid w:val="00BE5974"/>
    <w:rsid w:val="00BE5A84"/>
    <w:rsid w:val="00BE5B8E"/>
    <w:rsid w:val="00BE5C82"/>
    <w:rsid w:val="00BE5CAA"/>
    <w:rsid w:val="00BE5D77"/>
    <w:rsid w:val="00BE5DB8"/>
    <w:rsid w:val="00BE5E82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73E"/>
    <w:rsid w:val="00BE67A2"/>
    <w:rsid w:val="00BE68D1"/>
    <w:rsid w:val="00BE6B64"/>
    <w:rsid w:val="00BE6B81"/>
    <w:rsid w:val="00BE6F7F"/>
    <w:rsid w:val="00BE6FA7"/>
    <w:rsid w:val="00BE6FDB"/>
    <w:rsid w:val="00BE7039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93B"/>
    <w:rsid w:val="00BE7CCA"/>
    <w:rsid w:val="00BE7E41"/>
    <w:rsid w:val="00BF055C"/>
    <w:rsid w:val="00BF0737"/>
    <w:rsid w:val="00BF0839"/>
    <w:rsid w:val="00BF0890"/>
    <w:rsid w:val="00BF0AAE"/>
    <w:rsid w:val="00BF0F68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BC0"/>
    <w:rsid w:val="00BF1D0B"/>
    <w:rsid w:val="00BF1DDB"/>
    <w:rsid w:val="00BF1E54"/>
    <w:rsid w:val="00BF1E7D"/>
    <w:rsid w:val="00BF2005"/>
    <w:rsid w:val="00BF2155"/>
    <w:rsid w:val="00BF21FC"/>
    <w:rsid w:val="00BF221B"/>
    <w:rsid w:val="00BF223B"/>
    <w:rsid w:val="00BF27B3"/>
    <w:rsid w:val="00BF2AF0"/>
    <w:rsid w:val="00BF2AFA"/>
    <w:rsid w:val="00BF2F1D"/>
    <w:rsid w:val="00BF3185"/>
    <w:rsid w:val="00BF3429"/>
    <w:rsid w:val="00BF342C"/>
    <w:rsid w:val="00BF343E"/>
    <w:rsid w:val="00BF34BD"/>
    <w:rsid w:val="00BF34D6"/>
    <w:rsid w:val="00BF3691"/>
    <w:rsid w:val="00BF377F"/>
    <w:rsid w:val="00BF3933"/>
    <w:rsid w:val="00BF39F1"/>
    <w:rsid w:val="00BF3A15"/>
    <w:rsid w:val="00BF3B43"/>
    <w:rsid w:val="00BF3BEE"/>
    <w:rsid w:val="00BF3D2F"/>
    <w:rsid w:val="00BF3D64"/>
    <w:rsid w:val="00BF3D68"/>
    <w:rsid w:val="00BF3DBB"/>
    <w:rsid w:val="00BF3EF1"/>
    <w:rsid w:val="00BF443F"/>
    <w:rsid w:val="00BF4934"/>
    <w:rsid w:val="00BF497A"/>
    <w:rsid w:val="00BF4ACC"/>
    <w:rsid w:val="00BF4B20"/>
    <w:rsid w:val="00BF4C0F"/>
    <w:rsid w:val="00BF4CE3"/>
    <w:rsid w:val="00BF4CFA"/>
    <w:rsid w:val="00BF4E2B"/>
    <w:rsid w:val="00BF4FD6"/>
    <w:rsid w:val="00BF509E"/>
    <w:rsid w:val="00BF50B5"/>
    <w:rsid w:val="00BF5547"/>
    <w:rsid w:val="00BF5591"/>
    <w:rsid w:val="00BF5777"/>
    <w:rsid w:val="00BF5AD9"/>
    <w:rsid w:val="00BF5C91"/>
    <w:rsid w:val="00BF5D14"/>
    <w:rsid w:val="00BF5E43"/>
    <w:rsid w:val="00BF5EA3"/>
    <w:rsid w:val="00BF60BA"/>
    <w:rsid w:val="00BF6314"/>
    <w:rsid w:val="00BF6525"/>
    <w:rsid w:val="00BF68DF"/>
    <w:rsid w:val="00BF69E4"/>
    <w:rsid w:val="00BF6A48"/>
    <w:rsid w:val="00BF6AC3"/>
    <w:rsid w:val="00BF724C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822"/>
    <w:rsid w:val="00C0093C"/>
    <w:rsid w:val="00C009C9"/>
    <w:rsid w:val="00C00A29"/>
    <w:rsid w:val="00C00BCE"/>
    <w:rsid w:val="00C00C19"/>
    <w:rsid w:val="00C00E52"/>
    <w:rsid w:val="00C01073"/>
    <w:rsid w:val="00C010E4"/>
    <w:rsid w:val="00C011D2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EC"/>
    <w:rsid w:val="00C03124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94F"/>
    <w:rsid w:val="00C03978"/>
    <w:rsid w:val="00C03D04"/>
    <w:rsid w:val="00C03E5C"/>
    <w:rsid w:val="00C03E5E"/>
    <w:rsid w:val="00C03F49"/>
    <w:rsid w:val="00C03FE8"/>
    <w:rsid w:val="00C040E1"/>
    <w:rsid w:val="00C040FE"/>
    <w:rsid w:val="00C041ED"/>
    <w:rsid w:val="00C04280"/>
    <w:rsid w:val="00C04454"/>
    <w:rsid w:val="00C04504"/>
    <w:rsid w:val="00C0477E"/>
    <w:rsid w:val="00C0484B"/>
    <w:rsid w:val="00C049E2"/>
    <w:rsid w:val="00C04B97"/>
    <w:rsid w:val="00C04E42"/>
    <w:rsid w:val="00C0511A"/>
    <w:rsid w:val="00C051B9"/>
    <w:rsid w:val="00C05205"/>
    <w:rsid w:val="00C0534F"/>
    <w:rsid w:val="00C054DE"/>
    <w:rsid w:val="00C0555E"/>
    <w:rsid w:val="00C055FF"/>
    <w:rsid w:val="00C056AE"/>
    <w:rsid w:val="00C05707"/>
    <w:rsid w:val="00C0572F"/>
    <w:rsid w:val="00C057CB"/>
    <w:rsid w:val="00C06023"/>
    <w:rsid w:val="00C0631A"/>
    <w:rsid w:val="00C063BB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554"/>
    <w:rsid w:val="00C0776E"/>
    <w:rsid w:val="00C077AD"/>
    <w:rsid w:val="00C079B0"/>
    <w:rsid w:val="00C07AAE"/>
    <w:rsid w:val="00C07B29"/>
    <w:rsid w:val="00C07CD3"/>
    <w:rsid w:val="00C07E9E"/>
    <w:rsid w:val="00C07EC3"/>
    <w:rsid w:val="00C07FD8"/>
    <w:rsid w:val="00C10000"/>
    <w:rsid w:val="00C10114"/>
    <w:rsid w:val="00C1049A"/>
    <w:rsid w:val="00C105C2"/>
    <w:rsid w:val="00C106D4"/>
    <w:rsid w:val="00C10729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84D"/>
    <w:rsid w:val="00C11BCF"/>
    <w:rsid w:val="00C11C1B"/>
    <w:rsid w:val="00C11FC7"/>
    <w:rsid w:val="00C11FD7"/>
    <w:rsid w:val="00C120EB"/>
    <w:rsid w:val="00C1221C"/>
    <w:rsid w:val="00C1245A"/>
    <w:rsid w:val="00C1246F"/>
    <w:rsid w:val="00C12682"/>
    <w:rsid w:val="00C12779"/>
    <w:rsid w:val="00C1284D"/>
    <w:rsid w:val="00C12B4D"/>
    <w:rsid w:val="00C12D74"/>
    <w:rsid w:val="00C12DD0"/>
    <w:rsid w:val="00C12E12"/>
    <w:rsid w:val="00C12E59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F20"/>
    <w:rsid w:val="00C13F76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E0"/>
    <w:rsid w:val="00C147DC"/>
    <w:rsid w:val="00C1480B"/>
    <w:rsid w:val="00C14889"/>
    <w:rsid w:val="00C149D9"/>
    <w:rsid w:val="00C14C3A"/>
    <w:rsid w:val="00C14CBA"/>
    <w:rsid w:val="00C14F2F"/>
    <w:rsid w:val="00C1533A"/>
    <w:rsid w:val="00C157A5"/>
    <w:rsid w:val="00C159D3"/>
    <w:rsid w:val="00C15ACC"/>
    <w:rsid w:val="00C15E9D"/>
    <w:rsid w:val="00C15EF9"/>
    <w:rsid w:val="00C15F64"/>
    <w:rsid w:val="00C15F86"/>
    <w:rsid w:val="00C16306"/>
    <w:rsid w:val="00C165A9"/>
    <w:rsid w:val="00C166F3"/>
    <w:rsid w:val="00C16824"/>
    <w:rsid w:val="00C16A0A"/>
    <w:rsid w:val="00C16AE2"/>
    <w:rsid w:val="00C16D12"/>
    <w:rsid w:val="00C16F02"/>
    <w:rsid w:val="00C16F19"/>
    <w:rsid w:val="00C170E0"/>
    <w:rsid w:val="00C17216"/>
    <w:rsid w:val="00C173B9"/>
    <w:rsid w:val="00C17418"/>
    <w:rsid w:val="00C1744E"/>
    <w:rsid w:val="00C1748C"/>
    <w:rsid w:val="00C174AA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670"/>
    <w:rsid w:val="00C22890"/>
    <w:rsid w:val="00C22924"/>
    <w:rsid w:val="00C229A9"/>
    <w:rsid w:val="00C22BF0"/>
    <w:rsid w:val="00C22C7D"/>
    <w:rsid w:val="00C22D8D"/>
    <w:rsid w:val="00C22DE4"/>
    <w:rsid w:val="00C22E75"/>
    <w:rsid w:val="00C22F09"/>
    <w:rsid w:val="00C23398"/>
    <w:rsid w:val="00C234C1"/>
    <w:rsid w:val="00C2362A"/>
    <w:rsid w:val="00C236E1"/>
    <w:rsid w:val="00C23701"/>
    <w:rsid w:val="00C23AF8"/>
    <w:rsid w:val="00C23D1D"/>
    <w:rsid w:val="00C23E03"/>
    <w:rsid w:val="00C2425C"/>
    <w:rsid w:val="00C245FA"/>
    <w:rsid w:val="00C2483B"/>
    <w:rsid w:val="00C248D8"/>
    <w:rsid w:val="00C24A75"/>
    <w:rsid w:val="00C24EAC"/>
    <w:rsid w:val="00C24F06"/>
    <w:rsid w:val="00C2503B"/>
    <w:rsid w:val="00C2510E"/>
    <w:rsid w:val="00C25262"/>
    <w:rsid w:val="00C252B5"/>
    <w:rsid w:val="00C25521"/>
    <w:rsid w:val="00C255D6"/>
    <w:rsid w:val="00C25661"/>
    <w:rsid w:val="00C25783"/>
    <w:rsid w:val="00C257E2"/>
    <w:rsid w:val="00C25BE0"/>
    <w:rsid w:val="00C25C8B"/>
    <w:rsid w:val="00C25DFA"/>
    <w:rsid w:val="00C25E11"/>
    <w:rsid w:val="00C25E8E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AC"/>
    <w:rsid w:val="00C26FFF"/>
    <w:rsid w:val="00C2706B"/>
    <w:rsid w:val="00C270E0"/>
    <w:rsid w:val="00C27588"/>
    <w:rsid w:val="00C2775D"/>
    <w:rsid w:val="00C2779F"/>
    <w:rsid w:val="00C27D50"/>
    <w:rsid w:val="00C27D87"/>
    <w:rsid w:val="00C30043"/>
    <w:rsid w:val="00C301D0"/>
    <w:rsid w:val="00C3031B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98"/>
    <w:rsid w:val="00C315EB"/>
    <w:rsid w:val="00C316BF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66"/>
    <w:rsid w:val="00C329EC"/>
    <w:rsid w:val="00C32C72"/>
    <w:rsid w:val="00C32D54"/>
    <w:rsid w:val="00C32DFD"/>
    <w:rsid w:val="00C32F1B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C84"/>
    <w:rsid w:val="00C33D18"/>
    <w:rsid w:val="00C33EEB"/>
    <w:rsid w:val="00C33F21"/>
    <w:rsid w:val="00C34009"/>
    <w:rsid w:val="00C3441D"/>
    <w:rsid w:val="00C34424"/>
    <w:rsid w:val="00C34532"/>
    <w:rsid w:val="00C347BD"/>
    <w:rsid w:val="00C34984"/>
    <w:rsid w:val="00C349BD"/>
    <w:rsid w:val="00C34BA3"/>
    <w:rsid w:val="00C34BC4"/>
    <w:rsid w:val="00C34C01"/>
    <w:rsid w:val="00C34E96"/>
    <w:rsid w:val="00C34FFC"/>
    <w:rsid w:val="00C352CD"/>
    <w:rsid w:val="00C354EB"/>
    <w:rsid w:val="00C355B9"/>
    <w:rsid w:val="00C35721"/>
    <w:rsid w:val="00C35763"/>
    <w:rsid w:val="00C35842"/>
    <w:rsid w:val="00C35865"/>
    <w:rsid w:val="00C35919"/>
    <w:rsid w:val="00C35A85"/>
    <w:rsid w:val="00C35BAC"/>
    <w:rsid w:val="00C35C33"/>
    <w:rsid w:val="00C35DB6"/>
    <w:rsid w:val="00C35E23"/>
    <w:rsid w:val="00C35F22"/>
    <w:rsid w:val="00C362B3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702D"/>
    <w:rsid w:val="00C37221"/>
    <w:rsid w:val="00C37359"/>
    <w:rsid w:val="00C3735B"/>
    <w:rsid w:val="00C3759A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409"/>
    <w:rsid w:val="00C40458"/>
    <w:rsid w:val="00C4058D"/>
    <w:rsid w:val="00C40664"/>
    <w:rsid w:val="00C4079A"/>
    <w:rsid w:val="00C408C3"/>
    <w:rsid w:val="00C409C9"/>
    <w:rsid w:val="00C40A2E"/>
    <w:rsid w:val="00C40B56"/>
    <w:rsid w:val="00C40BDA"/>
    <w:rsid w:val="00C40D1F"/>
    <w:rsid w:val="00C40F66"/>
    <w:rsid w:val="00C414A9"/>
    <w:rsid w:val="00C4157C"/>
    <w:rsid w:val="00C416D7"/>
    <w:rsid w:val="00C418C4"/>
    <w:rsid w:val="00C41988"/>
    <w:rsid w:val="00C41A07"/>
    <w:rsid w:val="00C41A8A"/>
    <w:rsid w:val="00C41BC8"/>
    <w:rsid w:val="00C41C3D"/>
    <w:rsid w:val="00C41C6C"/>
    <w:rsid w:val="00C41D42"/>
    <w:rsid w:val="00C41E05"/>
    <w:rsid w:val="00C42061"/>
    <w:rsid w:val="00C423F3"/>
    <w:rsid w:val="00C42481"/>
    <w:rsid w:val="00C424F9"/>
    <w:rsid w:val="00C426B6"/>
    <w:rsid w:val="00C4284C"/>
    <w:rsid w:val="00C42860"/>
    <w:rsid w:val="00C42A4C"/>
    <w:rsid w:val="00C42B2F"/>
    <w:rsid w:val="00C42DFA"/>
    <w:rsid w:val="00C43176"/>
    <w:rsid w:val="00C43259"/>
    <w:rsid w:val="00C436B9"/>
    <w:rsid w:val="00C43749"/>
    <w:rsid w:val="00C4384F"/>
    <w:rsid w:val="00C43A05"/>
    <w:rsid w:val="00C43A42"/>
    <w:rsid w:val="00C43B97"/>
    <w:rsid w:val="00C43C1E"/>
    <w:rsid w:val="00C43DE2"/>
    <w:rsid w:val="00C43EB4"/>
    <w:rsid w:val="00C43FBA"/>
    <w:rsid w:val="00C44039"/>
    <w:rsid w:val="00C440CD"/>
    <w:rsid w:val="00C440EE"/>
    <w:rsid w:val="00C4425E"/>
    <w:rsid w:val="00C443C7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394"/>
    <w:rsid w:val="00C4542B"/>
    <w:rsid w:val="00C455FA"/>
    <w:rsid w:val="00C456FD"/>
    <w:rsid w:val="00C4574F"/>
    <w:rsid w:val="00C45784"/>
    <w:rsid w:val="00C45864"/>
    <w:rsid w:val="00C459A1"/>
    <w:rsid w:val="00C459DF"/>
    <w:rsid w:val="00C45E88"/>
    <w:rsid w:val="00C46026"/>
    <w:rsid w:val="00C467F8"/>
    <w:rsid w:val="00C46871"/>
    <w:rsid w:val="00C46993"/>
    <w:rsid w:val="00C469F7"/>
    <w:rsid w:val="00C46A31"/>
    <w:rsid w:val="00C46A3D"/>
    <w:rsid w:val="00C46D07"/>
    <w:rsid w:val="00C46FE2"/>
    <w:rsid w:val="00C4715B"/>
    <w:rsid w:val="00C4776D"/>
    <w:rsid w:val="00C47996"/>
    <w:rsid w:val="00C479CF"/>
    <w:rsid w:val="00C479D3"/>
    <w:rsid w:val="00C47A2E"/>
    <w:rsid w:val="00C47B8F"/>
    <w:rsid w:val="00C47BBB"/>
    <w:rsid w:val="00C47BC7"/>
    <w:rsid w:val="00C47C5C"/>
    <w:rsid w:val="00C47D81"/>
    <w:rsid w:val="00C47DDF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DF5"/>
    <w:rsid w:val="00C50ECB"/>
    <w:rsid w:val="00C50EE4"/>
    <w:rsid w:val="00C50F21"/>
    <w:rsid w:val="00C5124D"/>
    <w:rsid w:val="00C512A3"/>
    <w:rsid w:val="00C512CA"/>
    <w:rsid w:val="00C512F1"/>
    <w:rsid w:val="00C51336"/>
    <w:rsid w:val="00C51510"/>
    <w:rsid w:val="00C5179A"/>
    <w:rsid w:val="00C518B3"/>
    <w:rsid w:val="00C518C0"/>
    <w:rsid w:val="00C518FD"/>
    <w:rsid w:val="00C51995"/>
    <w:rsid w:val="00C51AE3"/>
    <w:rsid w:val="00C51C27"/>
    <w:rsid w:val="00C51C8C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73E"/>
    <w:rsid w:val="00C5277E"/>
    <w:rsid w:val="00C52A8A"/>
    <w:rsid w:val="00C52BFE"/>
    <w:rsid w:val="00C52C5E"/>
    <w:rsid w:val="00C52EB6"/>
    <w:rsid w:val="00C52F01"/>
    <w:rsid w:val="00C52F21"/>
    <w:rsid w:val="00C52FAF"/>
    <w:rsid w:val="00C52FBA"/>
    <w:rsid w:val="00C530A9"/>
    <w:rsid w:val="00C532F2"/>
    <w:rsid w:val="00C5334C"/>
    <w:rsid w:val="00C53688"/>
    <w:rsid w:val="00C536B9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E92"/>
    <w:rsid w:val="00C55EF6"/>
    <w:rsid w:val="00C55F76"/>
    <w:rsid w:val="00C56022"/>
    <w:rsid w:val="00C560CB"/>
    <w:rsid w:val="00C56292"/>
    <w:rsid w:val="00C56355"/>
    <w:rsid w:val="00C56731"/>
    <w:rsid w:val="00C56904"/>
    <w:rsid w:val="00C56A30"/>
    <w:rsid w:val="00C56AB9"/>
    <w:rsid w:val="00C56CF5"/>
    <w:rsid w:val="00C56E44"/>
    <w:rsid w:val="00C57112"/>
    <w:rsid w:val="00C57254"/>
    <w:rsid w:val="00C57326"/>
    <w:rsid w:val="00C57800"/>
    <w:rsid w:val="00C57928"/>
    <w:rsid w:val="00C57E30"/>
    <w:rsid w:val="00C57EC2"/>
    <w:rsid w:val="00C6037F"/>
    <w:rsid w:val="00C6062B"/>
    <w:rsid w:val="00C609F2"/>
    <w:rsid w:val="00C60E59"/>
    <w:rsid w:val="00C60EF8"/>
    <w:rsid w:val="00C61369"/>
    <w:rsid w:val="00C61588"/>
    <w:rsid w:val="00C61605"/>
    <w:rsid w:val="00C616B0"/>
    <w:rsid w:val="00C616EB"/>
    <w:rsid w:val="00C619A6"/>
    <w:rsid w:val="00C61A42"/>
    <w:rsid w:val="00C61AA5"/>
    <w:rsid w:val="00C61CD2"/>
    <w:rsid w:val="00C61FA8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C3C"/>
    <w:rsid w:val="00C62D89"/>
    <w:rsid w:val="00C630A5"/>
    <w:rsid w:val="00C63467"/>
    <w:rsid w:val="00C634C9"/>
    <w:rsid w:val="00C636C3"/>
    <w:rsid w:val="00C63749"/>
    <w:rsid w:val="00C63975"/>
    <w:rsid w:val="00C639F0"/>
    <w:rsid w:val="00C63AFD"/>
    <w:rsid w:val="00C63F2E"/>
    <w:rsid w:val="00C64146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2F4"/>
    <w:rsid w:val="00C657B5"/>
    <w:rsid w:val="00C659C1"/>
    <w:rsid w:val="00C6604F"/>
    <w:rsid w:val="00C661D7"/>
    <w:rsid w:val="00C6630F"/>
    <w:rsid w:val="00C6644E"/>
    <w:rsid w:val="00C664DF"/>
    <w:rsid w:val="00C66623"/>
    <w:rsid w:val="00C6677F"/>
    <w:rsid w:val="00C66BC2"/>
    <w:rsid w:val="00C66C52"/>
    <w:rsid w:val="00C66C7C"/>
    <w:rsid w:val="00C66DBA"/>
    <w:rsid w:val="00C66F4A"/>
    <w:rsid w:val="00C6706B"/>
    <w:rsid w:val="00C67114"/>
    <w:rsid w:val="00C67326"/>
    <w:rsid w:val="00C673CB"/>
    <w:rsid w:val="00C675B3"/>
    <w:rsid w:val="00C67623"/>
    <w:rsid w:val="00C6780B"/>
    <w:rsid w:val="00C67859"/>
    <w:rsid w:val="00C678EC"/>
    <w:rsid w:val="00C67985"/>
    <w:rsid w:val="00C679D8"/>
    <w:rsid w:val="00C67CEB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EAE"/>
    <w:rsid w:val="00C70FC8"/>
    <w:rsid w:val="00C71010"/>
    <w:rsid w:val="00C714B6"/>
    <w:rsid w:val="00C71591"/>
    <w:rsid w:val="00C7161B"/>
    <w:rsid w:val="00C71832"/>
    <w:rsid w:val="00C71B61"/>
    <w:rsid w:val="00C71CCA"/>
    <w:rsid w:val="00C71F38"/>
    <w:rsid w:val="00C723D0"/>
    <w:rsid w:val="00C72501"/>
    <w:rsid w:val="00C7267A"/>
    <w:rsid w:val="00C7268D"/>
    <w:rsid w:val="00C728E8"/>
    <w:rsid w:val="00C72C41"/>
    <w:rsid w:val="00C7321C"/>
    <w:rsid w:val="00C7349F"/>
    <w:rsid w:val="00C7358F"/>
    <w:rsid w:val="00C735A7"/>
    <w:rsid w:val="00C735B0"/>
    <w:rsid w:val="00C736FB"/>
    <w:rsid w:val="00C73735"/>
    <w:rsid w:val="00C738F2"/>
    <w:rsid w:val="00C73D3A"/>
    <w:rsid w:val="00C73DE4"/>
    <w:rsid w:val="00C7403D"/>
    <w:rsid w:val="00C7403E"/>
    <w:rsid w:val="00C7407E"/>
    <w:rsid w:val="00C74147"/>
    <w:rsid w:val="00C741B6"/>
    <w:rsid w:val="00C74318"/>
    <w:rsid w:val="00C7448C"/>
    <w:rsid w:val="00C74661"/>
    <w:rsid w:val="00C74690"/>
    <w:rsid w:val="00C74726"/>
    <w:rsid w:val="00C747E6"/>
    <w:rsid w:val="00C74965"/>
    <w:rsid w:val="00C749D4"/>
    <w:rsid w:val="00C74A2E"/>
    <w:rsid w:val="00C74AB7"/>
    <w:rsid w:val="00C74BAA"/>
    <w:rsid w:val="00C74BED"/>
    <w:rsid w:val="00C74EC0"/>
    <w:rsid w:val="00C7506E"/>
    <w:rsid w:val="00C75075"/>
    <w:rsid w:val="00C751BA"/>
    <w:rsid w:val="00C751BC"/>
    <w:rsid w:val="00C75272"/>
    <w:rsid w:val="00C7555A"/>
    <w:rsid w:val="00C75648"/>
    <w:rsid w:val="00C75727"/>
    <w:rsid w:val="00C7587A"/>
    <w:rsid w:val="00C758E5"/>
    <w:rsid w:val="00C759BF"/>
    <w:rsid w:val="00C75B1D"/>
    <w:rsid w:val="00C75BAE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B0"/>
    <w:rsid w:val="00C76CC8"/>
    <w:rsid w:val="00C770D6"/>
    <w:rsid w:val="00C77179"/>
    <w:rsid w:val="00C77189"/>
    <w:rsid w:val="00C771DB"/>
    <w:rsid w:val="00C7721D"/>
    <w:rsid w:val="00C7726A"/>
    <w:rsid w:val="00C772EF"/>
    <w:rsid w:val="00C7755B"/>
    <w:rsid w:val="00C77799"/>
    <w:rsid w:val="00C779DC"/>
    <w:rsid w:val="00C77A3A"/>
    <w:rsid w:val="00C77C76"/>
    <w:rsid w:val="00C77EE0"/>
    <w:rsid w:val="00C80107"/>
    <w:rsid w:val="00C80195"/>
    <w:rsid w:val="00C80298"/>
    <w:rsid w:val="00C80356"/>
    <w:rsid w:val="00C8036C"/>
    <w:rsid w:val="00C803ED"/>
    <w:rsid w:val="00C806DB"/>
    <w:rsid w:val="00C8086D"/>
    <w:rsid w:val="00C809AE"/>
    <w:rsid w:val="00C80C02"/>
    <w:rsid w:val="00C80F04"/>
    <w:rsid w:val="00C80FDC"/>
    <w:rsid w:val="00C811EA"/>
    <w:rsid w:val="00C8155A"/>
    <w:rsid w:val="00C816B9"/>
    <w:rsid w:val="00C8193B"/>
    <w:rsid w:val="00C81B09"/>
    <w:rsid w:val="00C81D09"/>
    <w:rsid w:val="00C81EC5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DDE"/>
    <w:rsid w:val="00C82E71"/>
    <w:rsid w:val="00C82E7D"/>
    <w:rsid w:val="00C83063"/>
    <w:rsid w:val="00C830E6"/>
    <w:rsid w:val="00C831F9"/>
    <w:rsid w:val="00C8328D"/>
    <w:rsid w:val="00C832D8"/>
    <w:rsid w:val="00C83570"/>
    <w:rsid w:val="00C83588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32B"/>
    <w:rsid w:val="00C8462F"/>
    <w:rsid w:val="00C84727"/>
    <w:rsid w:val="00C84856"/>
    <w:rsid w:val="00C84CCE"/>
    <w:rsid w:val="00C84F3F"/>
    <w:rsid w:val="00C84F76"/>
    <w:rsid w:val="00C8503D"/>
    <w:rsid w:val="00C8512F"/>
    <w:rsid w:val="00C8527A"/>
    <w:rsid w:val="00C852F1"/>
    <w:rsid w:val="00C854B2"/>
    <w:rsid w:val="00C856D8"/>
    <w:rsid w:val="00C8570C"/>
    <w:rsid w:val="00C85977"/>
    <w:rsid w:val="00C85C63"/>
    <w:rsid w:val="00C85D03"/>
    <w:rsid w:val="00C85F9B"/>
    <w:rsid w:val="00C86294"/>
    <w:rsid w:val="00C8660E"/>
    <w:rsid w:val="00C866E9"/>
    <w:rsid w:val="00C86728"/>
    <w:rsid w:val="00C86B74"/>
    <w:rsid w:val="00C86DFB"/>
    <w:rsid w:val="00C870BA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A0"/>
    <w:rsid w:val="00C905B4"/>
    <w:rsid w:val="00C905C6"/>
    <w:rsid w:val="00C90616"/>
    <w:rsid w:val="00C90791"/>
    <w:rsid w:val="00C907E7"/>
    <w:rsid w:val="00C9093B"/>
    <w:rsid w:val="00C90A28"/>
    <w:rsid w:val="00C90B65"/>
    <w:rsid w:val="00C90C30"/>
    <w:rsid w:val="00C91168"/>
    <w:rsid w:val="00C9124E"/>
    <w:rsid w:val="00C917F8"/>
    <w:rsid w:val="00C91912"/>
    <w:rsid w:val="00C919AB"/>
    <w:rsid w:val="00C919D6"/>
    <w:rsid w:val="00C91E4E"/>
    <w:rsid w:val="00C91F38"/>
    <w:rsid w:val="00C921B5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798"/>
    <w:rsid w:val="00C94810"/>
    <w:rsid w:val="00C94857"/>
    <w:rsid w:val="00C949C6"/>
    <w:rsid w:val="00C94B77"/>
    <w:rsid w:val="00C94CB6"/>
    <w:rsid w:val="00C94E8A"/>
    <w:rsid w:val="00C94E8C"/>
    <w:rsid w:val="00C94EF4"/>
    <w:rsid w:val="00C95015"/>
    <w:rsid w:val="00C9502A"/>
    <w:rsid w:val="00C950BC"/>
    <w:rsid w:val="00C950D0"/>
    <w:rsid w:val="00C95104"/>
    <w:rsid w:val="00C952C1"/>
    <w:rsid w:val="00C95368"/>
    <w:rsid w:val="00C956C5"/>
    <w:rsid w:val="00C9572C"/>
    <w:rsid w:val="00C9586B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12C"/>
    <w:rsid w:val="00C9735A"/>
    <w:rsid w:val="00C97373"/>
    <w:rsid w:val="00C973AC"/>
    <w:rsid w:val="00C97426"/>
    <w:rsid w:val="00C97435"/>
    <w:rsid w:val="00C97516"/>
    <w:rsid w:val="00C9778F"/>
    <w:rsid w:val="00C978F6"/>
    <w:rsid w:val="00C97CCA"/>
    <w:rsid w:val="00C97E85"/>
    <w:rsid w:val="00C97F3A"/>
    <w:rsid w:val="00CA01D5"/>
    <w:rsid w:val="00CA0371"/>
    <w:rsid w:val="00CA03DC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27F"/>
    <w:rsid w:val="00CA1351"/>
    <w:rsid w:val="00CA135D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4FF"/>
    <w:rsid w:val="00CA2563"/>
    <w:rsid w:val="00CA2633"/>
    <w:rsid w:val="00CA26C4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3E"/>
    <w:rsid w:val="00CA3DD8"/>
    <w:rsid w:val="00CA3DF0"/>
    <w:rsid w:val="00CA3E99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F5"/>
    <w:rsid w:val="00CA50CB"/>
    <w:rsid w:val="00CA5149"/>
    <w:rsid w:val="00CA5316"/>
    <w:rsid w:val="00CA5350"/>
    <w:rsid w:val="00CA579E"/>
    <w:rsid w:val="00CA57F1"/>
    <w:rsid w:val="00CA583D"/>
    <w:rsid w:val="00CA586D"/>
    <w:rsid w:val="00CA58C1"/>
    <w:rsid w:val="00CA59AB"/>
    <w:rsid w:val="00CA5C1C"/>
    <w:rsid w:val="00CA5C6D"/>
    <w:rsid w:val="00CA5CE4"/>
    <w:rsid w:val="00CA5D49"/>
    <w:rsid w:val="00CA64F8"/>
    <w:rsid w:val="00CA6517"/>
    <w:rsid w:val="00CA65EB"/>
    <w:rsid w:val="00CA677D"/>
    <w:rsid w:val="00CA6880"/>
    <w:rsid w:val="00CA693C"/>
    <w:rsid w:val="00CA698A"/>
    <w:rsid w:val="00CA6B3F"/>
    <w:rsid w:val="00CA6E78"/>
    <w:rsid w:val="00CA6FC4"/>
    <w:rsid w:val="00CA7007"/>
    <w:rsid w:val="00CA7411"/>
    <w:rsid w:val="00CA78A8"/>
    <w:rsid w:val="00CA792F"/>
    <w:rsid w:val="00CA7942"/>
    <w:rsid w:val="00CA7A99"/>
    <w:rsid w:val="00CA7AAE"/>
    <w:rsid w:val="00CA7EAE"/>
    <w:rsid w:val="00CA7F2A"/>
    <w:rsid w:val="00CB007F"/>
    <w:rsid w:val="00CB0697"/>
    <w:rsid w:val="00CB06E0"/>
    <w:rsid w:val="00CB0805"/>
    <w:rsid w:val="00CB0ADC"/>
    <w:rsid w:val="00CB0AF7"/>
    <w:rsid w:val="00CB0C63"/>
    <w:rsid w:val="00CB0D0A"/>
    <w:rsid w:val="00CB0DBA"/>
    <w:rsid w:val="00CB0E8A"/>
    <w:rsid w:val="00CB0F5C"/>
    <w:rsid w:val="00CB100C"/>
    <w:rsid w:val="00CB1496"/>
    <w:rsid w:val="00CB177C"/>
    <w:rsid w:val="00CB1828"/>
    <w:rsid w:val="00CB198F"/>
    <w:rsid w:val="00CB1C85"/>
    <w:rsid w:val="00CB1EE6"/>
    <w:rsid w:val="00CB21E5"/>
    <w:rsid w:val="00CB21E8"/>
    <w:rsid w:val="00CB220C"/>
    <w:rsid w:val="00CB2333"/>
    <w:rsid w:val="00CB2506"/>
    <w:rsid w:val="00CB2568"/>
    <w:rsid w:val="00CB2833"/>
    <w:rsid w:val="00CB28EF"/>
    <w:rsid w:val="00CB2905"/>
    <w:rsid w:val="00CB2B26"/>
    <w:rsid w:val="00CB2DB3"/>
    <w:rsid w:val="00CB2E7C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40D4"/>
    <w:rsid w:val="00CB4101"/>
    <w:rsid w:val="00CB4391"/>
    <w:rsid w:val="00CB448E"/>
    <w:rsid w:val="00CB44B5"/>
    <w:rsid w:val="00CB4580"/>
    <w:rsid w:val="00CB468A"/>
    <w:rsid w:val="00CB495A"/>
    <w:rsid w:val="00CB4978"/>
    <w:rsid w:val="00CB4B60"/>
    <w:rsid w:val="00CB4C16"/>
    <w:rsid w:val="00CB4E07"/>
    <w:rsid w:val="00CB4E29"/>
    <w:rsid w:val="00CB505D"/>
    <w:rsid w:val="00CB505E"/>
    <w:rsid w:val="00CB51D0"/>
    <w:rsid w:val="00CB52C7"/>
    <w:rsid w:val="00CB5460"/>
    <w:rsid w:val="00CB56EE"/>
    <w:rsid w:val="00CB57B3"/>
    <w:rsid w:val="00CB5A62"/>
    <w:rsid w:val="00CB5CDB"/>
    <w:rsid w:val="00CB5F83"/>
    <w:rsid w:val="00CB6211"/>
    <w:rsid w:val="00CB6276"/>
    <w:rsid w:val="00CB6580"/>
    <w:rsid w:val="00CB6A5C"/>
    <w:rsid w:val="00CB6C90"/>
    <w:rsid w:val="00CB6F12"/>
    <w:rsid w:val="00CB703B"/>
    <w:rsid w:val="00CB70EA"/>
    <w:rsid w:val="00CB719A"/>
    <w:rsid w:val="00CB7206"/>
    <w:rsid w:val="00CB72BA"/>
    <w:rsid w:val="00CB73BC"/>
    <w:rsid w:val="00CB7674"/>
    <w:rsid w:val="00CB7B59"/>
    <w:rsid w:val="00CB7CAE"/>
    <w:rsid w:val="00CB7D13"/>
    <w:rsid w:val="00CB7F16"/>
    <w:rsid w:val="00CC00B8"/>
    <w:rsid w:val="00CC00CD"/>
    <w:rsid w:val="00CC01E5"/>
    <w:rsid w:val="00CC0462"/>
    <w:rsid w:val="00CC04FE"/>
    <w:rsid w:val="00CC05D4"/>
    <w:rsid w:val="00CC05ED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84"/>
    <w:rsid w:val="00CC1588"/>
    <w:rsid w:val="00CC15B1"/>
    <w:rsid w:val="00CC1E2E"/>
    <w:rsid w:val="00CC20F6"/>
    <w:rsid w:val="00CC2142"/>
    <w:rsid w:val="00CC2175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E7C"/>
    <w:rsid w:val="00CC2FE3"/>
    <w:rsid w:val="00CC30C2"/>
    <w:rsid w:val="00CC3142"/>
    <w:rsid w:val="00CC327F"/>
    <w:rsid w:val="00CC32E3"/>
    <w:rsid w:val="00CC33AA"/>
    <w:rsid w:val="00CC3426"/>
    <w:rsid w:val="00CC3607"/>
    <w:rsid w:val="00CC3739"/>
    <w:rsid w:val="00CC3A1C"/>
    <w:rsid w:val="00CC3AF5"/>
    <w:rsid w:val="00CC3D08"/>
    <w:rsid w:val="00CC3D4A"/>
    <w:rsid w:val="00CC3D4C"/>
    <w:rsid w:val="00CC41CC"/>
    <w:rsid w:val="00CC42A2"/>
    <w:rsid w:val="00CC44A4"/>
    <w:rsid w:val="00CC4518"/>
    <w:rsid w:val="00CC465A"/>
    <w:rsid w:val="00CC47FD"/>
    <w:rsid w:val="00CC4943"/>
    <w:rsid w:val="00CC498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DA"/>
    <w:rsid w:val="00CC6601"/>
    <w:rsid w:val="00CC687C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F5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DD"/>
    <w:rsid w:val="00CD0906"/>
    <w:rsid w:val="00CD0A1B"/>
    <w:rsid w:val="00CD0AE9"/>
    <w:rsid w:val="00CD0FC0"/>
    <w:rsid w:val="00CD1067"/>
    <w:rsid w:val="00CD1729"/>
    <w:rsid w:val="00CD1E49"/>
    <w:rsid w:val="00CD1F48"/>
    <w:rsid w:val="00CD1F55"/>
    <w:rsid w:val="00CD21F4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D0"/>
    <w:rsid w:val="00CD3C15"/>
    <w:rsid w:val="00CD4269"/>
    <w:rsid w:val="00CD426B"/>
    <w:rsid w:val="00CD454C"/>
    <w:rsid w:val="00CD45F6"/>
    <w:rsid w:val="00CD4781"/>
    <w:rsid w:val="00CD4841"/>
    <w:rsid w:val="00CD490A"/>
    <w:rsid w:val="00CD4A9B"/>
    <w:rsid w:val="00CD4D1C"/>
    <w:rsid w:val="00CD4E2F"/>
    <w:rsid w:val="00CD50DA"/>
    <w:rsid w:val="00CD51E0"/>
    <w:rsid w:val="00CD52D1"/>
    <w:rsid w:val="00CD5369"/>
    <w:rsid w:val="00CD56BB"/>
    <w:rsid w:val="00CD573E"/>
    <w:rsid w:val="00CD594D"/>
    <w:rsid w:val="00CD5972"/>
    <w:rsid w:val="00CD59F8"/>
    <w:rsid w:val="00CD5B47"/>
    <w:rsid w:val="00CD5C89"/>
    <w:rsid w:val="00CD5DEB"/>
    <w:rsid w:val="00CD5EA3"/>
    <w:rsid w:val="00CD635B"/>
    <w:rsid w:val="00CD65F1"/>
    <w:rsid w:val="00CD693E"/>
    <w:rsid w:val="00CD6A62"/>
    <w:rsid w:val="00CD6B7C"/>
    <w:rsid w:val="00CD6B84"/>
    <w:rsid w:val="00CD6BE7"/>
    <w:rsid w:val="00CD6E51"/>
    <w:rsid w:val="00CD6E7C"/>
    <w:rsid w:val="00CD6EAE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B73"/>
    <w:rsid w:val="00CE0C4A"/>
    <w:rsid w:val="00CE0CD5"/>
    <w:rsid w:val="00CE0D8E"/>
    <w:rsid w:val="00CE12BF"/>
    <w:rsid w:val="00CE15C3"/>
    <w:rsid w:val="00CE197D"/>
    <w:rsid w:val="00CE1C7E"/>
    <w:rsid w:val="00CE1C8F"/>
    <w:rsid w:val="00CE1F84"/>
    <w:rsid w:val="00CE219C"/>
    <w:rsid w:val="00CE2203"/>
    <w:rsid w:val="00CE222B"/>
    <w:rsid w:val="00CE2485"/>
    <w:rsid w:val="00CE24AC"/>
    <w:rsid w:val="00CE2521"/>
    <w:rsid w:val="00CE2634"/>
    <w:rsid w:val="00CE27D3"/>
    <w:rsid w:val="00CE27F4"/>
    <w:rsid w:val="00CE28EB"/>
    <w:rsid w:val="00CE2942"/>
    <w:rsid w:val="00CE2AD0"/>
    <w:rsid w:val="00CE2AE9"/>
    <w:rsid w:val="00CE2DD7"/>
    <w:rsid w:val="00CE2F04"/>
    <w:rsid w:val="00CE2F6B"/>
    <w:rsid w:val="00CE2FB2"/>
    <w:rsid w:val="00CE323C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C0"/>
    <w:rsid w:val="00CE3B51"/>
    <w:rsid w:val="00CE3CDA"/>
    <w:rsid w:val="00CE3DE2"/>
    <w:rsid w:val="00CE3F25"/>
    <w:rsid w:val="00CE3F27"/>
    <w:rsid w:val="00CE3F4E"/>
    <w:rsid w:val="00CE41E8"/>
    <w:rsid w:val="00CE42A0"/>
    <w:rsid w:val="00CE4534"/>
    <w:rsid w:val="00CE483E"/>
    <w:rsid w:val="00CE4A1F"/>
    <w:rsid w:val="00CE4B91"/>
    <w:rsid w:val="00CE4EA9"/>
    <w:rsid w:val="00CE5009"/>
    <w:rsid w:val="00CE5014"/>
    <w:rsid w:val="00CE55BB"/>
    <w:rsid w:val="00CE5645"/>
    <w:rsid w:val="00CE5785"/>
    <w:rsid w:val="00CE57AA"/>
    <w:rsid w:val="00CE59C8"/>
    <w:rsid w:val="00CE5A24"/>
    <w:rsid w:val="00CE5A99"/>
    <w:rsid w:val="00CE5FA9"/>
    <w:rsid w:val="00CE617A"/>
    <w:rsid w:val="00CE61EE"/>
    <w:rsid w:val="00CE6330"/>
    <w:rsid w:val="00CE643C"/>
    <w:rsid w:val="00CE6547"/>
    <w:rsid w:val="00CE65AA"/>
    <w:rsid w:val="00CE6687"/>
    <w:rsid w:val="00CE692A"/>
    <w:rsid w:val="00CE699C"/>
    <w:rsid w:val="00CE69A5"/>
    <w:rsid w:val="00CE6A3D"/>
    <w:rsid w:val="00CE6B8D"/>
    <w:rsid w:val="00CE701B"/>
    <w:rsid w:val="00CE712E"/>
    <w:rsid w:val="00CE71D7"/>
    <w:rsid w:val="00CE732F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C8"/>
    <w:rsid w:val="00CF059C"/>
    <w:rsid w:val="00CF0735"/>
    <w:rsid w:val="00CF08B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DE0"/>
    <w:rsid w:val="00CF3034"/>
    <w:rsid w:val="00CF319A"/>
    <w:rsid w:val="00CF328D"/>
    <w:rsid w:val="00CF32D2"/>
    <w:rsid w:val="00CF32DF"/>
    <w:rsid w:val="00CF33C5"/>
    <w:rsid w:val="00CF340E"/>
    <w:rsid w:val="00CF34FC"/>
    <w:rsid w:val="00CF3586"/>
    <w:rsid w:val="00CF3739"/>
    <w:rsid w:val="00CF386D"/>
    <w:rsid w:val="00CF3963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DEB"/>
    <w:rsid w:val="00CF4E11"/>
    <w:rsid w:val="00CF50AE"/>
    <w:rsid w:val="00CF50DC"/>
    <w:rsid w:val="00CF51F6"/>
    <w:rsid w:val="00CF52DA"/>
    <w:rsid w:val="00CF5AB8"/>
    <w:rsid w:val="00CF5C49"/>
    <w:rsid w:val="00CF5C78"/>
    <w:rsid w:val="00CF5C99"/>
    <w:rsid w:val="00CF5CD0"/>
    <w:rsid w:val="00CF5D6C"/>
    <w:rsid w:val="00CF6005"/>
    <w:rsid w:val="00CF6094"/>
    <w:rsid w:val="00CF6176"/>
    <w:rsid w:val="00CF6426"/>
    <w:rsid w:val="00CF6592"/>
    <w:rsid w:val="00CF66AC"/>
    <w:rsid w:val="00CF6770"/>
    <w:rsid w:val="00CF6875"/>
    <w:rsid w:val="00CF6B1F"/>
    <w:rsid w:val="00CF6B52"/>
    <w:rsid w:val="00CF6B66"/>
    <w:rsid w:val="00CF6BA1"/>
    <w:rsid w:val="00CF6CD9"/>
    <w:rsid w:val="00CF6D4D"/>
    <w:rsid w:val="00CF6F84"/>
    <w:rsid w:val="00CF6FB0"/>
    <w:rsid w:val="00CF6FB7"/>
    <w:rsid w:val="00CF7043"/>
    <w:rsid w:val="00CF704F"/>
    <w:rsid w:val="00CF7220"/>
    <w:rsid w:val="00CF742A"/>
    <w:rsid w:val="00CF74BC"/>
    <w:rsid w:val="00CF7517"/>
    <w:rsid w:val="00CF7523"/>
    <w:rsid w:val="00CF755D"/>
    <w:rsid w:val="00CF7570"/>
    <w:rsid w:val="00CF79B8"/>
    <w:rsid w:val="00CF7F4C"/>
    <w:rsid w:val="00CF7F83"/>
    <w:rsid w:val="00CF7FBE"/>
    <w:rsid w:val="00D000AD"/>
    <w:rsid w:val="00D000E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EF5"/>
    <w:rsid w:val="00D010E0"/>
    <w:rsid w:val="00D0131C"/>
    <w:rsid w:val="00D01347"/>
    <w:rsid w:val="00D013CA"/>
    <w:rsid w:val="00D0148E"/>
    <w:rsid w:val="00D015B9"/>
    <w:rsid w:val="00D019BB"/>
    <w:rsid w:val="00D01A31"/>
    <w:rsid w:val="00D01A85"/>
    <w:rsid w:val="00D01B45"/>
    <w:rsid w:val="00D01D56"/>
    <w:rsid w:val="00D01D5C"/>
    <w:rsid w:val="00D01E38"/>
    <w:rsid w:val="00D01FC2"/>
    <w:rsid w:val="00D02035"/>
    <w:rsid w:val="00D021EC"/>
    <w:rsid w:val="00D02229"/>
    <w:rsid w:val="00D02571"/>
    <w:rsid w:val="00D02772"/>
    <w:rsid w:val="00D02876"/>
    <w:rsid w:val="00D0295F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F8"/>
    <w:rsid w:val="00D039FC"/>
    <w:rsid w:val="00D03D53"/>
    <w:rsid w:val="00D03D80"/>
    <w:rsid w:val="00D03E4B"/>
    <w:rsid w:val="00D03F18"/>
    <w:rsid w:val="00D040E9"/>
    <w:rsid w:val="00D0446C"/>
    <w:rsid w:val="00D044FB"/>
    <w:rsid w:val="00D0470A"/>
    <w:rsid w:val="00D04729"/>
    <w:rsid w:val="00D04742"/>
    <w:rsid w:val="00D047C3"/>
    <w:rsid w:val="00D048DF"/>
    <w:rsid w:val="00D04A38"/>
    <w:rsid w:val="00D04CD2"/>
    <w:rsid w:val="00D04DCF"/>
    <w:rsid w:val="00D04ECB"/>
    <w:rsid w:val="00D05061"/>
    <w:rsid w:val="00D0518A"/>
    <w:rsid w:val="00D0543A"/>
    <w:rsid w:val="00D05495"/>
    <w:rsid w:val="00D054D0"/>
    <w:rsid w:val="00D05C81"/>
    <w:rsid w:val="00D05FA6"/>
    <w:rsid w:val="00D06043"/>
    <w:rsid w:val="00D0617F"/>
    <w:rsid w:val="00D06549"/>
    <w:rsid w:val="00D06684"/>
    <w:rsid w:val="00D06759"/>
    <w:rsid w:val="00D069D3"/>
    <w:rsid w:val="00D06B39"/>
    <w:rsid w:val="00D06D0E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E"/>
    <w:rsid w:val="00D10882"/>
    <w:rsid w:val="00D1096A"/>
    <w:rsid w:val="00D10A29"/>
    <w:rsid w:val="00D10A67"/>
    <w:rsid w:val="00D10A93"/>
    <w:rsid w:val="00D10D34"/>
    <w:rsid w:val="00D10DFB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EEF"/>
    <w:rsid w:val="00D120BE"/>
    <w:rsid w:val="00D1230A"/>
    <w:rsid w:val="00D12401"/>
    <w:rsid w:val="00D124A2"/>
    <w:rsid w:val="00D126E2"/>
    <w:rsid w:val="00D1277A"/>
    <w:rsid w:val="00D127AA"/>
    <w:rsid w:val="00D12834"/>
    <w:rsid w:val="00D12A46"/>
    <w:rsid w:val="00D12A8F"/>
    <w:rsid w:val="00D12D6D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1CB"/>
    <w:rsid w:val="00D141E1"/>
    <w:rsid w:val="00D142B9"/>
    <w:rsid w:val="00D1431A"/>
    <w:rsid w:val="00D14750"/>
    <w:rsid w:val="00D14822"/>
    <w:rsid w:val="00D14AA1"/>
    <w:rsid w:val="00D14DAC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9B"/>
    <w:rsid w:val="00D159F3"/>
    <w:rsid w:val="00D15B20"/>
    <w:rsid w:val="00D15B37"/>
    <w:rsid w:val="00D15C61"/>
    <w:rsid w:val="00D15E33"/>
    <w:rsid w:val="00D15EBF"/>
    <w:rsid w:val="00D160F5"/>
    <w:rsid w:val="00D1612C"/>
    <w:rsid w:val="00D16189"/>
    <w:rsid w:val="00D16572"/>
    <w:rsid w:val="00D165D3"/>
    <w:rsid w:val="00D167B8"/>
    <w:rsid w:val="00D16A3B"/>
    <w:rsid w:val="00D16F5D"/>
    <w:rsid w:val="00D170F4"/>
    <w:rsid w:val="00D1710F"/>
    <w:rsid w:val="00D17222"/>
    <w:rsid w:val="00D17285"/>
    <w:rsid w:val="00D1779A"/>
    <w:rsid w:val="00D1785D"/>
    <w:rsid w:val="00D178D3"/>
    <w:rsid w:val="00D17FAC"/>
    <w:rsid w:val="00D201F6"/>
    <w:rsid w:val="00D20275"/>
    <w:rsid w:val="00D2035F"/>
    <w:rsid w:val="00D205E3"/>
    <w:rsid w:val="00D20957"/>
    <w:rsid w:val="00D209FE"/>
    <w:rsid w:val="00D20C42"/>
    <w:rsid w:val="00D2116A"/>
    <w:rsid w:val="00D2118F"/>
    <w:rsid w:val="00D21209"/>
    <w:rsid w:val="00D2139E"/>
    <w:rsid w:val="00D214B5"/>
    <w:rsid w:val="00D216CD"/>
    <w:rsid w:val="00D2177D"/>
    <w:rsid w:val="00D217FB"/>
    <w:rsid w:val="00D21842"/>
    <w:rsid w:val="00D21A99"/>
    <w:rsid w:val="00D21C0F"/>
    <w:rsid w:val="00D21D59"/>
    <w:rsid w:val="00D21D88"/>
    <w:rsid w:val="00D22545"/>
    <w:rsid w:val="00D225C1"/>
    <w:rsid w:val="00D2286B"/>
    <w:rsid w:val="00D2297E"/>
    <w:rsid w:val="00D22EE9"/>
    <w:rsid w:val="00D23020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D01"/>
    <w:rsid w:val="00D23F17"/>
    <w:rsid w:val="00D24559"/>
    <w:rsid w:val="00D246AB"/>
    <w:rsid w:val="00D2489F"/>
    <w:rsid w:val="00D24D35"/>
    <w:rsid w:val="00D25029"/>
    <w:rsid w:val="00D25070"/>
    <w:rsid w:val="00D25676"/>
    <w:rsid w:val="00D25A80"/>
    <w:rsid w:val="00D25DDC"/>
    <w:rsid w:val="00D25EE3"/>
    <w:rsid w:val="00D25F9B"/>
    <w:rsid w:val="00D25F9D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224"/>
    <w:rsid w:val="00D27348"/>
    <w:rsid w:val="00D2769D"/>
    <w:rsid w:val="00D27AE4"/>
    <w:rsid w:val="00D27C68"/>
    <w:rsid w:val="00D27CA3"/>
    <w:rsid w:val="00D27CC1"/>
    <w:rsid w:val="00D27F17"/>
    <w:rsid w:val="00D27FA5"/>
    <w:rsid w:val="00D27FEE"/>
    <w:rsid w:val="00D301E3"/>
    <w:rsid w:val="00D3026C"/>
    <w:rsid w:val="00D3027D"/>
    <w:rsid w:val="00D30365"/>
    <w:rsid w:val="00D3057B"/>
    <w:rsid w:val="00D30961"/>
    <w:rsid w:val="00D30A60"/>
    <w:rsid w:val="00D30B2D"/>
    <w:rsid w:val="00D30B4B"/>
    <w:rsid w:val="00D30C46"/>
    <w:rsid w:val="00D30CE1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59"/>
    <w:rsid w:val="00D31A37"/>
    <w:rsid w:val="00D31BBE"/>
    <w:rsid w:val="00D31C92"/>
    <w:rsid w:val="00D31CF9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F4C"/>
    <w:rsid w:val="00D34118"/>
    <w:rsid w:val="00D343F9"/>
    <w:rsid w:val="00D344F1"/>
    <w:rsid w:val="00D345A1"/>
    <w:rsid w:val="00D348DE"/>
    <w:rsid w:val="00D3491A"/>
    <w:rsid w:val="00D349DB"/>
    <w:rsid w:val="00D349EB"/>
    <w:rsid w:val="00D34AC7"/>
    <w:rsid w:val="00D34BC4"/>
    <w:rsid w:val="00D34BF6"/>
    <w:rsid w:val="00D34C3D"/>
    <w:rsid w:val="00D34D2E"/>
    <w:rsid w:val="00D34E5E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60C7"/>
    <w:rsid w:val="00D36281"/>
    <w:rsid w:val="00D362C0"/>
    <w:rsid w:val="00D36304"/>
    <w:rsid w:val="00D3635F"/>
    <w:rsid w:val="00D3675A"/>
    <w:rsid w:val="00D36791"/>
    <w:rsid w:val="00D367F7"/>
    <w:rsid w:val="00D3682B"/>
    <w:rsid w:val="00D36987"/>
    <w:rsid w:val="00D36F18"/>
    <w:rsid w:val="00D37335"/>
    <w:rsid w:val="00D378AB"/>
    <w:rsid w:val="00D37D04"/>
    <w:rsid w:val="00D37D19"/>
    <w:rsid w:val="00D37D98"/>
    <w:rsid w:val="00D37DBE"/>
    <w:rsid w:val="00D37E09"/>
    <w:rsid w:val="00D4034A"/>
    <w:rsid w:val="00D4041B"/>
    <w:rsid w:val="00D40630"/>
    <w:rsid w:val="00D409DE"/>
    <w:rsid w:val="00D40AC6"/>
    <w:rsid w:val="00D40BBE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A33"/>
    <w:rsid w:val="00D41B33"/>
    <w:rsid w:val="00D41C5B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BB"/>
    <w:rsid w:val="00D429DD"/>
    <w:rsid w:val="00D42A1C"/>
    <w:rsid w:val="00D42BCD"/>
    <w:rsid w:val="00D42EB1"/>
    <w:rsid w:val="00D42ED9"/>
    <w:rsid w:val="00D43136"/>
    <w:rsid w:val="00D43148"/>
    <w:rsid w:val="00D433BD"/>
    <w:rsid w:val="00D43503"/>
    <w:rsid w:val="00D43544"/>
    <w:rsid w:val="00D4358A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B98"/>
    <w:rsid w:val="00D44C79"/>
    <w:rsid w:val="00D44D6D"/>
    <w:rsid w:val="00D44E9D"/>
    <w:rsid w:val="00D44ED8"/>
    <w:rsid w:val="00D44FE0"/>
    <w:rsid w:val="00D450D5"/>
    <w:rsid w:val="00D45385"/>
    <w:rsid w:val="00D4584E"/>
    <w:rsid w:val="00D458D8"/>
    <w:rsid w:val="00D45B68"/>
    <w:rsid w:val="00D46179"/>
    <w:rsid w:val="00D466AF"/>
    <w:rsid w:val="00D468D2"/>
    <w:rsid w:val="00D46A71"/>
    <w:rsid w:val="00D46E3A"/>
    <w:rsid w:val="00D46FE8"/>
    <w:rsid w:val="00D470FA"/>
    <w:rsid w:val="00D473CB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948"/>
    <w:rsid w:val="00D50B0A"/>
    <w:rsid w:val="00D50C03"/>
    <w:rsid w:val="00D50C0D"/>
    <w:rsid w:val="00D50C78"/>
    <w:rsid w:val="00D50D97"/>
    <w:rsid w:val="00D50DA6"/>
    <w:rsid w:val="00D51272"/>
    <w:rsid w:val="00D5153A"/>
    <w:rsid w:val="00D51615"/>
    <w:rsid w:val="00D51635"/>
    <w:rsid w:val="00D51907"/>
    <w:rsid w:val="00D51A49"/>
    <w:rsid w:val="00D51DED"/>
    <w:rsid w:val="00D521D0"/>
    <w:rsid w:val="00D522DB"/>
    <w:rsid w:val="00D522E8"/>
    <w:rsid w:val="00D5232F"/>
    <w:rsid w:val="00D529B9"/>
    <w:rsid w:val="00D52A74"/>
    <w:rsid w:val="00D52C1D"/>
    <w:rsid w:val="00D52CC5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8B3"/>
    <w:rsid w:val="00D538DC"/>
    <w:rsid w:val="00D53A46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39"/>
    <w:rsid w:val="00D54990"/>
    <w:rsid w:val="00D54B61"/>
    <w:rsid w:val="00D54D79"/>
    <w:rsid w:val="00D54DE7"/>
    <w:rsid w:val="00D54ED0"/>
    <w:rsid w:val="00D54F85"/>
    <w:rsid w:val="00D54FD0"/>
    <w:rsid w:val="00D553B4"/>
    <w:rsid w:val="00D55426"/>
    <w:rsid w:val="00D5564E"/>
    <w:rsid w:val="00D55711"/>
    <w:rsid w:val="00D55931"/>
    <w:rsid w:val="00D55A1E"/>
    <w:rsid w:val="00D55AC0"/>
    <w:rsid w:val="00D55CFD"/>
    <w:rsid w:val="00D560A5"/>
    <w:rsid w:val="00D56256"/>
    <w:rsid w:val="00D562E6"/>
    <w:rsid w:val="00D563C6"/>
    <w:rsid w:val="00D56457"/>
    <w:rsid w:val="00D565B0"/>
    <w:rsid w:val="00D565D1"/>
    <w:rsid w:val="00D56AA4"/>
    <w:rsid w:val="00D56C22"/>
    <w:rsid w:val="00D56C2C"/>
    <w:rsid w:val="00D56EFF"/>
    <w:rsid w:val="00D56F15"/>
    <w:rsid w:val="00D56F69"/>
    <w:rsid w:val="00D57044"/>
    <w:rsid w:val="00D571A2"/>
    <w:rsid w:val="00D5735D"/>
    <w:rsid w:val="00D574D8"/>
    <w:rsid w:val="00D577A3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95"/>
    <w:rsid w:val="00D603EE"/>
    <w:rsid w:val="00D60487"/>
    <w:rsid w:val="00D60777"/>
    <w:rsid w:val="00D607B7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6D"/>
    <w:rsid w:val="00D620EC"/>
    <w:rsid w:val="00D62996"/>
    <w:rsid w:val="00D629B2"/>
    <w:rsid w:val="00D62A54"/>
    <w:rsid w:val="00D62D18"/>
    <w:rsid w:val="00D62F3A"/>
    <w:rsid w:val="00D62F6E"/>
    <w:rsid w:val="00D630FD"/>
    <w:rsid w:val="00D631F3"/>
    <w:rsid w:val="00D63629"/>
    <w:rsid w:val="00D63787"/>
    <w:rsid w:val="00D6390A"/>
    <w:rsid w:val="00D6393A"/>
    <w:rsid w:val="00D63B4C"/>
    <w:rsid w:val="00D63D10"/>
    <w:rsid w:val="00D63D4D"/>
    <w:rsid w:val="00D6428D"/>
    <w:rsid w:val="00D643E4"/>
    <w:rsid w:val="00D6473C"/>
    <w:rsid w:val="00D64794"/>
    <w:rsid w:val="00D647C2"/>
    <w:rsid w:val="00D64A1F"/>
    <w:rsid w:val="00D64B18"/>
    <w:rsid w:val="00D64C3A"/>
    <w:rsid w:val="00D64E8A"/>
    <w:rsid w:val="00D64F66"/>
    <w:rsid w:val="00D6506E"/>
    <w:rsid w:val="00D65072"/>
    <w:rsid w:val="00D652F5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F65"/>
    <w:rsid w:val="00D66091"/>
    <w:rsid w:val="00D660EB"/>
    <w:rsid w:val="00D662C6"/>
    <w:rsid w:val="00D66318"/>
    <w:rsid w:val="00D665E6"/>
    <w:rsid w:val="00D66DC8"/>
    <w:rsid w:val="00D66EBF"/>
    <w:rsid w:val="00D66F6F"/>
    <w:rsid w:val="00D671B3"/>
    <w:rsid w:val="00D67386"/>
    <w:rsid w:val="00D67466"/>
    <w:rsid w:val="00D6789B"/>
    <w:rsid w:val="00D67B98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68"/>
    <w:rsid w:val="00D726AE"/>
    <w:rsid w:val="00D726D7"/>
    <w:rsid w:val="00D7289C"/>
    <w:rsid w:val="00D72A50"/>
    <w:rsid w:val="00D72B07"/>
    <w:rsid w:val="00D72D81"/>
    <w:rsid w:val="00D72D94"/>
    <w:rsid w:val="00D72E24"/>
    <w:rsid w:val="00D72E41"/>
    <w:rsid w:val="00D730FE"/>
    <w:rsid w:val="00D73130"/>
    <w:rsid w:val="00D734CA"/>
    <w:rsid w:val="00D73524"/>
    <w:rsid w:val="00D7354C"/>
    <w:rsid w:val="00D73656"/>
    <w:rsid w:val="00D736BD"/>
    <w:rsid w:val="00D73B33"/>
    <w:rsid w:val="00D73D5A"/>
    <w:rsid w:val="00D73EFA"/>
    <w:rsid w:val="00D73F55"/>
    <w:rsid w:val="00D74A9F"/>
    <w:rsid w:val="00D74AB8"/>
    <w:rsid w:val="00D74C42"/>
    <w:rsid w:val="00D74C90"/>
    <w:rsid w:val="00D74E4C"/>
    <w:rsid w:val="00D74E68"/>
    <w:rsid w:val="00D74FBC"/>
    <w:rsid w:val="00D75011"/>
    <w:rsid w:val="00D75063"/>
    <w:rsid w:val="00D75220"/>
    <w:rsid w:val="00D7548A"/>
    <w:rsid w:val="00D755AE"/>
    <w:rsid w:val="00D75670"/>
    <w:rsid w:val="00D756EF"/>
    <w:rsid w:val="00D75917"/>
    <w:rsid w:val="00D75936"/>
    <w:rsid w:val="00D75AE3"/>
    <w:rsid w:val="00D75B5A"/>
    <w:rsid w:val="00D762A1"/>
    <w:rsid w:val="00D762C0"/>
    <w:rsid w:val="00D76518"/>
    <w:rsid w:val="00D76552"/>
    <w:rsid w:val="00D768B6"/>
    <w:rsid w:val="00D76B27"/>
    <w:rsid w:val="00D76B2B"/>
    <w:rsid w:val="00D76E28"/>
    <w:rsid w:val="00D76EE4"/>
    <w:rsid w:val="00D76F5A"/>
    <w:rsid w:val="00D7721B"/>
    <w:rsid w:val="00D7723E"/>
    <w:rsid w:val="00D77311"/>
    <w:rsid w:val="00D7754C"/>
    <w:rsid w:val="00D77911"/>
    <w:rsid w:val="00D77921"/>
    <w:rsid w:val="00D77A8A"/>
    <w:rsid w:val="00D77ADB"/>
    <w:rsid w:val="00D77C0E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101A"/>
    <w:rsid w:val="00D81343"/>
    <w:rsid w:val="00D814BE"/>
    <w:rsid w:val="00D81630"/>
    <w:rsid w:val="00D818BC"/>
    <w:rsid w:val="00D818EB"/>
    <w:rsid w:val="00D81C03"/>
    <w:rsid w:val="00D820FB"/>
    <w:rsid w:val="00D822C4"/>
    <w:rsid w:val="00D82412"/>
    <w:rsid w:val="00D8279E"/>
    <w:rsid w:val="00D82849"/>
    <w:rsid w:val="00D828B9"/>
    <w:rsid w:val="00D82909"/>
    <w:rsid w:val="00D82A45"/>
    <w:rsid w:val="00D82C32"/>
    <w:rsid w:val="00D82C34"/>
    <w:rsid w:val="00D82E47"/>
    <w:rsid w:val="00D82F73"/>
    <w:rsid w:val="00D82FEA"/>
    <w:rsid w:val="00D83068"/>
    <w:rsid w:val="00D832E2"/>
    <w:rsid w:val="00D832EA"/>
    <w:rsid w:val="00D83326"/>
    <w:rsid w:val="00D8334C"/>
    <w:rsid w:val="00D8338A"/>
    <w:rsid w:val="00D834A5"/>
    <w:rsid w:val="00D83690"/>
    <w:rsid w:val="00D836CC"/>
    <w:rsid w:val="00D836F1"/>
    <w:rsid w:val="00D83963"/>
    <w:rsid w:val="00D83993"/>
    <w:rsid w:val="00D839D4"/>
    <w:rsid w:val="00D83AD8"/>
    <w:rsid w:val="00D83B77"/>
    <w:rsid w:val="00D83D8C"/>
    <w:rsid w:val="00D83E1D"/>
    <w:rsid w:val="00D83E2E"/>
    <w:rsid w:val="00D83E80"/>
    <w:rsid w:val="00D83EA1"/>
    <w:rsid w:val="00D842FF"/>
    <w:rsid w:val="00D84423"/>
    <w:rsid w:val="00D84663"/>
    <w:rsid w:val="00D846CC"/>
    <w:rsid w:val="00D8487A"/>
    <w:rsid w:val="00D848F5"/>
    <w:rsid w:val="00D84902"/>
    <w:rsid w:val="00D8491C"/>
    <w:rsid w:val="00D849AC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F2"/>
    <w:rsid w:val="00D85724"/>
    <w:rsid w:val="00D85875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87"/>
    <w:rsid w:val="00D86A01"/>
    <w:rsid w:val="00D86BDD"/>
    <w:rsid w:val="00D86C27"/>
    <w:rsid w:val="00D86CB2"/>
    <w:rsid w:val="00D86E63"/>
    <w:rsid w:val="00D8702E"/>
    <w:rsid w:val="00D87174"/>
    <w:rsid w:val="00D871A4"/>
    <w:rsid w:val="00D8720C"/>
    <w:rsid w:val="00D8742D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C2E"/>
    <w:rsid w:val="00D900B9"/>
    <w:rsid w:val="00D90123"/>
    <w:rsid w:val="00D903B1"/>
    <w:rsid w:val="00D9046F"/>
    <w:rsid w:val="00D905A5"/>
    <w:rsid w:val="00D90635"/>
    <w:rsid w:val="00D90722"/>
    <w:rsid w:val="00D9076E"/>
    <w:rsid w:val="00D90784"/>
    <w:rsid w:val="00D909A7"/>
    <w:rsid w:val="00D90C87"/>
    <w:rsid w:val="00D90C92"/>
    <w:rsid w:val="00D90DCA"/>
    <w:rsid w:val="00D90F63"/>
    <w:rsid w:val="00D915E1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9D3"/>
    <w:rsid w:val="00D93AAD"/>
    <w:rsid w:val="00D93BA0"/>
    <w:rsid w:val="00D93F67"/>
    <w:rsid w:val="00D9401C"/>
    <w:rsid w:val="00D945B0"/>
    <w:rsid w:val="00D9486F"/>
    <w:rsid w:val="00D94D10"/>
    <w:rsid w:val="00D94E59"/>
    <w:rsid w:val="00D94EDD"/>
    <w:rsid w:val="00D94F09"/>
    <w:rsid w:val="00D94F13"/>
    <w:rsid w:val="00D95001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337"/>
    <w:rsid w:val="00D9645D"/>
    <w:rsid w:val="00D964DE"/>
    <w:rsid w:val="00D964DF"/>
    <w:rsid w:val="00D96738"/>
    <w:rsid w:val="00D96908"/>
    <w:rsid w:val="00D96943"/>
    <w:rsid w:val="00D969D6"/>
    <w:rsid w:val="00D969FA"/>
    <w:rsid w:val="00D96A13"/>
    <w:rsid w:val="00D96A53"/>
    <w:rsid w:val="00D96B20"/>
    <w:rsid w:val="00D96B40"/>
    <w:rsid w:val="00D96CFF"/>
    <w:rsid w:val="00D9711F"/>
    <w:rsid w:val="00D97164"/>
    <w:rsid w:val="00D973B2"/>
    <w:rsid w:val="00D97431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460"/>
    <w:rsid w:val="00DA04F1"/>
    <w:rsid w:val="00DA07B7"/>
    <w:rsid w:val="00DA07ED"/>
    <w:rsid w:val="00DA0841"/>
    <w:rsid w:val="00DA08D3"/>
    <w:rsid w:val="00DA09FA"/>
    <w:rsid w:val="00DA0A91"/>
    <w:rsid w:val="00DA0BB7"/>
    <w:rsid w:val="00DA0FF0"/>
    <w:rsid w:val="00DA11B0"/>
    <w:rsid w:val="00DA11EF"/>
    <w:rsid w:val="00DA1336"/>
    <w:rsid w:val="00DA160D"/>
    <w:rsid w:val="00DA17B4"/>
    <w:rsid w:val="00DA18A6"/>
    <w:rsid w:val="00DA18CD"/>
    <w:rsid w:val="00DA18E0"/>
    <w:rsid w:val="00DA1904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8"/>
    <w:rsid w:val="00DA33DD"/>
    <w:rsid w:val="00DA3670"/>
    <w:rsid w:val="00DA36DE"/>
    <w:rsid w:val="00DA3836"/>
    <w:rsid w:val="00DA3849"/>
    <w:rsid w:val="00DA3854"/>
    <w:rsid w:val="00DA3950"/>
    <w:rsid w:val="00DA395A"/>
    <w:rsid w:val="00DA3BD6"/>
    <w:rsid w:val="00DA3C35"/>
    <w:rsid w:val="00DA3DAE"/>
    <w:rsid w:val="00DA3E43"/>
    <w:rsid w:val="00DA3FAA"/>
    <w:rsid w:val="00DA4023"/>
    <w:rsid w:val="00DA42CD"/>
    <w:rsid w:val="00DA43CF"/>
    <w:rsid w:val="00DA45BE"/>
    <w:rsid w:val="00DA4829"/>
    <w:rsid w:val="00DA4890"/>
    <w:rsid w:val="00DA49DA"/>
    <w:rsid w:val="00DA49F6"/>
    <w:rsid w:val="00DA4BE0"/>
    <w:rsid w:val="00DA4D1D"/>
    <w:rsid w:val="00DA4D2F"/>
    <w:rsid w:val="00DA4E66"/>
    <w:rsid w:val="00DA5039"/>
    <w:rsid w:val="00DA513B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6E3"/>
    <w:rsid w:val="00DA67F7"/>
    <w:rsid w:val="00DA68A1"/>
    <w:rsid w:val="00DA68A4"/>
    <w:rsid w:val="00DA6946"/>
    <w:rsid w:val="00DA6A0C"/>
    <w:rsid w:val="00DA6A25"/>
    <w:rsid w:val="00DA6B52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4D6"/>
    <w:rsid w:val="00DB0501"/>
    <w:rsid w:val="00DB05EE"/>
    <w:rsid w:val="00DB06CC"/>
    <w:rsid w:val="00DB0775"/>
    <w:rsid w:val="00DB079D"/>
    <w:rsid w:val="00DB08FC"/>
    <w:rsid w:val="00DB09D9"/>
    <w:rsid w:val="00DB0A82"/>
    <w:rsid w:val="00DB0AA8"/>
    <w:rsid w:val="00DB0BAA"/>
    <w:rsid w:val="00DB0BD1"/>
    <w:rsid w:val="00DB1307"/>
    <w:rsid w:val="00DB1317"/>
    <w:rsid w:val="00DB143C"/>
    <w:rsid w:val="00DB1500"/>
    <w:rsid w:val="00DB1519"/>
    <w:rsid w:val="00DB18AB"/>
    <w:rsid w:val="00DB1A70"/>
    <w:rsid w:val="00DB1C69"/>
    <w:rsid w:val="00DB1DE3"/>
    <w:rsid w:val="00DB1F7C"/>
    <w:rsid w:val="00DB2029"/>
    <w:rsid w:val="00DB204E"/>
    <w:rsid w:val="00DB2139"/>
    <w:rsid w:val="00DB221A"/>
    <w:rsid w:val="00DB22D3"/>
    <w:rsid w:val="00DB25B7"/>
    <w:rsid w:val="00DB268B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B5C"/>
    <w:rsid w:val="00DB42DC"/>
    <w:rsid w:val="00DB44A5"/>
    <w:rsid w:val="00DB46B7"/>
    <w:rsid w:val="00DB4742"/>
    <w:rsid w:val="00DB480E"/>
    <w:rsid w:val="00DB48B1"/>
    <w:rsid w:val="00DB49C2"/>
    <w:rsid w:val="00DB4B16"/>
    <w:rsid w:val="00DB4B2B"/>
    <w:rsid w:val="00DB4BE8"/>
    <w:rsid w:val="00DB4D09"/>
    <w:rsid w:val="00DB4EA4"/>
    <w:rsid w:val="00DB4F95"/>
    <w:rsid w:val="00DB50FD"/>
    <w:rsid w:val="00DB54EE"/>
    <w:rsid w:val="00DB5608"/>
    <w:rsid w:val="00DB56D3"/>
    <w:rsid w:val="00DB5796"/>
    <w:rsid w:val="00DB57CB"/>
    <w:rsid w:val="00DB5864"/>
    <w:rsid w:val="00DB589E"/>
    <w:rsid w:val="00DB5BA6"/>
    <w:rsid w:val="00DB5BE2"/>
    <w:rsid w:val="00DB5D63"/>
    <w:rsid w:val="00DB5DAE"/>
    <w:rsid w:val="00DB5FFB"/>
    <w:rsid w:val="00DB6013"/>
    <w:rsid w:val="00DB61DC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903"/>
    <w:rsid w:val="00DB797A"/>
    <w:rsid w:val="00DB7A8A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6AE"/>
    <w:rsid w:val="00DC07C9"/>
    <w:rsid w:val="00DC083E"/>
    <w:rsid w:val="00DC09CB"/>
    <w:rsid w:val="00DC0B49"/>
    <w:rsid w:val="00DC0C27"/>
    <w:rsid w:val="00DC0CC9"/>
    <w:rsid w:val="00DC0CCE"/>
    <w:rsid w:val="00DC0EA4"/>
    <w:rsid w:val="00DC0F35"/>
    <w:rsid w:val="00DC10F4"/>
    <w:rsid w:val="00DC163E"/>
    <w:rsid w:val="00DC16B6"/>
    <w:rsid w:val="00DC17B0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62F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30BD"/>
    <w:rsid w:val="00DC30C2"/>
    <w:rsid w:val="00DC320D"/>
    <w:rsid w:val="00DC329E"/>
    <w:rsid w:val="00DC33E2"/>
    <w:rsid w:val="00DC3B0B"/>
    <w:rsid w:val="00DC3BDB"/>
    <w:rsid w:val="00DC3CDB"/>
    <w:rsid w:val="00DC3E1B"/>
    <w:rsid w:val="00DC3E91"/>
    <w:rsid w:val="00DC415E"/>
    <w:rsid w:val="00DC41A8"/>
    <w:rsid w:val="00DC41F5"/>
    <w:rsid w:val="00DC41FA"/>
    <w:rsid w:val="00DC4233"/>
    <w:rsid w:val="00DC46B8"/>
    <w:rsid w:val="00DC4700"/>
    <w:rsid w:val="00DC4715"/>
    <w:rsid w:val="00DC48EE"/>
    <w:rsid w:val="00DC4B58"/>
    <w:rsid w:val="00DC4C7E"/>
    <w:rsid w:val="00DC4DDF"/>
    <w:rsid w:val="00DC500D"/>
    <w:rsid w:val="00DC503E"/>
    <w:rsid w:val="00DC5310"/>
    <w:rsid w:val="00DC53D4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E65"/>
    <w:rsid w:val="00DC5E81"/>
    <w:rsid w:val="00DC6165"/>
    <w:rsid w:val="00DC6189"/>
    <w:rsid w:val="00DC61FA"/>
    <w:rsid w:val="00DC6430"/>
    <w:rsid w:val="00DC64DC"/>
    <w:rsid w:val="00DC6616"/>
    <w:rsid w:val="00DC67AD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2B"/>
    <w:rsid w:val="00DC79AB"/>
    <w:rsid w:val="00DC7B87"/>
    <w:rsid w:val="00DC7BC0"/>
    <w:rsid w:val="00DC7C2E"/>
    <w:rsid w:val="00DC7E78"/>
    <w:rsid w:val="00DD02D6"/>
    <w:rsid w:val="00DD03F1"/>
    <w:rsid w:val="00DD04E0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257"/>
    <w:rsid w:val="00DD1260"/>
    <w:rsid w:val="00DD141A"/>
    <w:rsid w:val="00DD1848"/>
    <w:rsid w:val="00DD18FC"/>
    <w:rsid w:val="00DD1F5A"/>
    <w:rsid w:val="00DD1FF2"/>
    <w:rsid w:val="00DD21F4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BB2"/>
    <w:rsid w:val="00DD2F14"/>
    <w:rsid w:val="00DD2FAE"/>
    <w:rsid w:val="00DD34BF"/>
    <w:rsid w:val="00DD34F7"/>
    <w:rsid w:val="00DD357F"/>
    <w:rsid w:val="00DD3633"/>
    <w:rsid w:val="00DD3A48"/>
    <w:rsid w:val="00DD3ACB"/>
    <w:rsid w:val="00DD3B1E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625"/>
    <w:rsid w:val="00DD5692"/>
    <w:rsid w:val="00DD57D7"/>
    <w:rsid w:val="00DD588C"/>
    <w:rsid w:val="00DD58BB"/>
    <w:rsid w:val="00DD59D9"/>
    <w:rsid w:val="00DD59EC"/>
    <w:rsid w:val="00DD5A0E"/>
    <w:rsid w:val="00DD5BD5"/>
    <w:rsid w:val="00DD5FA3"/>
    <w:rsid w:val="00DD6017"/>
    <w:rsid w:val="00DD6299"/>
    <w:rsid w:val="00DD63C4"/>
    <w:rsid w:val="00DD6411"/>
    <w:rsid w:val="00DD64AA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B69"/>
    <w:rsid w:val="00DD7E5A"/>
    <w:rsid w:val="00DD7EF0"/>
    <w:rsid w:val="00DD7F7E"/>
    <w:rsid w:val="00DE0055"/>
    <w:rsid w:val="00DE0074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495"/>
    <w:rsid w:val="00DE14DD"/>
    <w:rsid w:val="00DE15E3"/>
    <w:rsid w:val="00DE16A0"/>
    <w:rsid w:val="00DE16A8"/>
    <w:rsid w:val="00DE16C4"/>
    <w:rsid w:val="00DE1809"/>
    <w:rsid w:val="00DE180F"/>
    <w:rsid w:val="00DE19BB"/>
    <w:rsid w:val="00DE1B6B"/>
    <w:rsid w:val="00DE1C30"/>
    <w:rsid w:val="00DE1D0E"/>
    <w:rsid w:val="00DE1F99"/>
    <w:rsid w:val="00DE207C"/>
    <w:rsid w:val="00DE2447"/>
    <w:rsid w:val="00DE2681"/>
    <w:rsid w:val="00DE26BD"/>
    <w:rsid w:val="00DE2A4A"/>
    <w:rsid w:val="00DE2AAB"/>
    <w:rsid w:val="00DE2B60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C9B"/>
    <w:rsid w:val="00DE4AB2"/>
    <w:rsid w:val="00DE4CCB"/>
    <w:rsid w:val="00DE4D1D"/>
    <w:rsid w:val="00DE4DE1"/>
    <w:rsid w:val="00DE4EB6"/>
    <w:rsid w:val="00DE4FAD"/>
    <w:rsid w:val="00DE5187"/>
    <w:rsid w:val="00DE5396"/>
    <w:rsid w:val="00DE557C"/>
    <w:rsid w:val="00DE5A02"/>
    <w:rsid w:val="00DE5A11"/>
    <w:rsid w:val="00DE5A14"/>
    <w:rsid w:val="00DE5AA0"/>
    <w:rsid w:val="00DE5F7A"/>
    <w:rsid w:val="00DE5F7C"/>
    <w:rsid w:val="00DE6205"/>
    <w:rsid w:val="00DE622F"/>
    <w:rsid w:val="00DE6626"/>
    <w:rsid w:val="00DE6787"/>
    <w:rsid w:val="00DE6792"/>
    <w:rsid w:val="00DE6824"/>
    <w:rsid w:val="00DE682B"/>
    <w:rsid w:val="00DE6A13"/>
    <w:rsid w:val="00DE6B62"/>
    <w:rsid w:val="00DE6C89"/>
    <w:rsid w:val="00DE6D1F"/>
    <w:rsid w:val="00DE6DD1"/>
    <w:rsid w:val="00DE74CD"/>
    <w:rsid w:val="00DE7528"/>
    <w:rsid w:val="00DE78FF"/>
    <w:rsid w:val="00DE7901"/>
    <w:rsid w:val="00DE7908"/>
    <w:rsid w:val="00DE7A38"/>
    <w:rsid w:val="00DE7AFE"/>
    <w:rsid w:val="00DE7B54"/>
    <w:rsid w:val="00DE7C4C"/>
    <w:rsid w:val="00DE7D16"/>
    <w:rsid w:val="00DE7E75"/>
    <w:rsid w:val="00DE7E7A"/>
    <w:rsid w:val="00DF0162"/>
    <w:rsid w:val="00DF0263"/>
    <w:rsid w:val="00DF03F2"/>
    <w:rsid w:val="00DF067B"/>
    <w:rsid w:val="00DF09D7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F43"/>
    <w:rsid w:val="00DF20BC"/>
    <w:rsid w:val="00DF2274"/>
    <w:rsid w:val="00DF2385"/>
    <w:rsid w:val="00DF24DC"/>
    <w:rsid w:val="00DF264F"/>
    <w:rsid w:val="00DF268E"/>
    <w:rsid w:val="00DF27D3"/>
    <w:rsid w:val="00DF2A86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44"/>
    <w:rsid w:val="00DF3659"/>
    <w:rsid w:val="00DF368C"/>
    <w:rsid w:val="00DF379E"/>
    <w:rsid w:val="00DF39D7"/>
    <w:rsid w:val="00DF3CD6"/>
    <w:rsid w:val="00DF3E52"/>
    <w:rsid w:val="00DF40DC"/>
    <w:rsid w:val="00DF4304"/>
    <w:rsid w:val="00DF4560"/>
    <w:rsid w:val="00DF46D1"/>
    <w:rsid w:val="00DF4876"/>
    <w:rsid w:val="00DF4897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E4F"/>
    <w:rsid w:val="00DF5E9E"/>
    <w:rsid w:val="00DF617B"/>
    <w:rsid w:val="00DF63E7"/>
    <w:rsid w:val="00DF63F9"/>
    <w:rsid w:val="00DF6608"/>
    <w:rsid w:val="00DF661C"/>
    <w:rsid w:val="00DF67AB"/>
    <w:rsid w:val="00DF67E6"/>
    <w:rsid w:val="00DF69DC"/>
    <w:rsid w:val="00DF6A58"/>
    <w:rsid w:val="00DF6AF4"/>
    <w:rsid w:val="00DF6DD2"/>
    <w:rsid w:val="00DF70C9"/>
    <w:rsid w:val="00DF715C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FFC"/>
    <w:rsid w:val="00E0104D"/>
    <w:rsid w:val="00E01112"/>
    <w:rsid w:val="00E01135"/>
    <w:rsid w:val="00E01174"/>
    <w:rsid w:val="00E0125F"/>
    <w:rsid w:val="00E0126A"/>
    <w:rsid w:val="00E013A6"/>
    <w:rsid w:val="00E015F2"/>
    <w:rsid w:val="00E01722"/>
    <w:rsid w:val="00E0175A"/>
    <w:rsid w:val="00E01813"/>
    <w:rsid w:val="00E018DE"/>
    <w:rsid w:val="00E0190F"/>
    <w:rsid w:val="00E01A6F"/>
    <w:rsid w:val="00E01A8D"/>
    <w:rsid w:val="00E01B50"/>
    <w:rsid w:val="00E01BB1"/>
    <w:rsid w:val="00E01BF2"/>
    <w:rsid w:val="00E01C27"/>
    <w:rsid w:val="00E01F0A"/>
    <w:rsid w:val="00E02143"/>
    <w:rsid w:val="00E022E9"/>
    <w:rsid w:val="00E02322"/>
    <w:rsid w:val="00E0250E"/>
    <w:rsid w:val="00E02532"/>
    <w:rsid w:val="00E029A0"/>
    <w:rsid w:val="00E02A11"/>
    <w:rsid w:val="00E02C3A"/>
    <w:rsid w:val="00E02C7E"/>
    <w:rsid w:val="00E02D78"/>
    <w:rsid w:val="00E02ECA"/>
    <w:rsid w:val="00E02EEE"/>
    <w:rsid w:val="00E0326D"/>
    <w:rsid w:val="00E032B0"/>
    <w:rsid w:val="00E0354F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E14"/>
    <w:rsid w:val="00E04EA2"/>
    <w:rsid w:val="00E04EDD"/>
    <w:rsid w:val="00E04F46"/>
    <w:rsid w:val="00E04F73"/>
    <w:rsid w:val="00E051B0"/>
    <w:rsid w:val="00E05277"/>
    <w:rsid w:val="00E053CA"/>
    <w:rsid w:val="00E05513"/>
    <w:rsid w:val="00E056E2"/>
    <w:rsid w:val="00E058FF"/>
    <w:rsid w:val="00E05996"/>
    <w:rsid w:val="00E05A21"/>
    <w:rsid w:val="00E05C57"/>
    <w:rsid w:val="00E05DF2"/>
    <w:rsid w:val="00E05EDE"/>
    <w:rsid w:val="00E05F5C"/>
    <w:rsid w:val="00E0609B"/>
    <w:rsid w:val="00E06243"/>
    <w:rsid w:val="00E064B0"/>
    <w:rsid w:val="00E0659E"/>
    <w:rsid w:val="00E065CA"/>
    <w:rsid w:val="00E065F5"/>
    <w:rsid w:val="00E06677"/>
    <w:rsid w:val="00E06878"/>
    <w:rsid w:val="00E06A49"/>
    <w:rsid w:val="00E06AE2"/>
    <w:rsid w:val="00E06B21"/>
    <w:rsid w:val="00E06C3A"/>
    <w:rsid w:val="00E06DAB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E71"/>
    <w:rsid w:val="00E11E8C"/>
    <w:rsid w:val="00E11F99"/>
    <w:rsid w:val="00E120E4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A82"/>
    <w:rsid w:val="00E12AB6"/>
    <w:rsid w:val="00E12B06"/>
    <w:rsid w:val="00E12C9E"/>
    <w:rsid w:val="00E12E5B"/>
    <w:rsid w:val="00E12FA6"/>
    <w:rsid w:val="00E13111"/>
    <w:rsid w:val="00E1323B"/>
    <w:rsid w:val="00E13280"/>
    <w:rsid w:val="00E13886"/>
    <w:rsid w:val="00E13916"/>
    <w:rsid w:val="00E139FC"/>
    <w:rsid w:val="00E13AF4"/>
    <w:rsid w:val="00E13B80"/>
    <w:rsid w:val="00E13CEB"/>
    <w:rsid w:val="00E13D4D"/>
    <w:rsid w:val="00E13F61"/>
    <w:rsid w:val="00E1414A"/>
    <w:rsid w:val="00E141E5"/>
    <w:rsid w:val="00E141F0"/>
    <w:rsid w:val="00E1433B"/>
    <w:rsid w:val="00E143A4"/>
    <w:rsid w:val="00E14759"/>
    <w:rsid w:val="00E14804"/>
    <w:rsid w:val="00E14AD0"/>
    <w:rsid w:val="00E14D40"/>
    <w:rsid w:val="00E150A6"/>
    <w:rsid w:val="00E151AF"/>
    <w:rsid w:val="00E15389"/>
    <w:rsid w:val="00E15708"/>
    <w:rsid w:val="00E15747"/>
    <w:rsid w:val="00E15876"/>
    <w:rsid w:val="00E159CE"/>
    <w:rsid w:val="00E1608A"/>
    <w:rsid w:val="00E163BC"/>
    <w:rsid w:val="00E164AF"/>
    <w:rsid w:val="00E165C4"/>
    <w:rsid w:val="00E166C3"/>
    <w:rsid w:val="00E16936"/>
    <w:rsid w:val="00E16BD8"/>
    <w:rsid w:val="00E16C6D"/>
    <w:rsid w:val="00E16C73"/>
    <w:rsid w:val="00E16F03"/>
    <w:rsid w:val="00E17000"/>
    <w:rsid w:val="00E17018"/>
    <w:rsid w:val="00E1715A"/>
    <w:rsid w:val="00E171D5"/>
    <w:rsid w:val="00E171D7"/>
    <w:rsid w:val="00E173B7"/>
    <w:rsid w:val="00E17880"/>
    <w:rsid w:val="00E178BA"/>
    <w:rsid w:val="00E1793D"/>
    <w:rsid w:val="00E17B77"/>
    <w:rsid w:val="00E17BAD"/>
    <w:rsid w:val="00E17C6E"/>
    <w:rsid w:val="00E17E78"/>
    <w:rsid w:val="00E17E8C"/>
    <w:rsid w:val="00E17E94"/>
    <w:rsid w:val="00E2021B"/>
    <w:rsid w:val="00E202BB"/>
    <w:rsid w:val="00E202CD"/>
    <w:rsid w:val="00E2038C"/>
    <w:rsid w:val="00E20518"/>
    <w:rsid w:val="00E20585"/>
    <w:rsid w:val="00E2079A"/>
    <w:rsid w:val="00E207E7"/>
    <w:rsid w:val="00E20C39"/>
    <w:rsid w:val="00E20EDF"/>
    <w:rsid w:val="00E20FCB"/>
    <w:rsid w:val="00E20FF6"/>
    <w:rsid w:val="00E2128F"/>
    <w:rsid w:val="00E21479"/>
    <w:rsid w:val="00E2148B"/>
    <w:rsid w:val="00E214E9"/>
    <w:rsid w:val="00E21526"/>
    <w:rsid w:val="00E216B5"/>
    <w:rsid w:val="00E2180C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B80"/>
    <w:rsid w:val="00E22BEA"/>
    <w:rsid w:val="00E22C86"/>
    <w:rsid w:val="00E22DDF"/>
    <w:rsid w:val="00E22EC8"/>
    <w:rsid w:val="00E22F68"/>
    <w:rsid w:val="00E230AC"/>
    <w:rsid w:val="00E2319D"/>
    <w:rsid w:val="00E234B6"/>
    <w:rsid w:val="00E2352C"/>
    <w:rsid w:val="00E23582"/>
    <w:rsid w:val="00E235D8"/>
    <w:rsid w:val="00E235E5"/>
    <w:rsid w:val="00E23781"/>
    <w:rsid w:val="00E23BD3"/>
    <w:rsid w:val="00E23C1C"/>
    <w:rsid w:val="00E23CC7"/>
    <w:rsid w:val="00E23D45"/>
    <w:rsid w:val="00E23FEE"/>
    <w:rsid w:val="00E23FF6"/>
    <w:rsid w:val="00E24030"/>
    <w:rsid w:val="00E2406C"/>
    <w:rsid w:val="00E240D2"/>
    <w:rsid w:val="00E244DF"/>
    <w:rsid w:val="00E24597"/>
    <w:rsid w:val="00E245C1"/>
    <w:rsid w:val="00E248F4"/>
    <w:rsid w:val="00E24AB4"/>
    <w:rsid w:val="00E24D09"/>
    <w:rsid w:val="00E24D9E"/>
    <w:rsid w:val="00E24DC4"/>
    <w:rsid w:val="00E25025"/>
    <w:rsid w:val="00E25359"/>
    <w:rsid w:val="00E253C6"/>
    <w:rsid w:val="00E254C5"/>
    <w:rsid w:val="00E2551F"/>
    <w:rsid w:val="00E25531"/>
    <w:rsid w:val="00E255FF"/>
    <w:rsid w:val="00E25B9F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428"/>
    <w:rsid w:val="00E2743F"/>
    <w:rsid w:val="00E27470"/>
    <w:rsid w:val="00E27672"/>
    <w:rsid w:val="00E276EF"/>
    <w:rsid w:val="00E27B85"/>
    <w:rsid w:val="00E27CE4"/>
    <w:rsid w:val="00E27F09"/>
    <w:rsid w:val="00E27F9E"/>
    <w:rsid w:val="00E30008"/>
    <w:rsid w:val="00E30078"/>
    <w:rsid w:val="00E300B1"/>
    <w:rsid w:val="00E300F7"/>
    <w:rsid w:val="00E30113"/>
    <w:rsid w:val="00E301F7"/>
    <w:rsid w:val="00E30263"/>
    <w:rsid w:val="00E30417"/>
    <w:rsid w:val="00E30933"/>
    <w:rsid w:val="00E30EF6"/>
    <w:rsid w:val="00E3144C"/>
    <w:rsid w:val="00E314AE"/>
    <w:rsid w:val="00E3158D"/>
    <w:rsid w:val="00E315AF"/>
    <w:rsid w:val="00E315B4"/>
    <w:rsid w:val="00E3172D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6"/>
    <w:rsid w:val="00E31EEB"/>
    <w:rsid w:val="00E31F4C"/>
    <w:rsid w:val="00E323C4"/>
    <w:rsid w:val="00E32934"/>
    <w:rsid w:val="00E329BA"/>
    <w:rsid w:val="00E32D1A"/>
    <w:rsid w:val="00E32E24"/>
    <w:rsid w:val="00E32E57"/>
    <w:rsid w:val="00E32E6C"/>
    <w:rsid w:val="00E32FFF"/>
    <w:rsid w:val="00E33242"/>
    <w:rsid w:val="00E332C0"/>
    <w:rsid w:val="00E33320"/>
    <w:rsid w:val="00E33475"/>
    <w:rsid w:val="00E3365A"/>
    <w:rsid w:val="00E3377E"/>
    <w:rsid w:val="00E337A1"/>
    <w:rsid w:val="00E338A3"/>
    <w:rsid w:val="00E33ABE"/>
    <w:rsid w:val="00E33B0E"/>
    <w:rsid w:val="00E33B83"/>
    <w:rsid w:val="00E341A3"/>
    <w:rsid w:val="00E342CA"/>
    <w:rsid w:val="00E342CF"/>
    <w:rsid w:val="00E343D5"/>
    <w:rsid w:val="00E3466F"/>
    <w:rsid w:val="00E3475D"/>
    <w:rsid w:val="00E34783"/>
    <w:rsid w:val="00E347BD"/>
    <w:rsid w:val="00E34A6C"/>
    <w:rsid w:val="00E34B5C"/>
    <w:rsid w:val="00E353AF"/>
    <w:rsid w:val="00E3574C"/>
    <w:rsid w:val="00E3590D"/>
    <w:rsid w:val="00E35D3A"/>
    <w:rsid w:val="00E35D80"/>
    <w:rsid w:val="00E3615C"/>
    <w:rsid w:val="00E3633F"/>
    <w:rsid w:val="00E3635B"/>
    <w:rsid w:val="00E363BF"/>
    <w:rsid w:val="00E36450"/>
    <w:rsid w:val="00E364FE"/>
    <w:rsid w:val="00E3669D"/>
    <w:rsid w:val="00E36707"/>
    <w:rsid w:val="00E36736"/>
    <w:rsid w:val="00E3685B"/>
    <w:rsid w:val="00E36EF7"/>
    <w:rsid w:val="00E37141"/>
    <w:rsid w:val="00E37290"/>
    <w:rsid w:val="00E373C8"/>
    <w:rsid w:val="00E37592"/>
    <w:rsid w:val="00E3768C"/>
    <w:rsid w:val="00E37717"/>
    <w:rsid w:val="00E37876"/>
    <w:rsid w:val="00E37996"/>
    <w:rsid w:val="00E37B5F"/>
    <w:rsid w:val="00E37C86"/>
    <w:rsid w:val="00E37C8C"/>
    <w:rsid w:val="00E37CF4"/>
    <w:rsid w:val="00E37DB7"/>
    <w:rsid w:val="00E37FB9"/>
    <w:rsid w:val="00E402CE"/>
    <w:rsid w:val="00E4038A"/>
    <w:rsid w:val="00E405A7"/>
    <w:rsid w:val="00E405EC"/>
    <w:rsid w:val="00E40A15"/>
    <w:rsid w:val="00E40C06"/>
    <w:rsid w:val="00E40C40"/>
    <w:rsid w:val="00E40DF5"/>
    <w:rsid w:val="00E410F8"/>
    <w:rsid w:val="00E41118"/>
    <w:rsid w:val="00E4117A"/>
    <w:rsid w:val="00E415CD"/>
    <w:rsid w:val="00E419AE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DF"/>
    <w:rsid w:val="00E42103"/>
    <w:rsid w:val="00E421A1"/>
    <w:rsid w:val="00E42381"/>
    <w:rsid w:val="00E42599"/>
    <w:rsid w:val="00E425B9"/>
    <w:rsid w:val="00E42672"/>
    <w:rsid w:val="00E42757"/>
    <w:rsid w:val="00E42851"/>
    <w:rsid w:val="00E42AD5"/>
    <w:rsid w:val="00E42F94"/>
    <w:rsid w:val="00E4353C"/>
    <w:rsid w:val="00E43562"/>
    <w:rsid w:val="00E4362F"/>
    <w:rsid w:val="00E436C7"/>
    <w:rsid w:val="00E43CBF"/>
    <w:rsid w:val="00E43DDB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CDF"/>
    <w:rsid w:val="00E44D78"/>
    <w:rsid w:val="00E44E13"/>
    <w:rsid w:val="00E44E85"/>
    <w:rsid w:val="00E45416"/>
    <w:rsid w:val="00E4544F"/>
    <w:rsid w:val="00E45565"/>
    <w:rsid w:val="00E4557F"/>
    <w:rsid w:val="00E4559A"/>
    <w:rsid w:val="00E455E7"/>
    <w:rsid w:val="00E4570F"/>
    <w:rsid w:val="00E4581D"/>
    <w:rsid w:val="00E458DA"/>
    <w:rsid w:val="00E458F0"/>
    <w:rsid w:val="00E45983"/>
    <w:rsid w:val="00E459B2"/>
    <w:rsid w:val="00E45A03"/>
    <w:rsid w:val="00E45BEE"/>
    <w:rsid w:val="00E45C0C"/>
    <w:rsid w:val="00E45CA6"/>
    <w:rsid w:val="00E46023"/>
    <w:rsid w:val="00E46176"/>
    <w:rsid w:val="00E46178"/>
    <w:rsid w:val="00E4636C"/>
    <w:rsid w:val="00E46764"/>
    <w:rsid w:val="00E467B1"/>
    <w:rsid w:val="00E46992"/>
    <w:rsid w:val="00E46B78"/>
    <w:rsid w:val="00E46D50"/>
    <w:rsid w:val="00E46F71"/>
    <w:rsid w:val="00E46FC7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336"/>
    <w:rsid w:val="00E505D5"/>
    <w:rsid w:val="00E505F1"/>
    <w:rsid w:val="00E50747"/>
    <w:rsid w:val="00E50771"/>
    <w:rsid w:val="00E508F9"/>
    <w:rsid w:val="00E50B40"/>
    <w:rsid w:val="00E50D37"/>
    <w:rsid w:val="00E50FDD"/>
    <w:rsid w:val="00E51000"/>
    <w:rsid w:val="00E5101A"/>
    <w:rsid w:val="00E5117A"/>
    <w:rsid w:val="00E511A5"/>
    <w:rsid w:val="00E511F1"/>
    <w:rsid w:val="00E513E7"/>
    <w:rsid w:val="00E51654"/>
    <w:rsid w:val="00E516B3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A4E"/>
    <w:rsid w:val="00E52A8B"/>
    <w:rsid w:val="00E52E01"/>
    <w:rsid w:val="00E5303C"/>
    <w:rsid w:val="00E5308F"/>
    <w:rsid w:val="00E531CD"/>
    <w:rsid w:val="00E53426"/>
    <w:rsid w:val="00E5345E"/>
    <w:rsid w:val="00E53548"/>
    <w:rsid w:val="00E5392E"/>
    <w:rsid w:val="00E5394E"/>
    <w:rsid w:val="00E539B3"/>
    <w:rsid w:val="00E53A41"/>
    <w:rsid w:val="00E53AEE"/>
    <w:rsid w:val="00E53B0B"/>
    <w:rsid w:val="00E53D48"/>
    <w:rsid w:val="00E53FBA"/>
    <w:rsid w:val="00E54102"/>
    <w:rsid w:val="00E54607"/>
    <w:rsid w:val="00E54802"/>
    <w:rsid w:val="00E548A2"/>
    <w:rsid w:val="00E54907"/>
    <w:rsid w:val="00E54C60"/>
    <w:rsid w:val="00E54E3B"/>
    <w:rsid w:val="00E5520B"/>
    <w:rsid w:val="00E552AC"/>
    <w:rsid w:val="00E552E3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CC"/>
    <w:rsid w:val="00E57589"/>
    <w:rsid w:val="00E576CB"/>
    <w:rsid w:val="00E57877"/>
    <w:rsid w:val="00E57953"/>
    <w:rsid w:val="00E57B0C"/>
    <w:rsid w:val="00E57FED"/>
    <w:rsid w:val="00E602D1"/>
    <w:rsid w:val="00E6030F"/>
    <w:rsid w:val="00E60340"/>
    <w:rsid w:val="00E60479"/>
    <w:rsid w:val="00E60605"/>
    <w:rsid w:val="00E607A1"/>
    <w:rsid w:val="00E607CF"/>
    <w:rsid w:val="00E60A14"/>
    <w:rsid w:val="00E60ACC"/>
    <w:rsid w:val="00E60CD6"/>
    <w:rsid w:val="00E60E0D"/>
    <w:rsid w:val="00E60FBB"/>
    <w:rsid w:val="00E614F8"/>
    <w:rsid w:val="00E61552"/>
    <w:rsid w:val="00E6160D"/>
    <w:rsid w:val="00E6166A"/>
    <w:rsid w:val="00E61B55"/>
    <w:rsid w:val="00E61BC3"/>
    <w:rsid w:val="00E61CC1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DD"/>
    <w:rsid w:val="00E6393D"/>
    <w:rsid w:val="00E63961"/>
    <w:rsid w:val="00E63A51"/>
    <w:rsid w:val="00E63B73"/>
    <w:rsid w:val="00E63C88"/>
    <w:rsid w:val="00E640A7"/>
    <w:rsid w:val="00E643F3"/>
    <w:rsid w:val="00E64608"/>
    <w:rsid w:val="00E648D0"/>
    <w:rsid w:val="00E64A3E"/>
    <w:rsid w:val="00E64D3F"/>
    <w:rsid w:val="00E64ED5"/>
    <w:rsid w:val="00E65090"/>
    <w:rsid w:val="00E652E6"/>
    <w:rsid w:val="00E6540A"/>
    <w:rsid w:val="00E65772"/>
    <w:rsid w:val="00E65861"/>
    <w:rsid w:val="00E65A3F"/>
    <w:rsid w:val="00E65A82"/>
    <w:rsid w:val="00E65A8E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1C4"/>
    <w:rsid w:val="00E7031D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795"/>
    <w:rsid w:val="00E71B81"/>
    <w:rsid w:val="00E71C49"/>
    <w:rsid w:val="00E71C6B"/>
    <w:rsid w:val="00E71D39"/>
    <w:rsid w:val="00E71F63"/>
    <w:rsid w:val="00E71FB0"/>
    <w:rsid w:val="00E72180"/>
    <w:rsid w:val="00E721AF"/>
    <w:rsid w:val="00E724B6"/>
    <w:rsid w:val="00E7252E"/>
    <w:rsid w:val="00E729E9"/>
    <w:rsid w:val="00E72BE1"/>
    <w:rsid w:val="00E72BE5"/>
    <w:rsid w:val="00E72CA7"/>
    <w:rsid w:val="00E72D09"/>
    <w:rsid w:val="00E72DBB"/>
    <w:rsid w:val="00E72EC4"/>
    <w:rsid w:val="00E73162"/>
    <w:rsid w:val="00E735F2"/>
    <w:rsid w:val="00E736E2"/>
    <w:rsid w:val="00E73792"/>
    <w:rsid w:val="00E73843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345"/>
    <w:rsid w:val="00E75371"/>
    <w:rsid w:val="00E753C8"/>
    <w:rsid w:val="00E7547C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A4"/>
    <w:rsid w:val="00E8068E"/>
    <w:rsid w:val="00E807E3"/>
    <w:rsid w:val="00E808B5"/>
    <w:rsid w:val="00E808EA"/>
    <w:rsid w:val="00E80A77"/>
    <w:rsid w:val="00E80C8B"/>
    <w:rsid w:val="00E80EEC"/>
    <w:rsid w:val="00E80EF5"/>
    <w:rsid w:val="00E80FFE"/>
    <w:rsid w:val="00E8136E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A4"/>
    <w:rsid w:val="00E825C0"/>
    <w:rsid w:val="00E825C2"/>
    <w:rsid w:val="00E825EA"/>
    <w:rsid w:val="00E8260B"/>
    <w:rsid w:val="00E82683"/>
    <w:rsid w:val="00E8280C"/>
    <w:rsid w:val="00E82DCD"/>
    <w:rsid w:val="00E82EBE"/>
    <w:rsid w:val="00E83223"/>
    <w:rsid w:val="00E8338B"/>
    <w:rsid w:val="00E837BD"/>
    <w:rsid w:val="00E8388E"/>
    <w:rsid w:val="00E838F6"/>
    <w:rsid w:val="00E83A4B"/>
    <w:rsid w:val="00E83D22"/>
    <w:rsid w:val="00E83E5A"/>
    <w:rsid w:val="00E83F37"/>
    <w:rsid w:val="00E83FC1"/>
    <w:rsid w:val="00E84170"/>
    <w:rsid w:val="00E841A9"/>
    <w:rsid w:val="00E841B2"/>
    <w:rsid w:val="00E841D9"/>
    <w:rsid w:val="00E8421E"/>
    <w:rsid w:val="00E84322"/>
    <w:rsid w:val="00E846B1"/>
    <w:rsid w:val="00E84A0E"/>
    <w:rsid w:val="00E84B3D"/>
    <w:rsid w:val="00E84BA9"/>
    <w:rsid w:val="00E84CBE"/>
    <w:rsid w:val="00E84D92"/>
    <w:rsid w:val="00E84EB8"/>
    <w:rsid w:val="00E85087"/>
    <w:rsid w:val="00E8514B"/>
    <w:rsid w:val="00E8526A"/>
    <w:rsid w:val="00E85271"/>
    <w:rsid w:val="00E85368"/>
    <w:rsid w:val="00E856CA"/>
    <w:rsid w:val="00E85761"/>
    <w:rsid w:val="00E857F7"/>
    <w:rsid w:val="00E858CA"/>
    <w:rsid w:val="00E8591E"/>
    <w:rsid w:val="00E85CA9"/>
    <w:rsid w:val="00E85D10"/>
    <w:rsid w:val="00E85F87"/>
    <w:rsid w:val="00E860C8"/>
    <w:rsid w:val="00E862CC"/>
    <w:rsid w:val="00E862E2"/>
    <w:rsid w:val="00E8644A"/>
    <w:rsid w:val="00E86772"/>
    <w:rsid w:val="00E86872"/>
    <w:rsid w:val="00E868CC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EE"/>
    <w:rsid w:val="00E874BA"/>
    <w:rsid w:val="00E87567"/>
    <w:rsid w:val="00E87944"/>
    <w:rsid w:val="00E87AD9"/>
    <w:rsid w:val="00E87D5E"/>
    <w:rsid w:val="00E87F1B"/>
    <w:rsid w:val="00E87F80"/>
    <w:rsid w:val="00E90025"/>
    <w:rsid w:val="00E90087"/>
    <w:rsid w:val="00E901E7"/>
    <w:rsid w:val="00E90317"/>
    <w:rsid w:val="00E90451"/>
    <w:rsid w:val="00E90455"/>
    <w:rsid w:val="00E90840"/>
    <w:rsid w:val="00E90A29"/>
    <w:rsid w:val="00E90AD5"/>
    <w:rsid w:val="00E912DF"/>
    <w:rsid w:val="00E912E6"/>
    <w:rsid w:val="00E916B5"/>
    <w:rsid w:val="00E9184C"/>
    <w:rsid w:val="00E918CA"/>
    <w:rsid w:val="00E91BB3"/>
    <w:rsid w:val="00E91C2B"/>
    <w:rsid w:val="00E91D31"/>
    <w:rsid w:val="00E91D4D"/>
    <w:rsid w:val="00E91D74"/>
    <w:rsid w:val="00E91F0E"/>
    <w:rsid w:val="00E91F8B"/>
    <w:rsid w:val="00E91F90"/>
    <w:rsid w:val="00E92548"/>
    <w:rsid w:val="00E925BF"/>
    <w:rsid w:val="00E928B2"/>
    <w:rsid w:val="00E92D09"/>
    <w:rsid w:val="00E933D9"/>
    <w:rsid w:val="00E93629"/>
    <w:rsid w:val="00E9367C"/>
    <w:rsid w:val="00E936E4"/>
    <w:rsid w:val="00E938B3"/>
    <w:rsid w:val="00E93C4F"/>
    <w:rsid w:val="00E93F3E"/>
    <w:rsid w:val="00E940EE"/>
    <w:rsid w:val="00E942B4"/>
    <w:rsid w:val="00E9464A"/>
    <w:rsid w:val="00E9471C"/>
    <w:rsid w:val="00E94758"/>
    <w:rsid w:val="00E94CCA"/>
    <w:rsid w:val="00E94D9C"/>
    <w:rsid w:val="00E94F3B"/>
    <w:rsid w:val="00E94FFB"/>
    <w:rsid w:val="00E951CD"/>
    <w:rsid w:val="00E951D0"/>
    <w:rsid w:val="00E951DC"/>
    <w:rsid w:val="00E9525D"/>
    <w:rsid w:val="00E95280"/>
    <w:rsid w:val="00E95362"/>
    <w:rsid w:val="00E954F0"/>
    <w:rsid w:val="00E955CD"/>
    <w:rsid w:val="00E95608"/>
    <w:rsid w:val="00E957DE"/>
    <w:rsid w:val="00E95BBC"/>
    <w:rsid w:val="00E95D70"/>
    <w:rsid w:val="00E95F32"/>
    <w:rsid w:val="00E9602A"/>
    <w:rsid w:val="00E960AB"/>
    <w:rsid w:val="00E960D9"/>
    <w:rsid w:val="00E962B7"/>
    <w:rsid w:val="00E9638D"/>
    <w:rsid w:val="00E9644F"/>
    <w:rsid w:val="00E965C8"/>
    <w:rsid w:val="00E96BD8"/>
    <w:rsid w:val="00E96DB2"/>
    <w:rsid w:val="00E96E24"/>
    <w:rsid w:val="00E96E38"/>
    <w:rsid w:val="00E972CE"/>
    <w:rsid w:val="00E9746D"/>
    <w:rsid w:val="00E97564"/>
    <w:rsid w:val="00E97C2C"/>
    <w:rsid w:val="00E97D10"/>
    <w:rsid w:val="00E97E72"/>
    <w:rsid w:val="00E97FFC"/>
    <w:rsid w:val="00EA022B"/>
    <w:rsid w:val="00EA0286"/>
    <w:rsid w:val="00EA0303"/>
    <w:rsid w:val="00EA03A1"/>
    <w:rsid w:val="00EA05EA"/>
    <w:rsid w:val="00EA079B"/>
    <w:rsid w:val="00EA08BA"/>
    <w:rsid w:val="00EA0A02"/>
    <w:rsid w:val="00EA0B20"/>
    <w:rsid w:val="00EA0C1D"/>
    <w:rsid w:val="00EA0D98"/>
    <w:rsid w:val="00EA0E2C"/>
    <w:rsid w:val="00EA10F6"/>
    <w:rsid w:val="00EA126D"/>
    <w:rsid w:val="00EA1315"/>
    <w:rsid w:val="00EA16F6"/>
    <w:rsid w:val="00EA1730"/>
    <w:rsid w:val="00EA189B"/>
    <w:rsid w:val="00EA1971"/>
    <w:rsid w:val="00EA1D9B"/>
    <w:rsid w:val="00EA1F43"/>
    <w:rsid w:val="00EA20A1"/>
    <w:rsid w:val="00EA22D6"/>
    <w:rsid w:val="00EA25AE"/>
    <w:rsid w:val="00EA2643"/>
    <w:rsid w:val="00EA264B"/>
    <w:rsid w:val="00EA26F8"/>
    <w:rsid w:val="00EA276F"/>
    <w:rsid w:val="00EA27B9"/>
    <w:rsid w:val="00EA294D"/>
    <w:rsid w:val="00EA296C"/>
    <w:rsid w:val="00EA2A0E"/>
    <w:rsid w:val="00EA2A9C"/>
    <w:rsid w:val="00EA2AD7"/>
    <w:rsid w:val="00EA2C32"/>
    <w:rsid w:val="00EA2CD3"/>
    <w:rsid w:val="00EA2E49"/>
    <w:rsid w:val="00EA3300"/>
    <w:rsid w:val="00EA33CE"/>
    <w:rsid w:val="00EA361C"/>
    <w:rsid w:val="00EA3648"/>
    <w:rsid w:val="00EA3738"/>
    <w:rsid w:val="00EA3747"/>
    <w:rsid w:val="00EA387B"/>
    <w:rsid w:val="00EA3C02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10C"/>
    <w:rsid w:val="00EA54F4"/>
    <w:rsid w:val="00EA5540"/>
    <w:rsid w:val="00EA577F"/>
    <w:rsid w:val="00EA5931"/>
    <w:rsid w:val="00EA5D75"/>
    <w:rsid w:val="00EA5E15"/>
    <w:rsid w:val="00EA600D"/>
    <w:rsid w:val="00EA61E9"/>
    <w:rsid w:val="00EA62EA"/>
    <w:rsid w:val="00EA6329"/>
    <w:rsid w:val="00EA66BD"/>
    <w:rsid w:val="00EA6827"/>
    <w:rsid w:val="00EA69FC"/>
    <w:rsid w:val="00EA6A0E"/>
    <w:rsid w:val="00EA6AF3"/>
    <w:rsid w:val="00EA6BFB"/>
    <w:rsid w:val="00EA6D8B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9C5"/>
    <w:rsid w:val="00EB0A9D"/>
    <w:rsid w:val="00EB0DC8"/>
    <w:rsid w:val="00EB0E33"/>
    <w:rsid w:val="00EB0FDC"/>
    <w:rsid w:val="00EB0FFF"/>
    <w:rsid w:val="00EB128B"/>
    <w:rsid w:val="00EB1309"/>
    <w:rsid w:val="00EB1429"/>
    <w:rsid w:val="00EB14A2"/>
    <w:rsid w:val="00EB1502"/>
    <w:rsid w:val="00EB1762"/>
    <w:rsid w:val="00EB1786"/>
    <w:rsid w:val="00EB17C9"/>
    <w:rsid w:val="00EB1A72"/>
    <w:rsid w:val="00EB1B0F"/>
    <w:rsid w:val="00EB1B30"/>
    <w:rsid w:val="00EB20D6"/>
    <w:rsid w:val="00EB2173"/>
    <w:rsid w:val="00EB22A9"/>
    <w:rsid w:val="00EB2302"/>
    <w:rsid w:val="00EB2497"/>
    <w:rsid w:val="00EB2956"/>
    <w:rsid w:val="00EB2A44"/>
    <w:rsid w:val="00EB2B62"/>
    <w:rsid w:val="00EB2E24"/>
    <w:rsid w:val="00EB2E5D"/>
    <w:rsid w:val="00EB2F71"/>
    <w:rsid w:val="00EB3006"/>
    <w:rsid w:val="00EB30EE"/>
    <w:rsid w:val="00EB31AE"/>
    <w:rsid w:val="00EB3263"/>
    <w:rsid w:val="00EB3326"/>
    <w:rsid w:val="00EB35B7"/>
    <w:rsid w:val="00EB369C"/>
    <w:rsid w:val="00EB369F"/>
    <w:rsid w:val="00EB3706"/>
    <w:rsid w:val="00EB391D"/>
    <w:rsid w:val="00EB3967"/>
    <w:rsid w:val="00EB3A12"/>
    <w:rsid w:val="00EB3ACE"/>
    <w:rsid w:val="00EB3B8F"/>
    <w:rsid w:val="00EB3DEE"/>
    <w:rsid w:val="00EB3E95"/>
    <w:rsid w:val="00EB402B"/>
    <w:rsid w:val="00EB405A"/>
    <w:rsid w:val="00EB4134"/>
    <w:rsid w:val="00EB432D"/>
    <w:rsid w:val="00EB43CE"/>
    <w:rsid w:val="00EB46D1"/>
    <w:rsid w:val="00EB4CA1"/>
    <w:rsid w:val="00EB4DE7"/>
    <w:rsid w:val="00EB4DEE"/>
    <w:rsid w:val="00EB4E6A"/>
    <w:rsid w:val="00EB514A"/>
    <w:rsid w:val="00EB5253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747"/>
    <w:rsid w:val="00EB6CC2"/>
    <w:rsid w:val="00EB6EC0"/>
    <w:rsid w:val="00EB6F17"/>
    <w:rsid w:val="00EB6F28"/>
    <w:rsid w:val="00EB6F92"/>
    <w:rsid w:val="00EB711F"/>
    <w:rsid w:val="00EB7138"/>
    <w:rsid w:val="00EB7184"/>
    <w:rsid w:val="00EB71CD"/>
    <w:rsid w:val="00EB7223"/>
    <w:rsid w:val="00EB7257"/>
    <w:rsid w:val="00EB735E"/>
    <w:rsid w:val="00EB736F"/>
    <w:rsid w:val="00EB73AC"/>
    <w:rsid w:val="00EB74A1"/>
    <w:rsid w:val="00EB74A8"/>
    <w:rsid w:val="00EB74E4"/>
    <w:rsid w:val="00EB750E"/>
    <w:rsid w:val="00EB77D1"/>
    <w:rsid w:val="00EB7994"/>
    <w:rsid w:val="00EB7CC1"/>
    <w:rsid w:val="00EB7DA7"/>
    <w:rsid w:val="00EB7DD9"/>
    <w:rsid w:val="00EC012F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37A"/>
    <w:rsid w:val="00EC1452"/>
    <w:rsid w:val="00EC1457"/>
    <w:rsid w:val="00EC1570"/>
    <w:rsid w:val="00EC166D"/>
    <w:rsid w:val="00EC1753"/>
    <w:rsid w:val="00EC1936"/>
    <w:rsid w:val="00EC1950"/>
    <w:rsid w:val="00EC19E8"/>
    <w:rsid w:val="00EC1A8B"/>
    <w:rsid w:val="00EC1E36"/>
    <w:rsid w:val="00EC1E78"/>
    <w:rsid w:val="00EC1ED4"/>
    <w:rsid w:val="00EC204A"/>
    <w:rsid w:val="00EC20D2"/>
    <w:rsid w:val="00EC2211"/>
    <w:rsid w:val="00EC22E4"/>
    <w:rsid w:val="00EC2510"/>
    <w:rsid w:val="00EC2789"/>
    <w:rsid w:val="00EC290F"/>
    <w:rsid w:val="00EC2D52"/>
    <w:rsid w:val="00EC2E4D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AF6"/>
    <w:rsid w:val="00EC3B24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D38"/>
    <w:rsid w:val="00EC524F"/>
    <w:rsid w:val="00EC533C"/>
    <w:rsid w:val="00EC53D1"/>
    <w:rsid w:val="00EC5479"/>
    <w:rsid w:val="00EC561B"/>
    <w:rsid w:val="00EC57A0"/>
    <w:rsid w:val="00EC5885"/>
    <w:rsid w:val="00EC5A3B"/>
    <w:rsid w:val="00EC5BA0"/>
    <w:rsid w:val="00EC5DC8"/>
    <w:rsid w:val="00EC5E1D"/>
    <w:rsid w:val="00EC5EC6"/>
    <w:rsid w:val="00EC5F26"/>
    <w:rsid w:val="00EC63B9"/>
    <w:rsid w:val="00EC63BF"/>
    <w:rsid w:val="00EC641C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9E"/>
    <w:rsid w:val="00EC7FF7"/>
    <w:rsid w:val="00ED0062"/>
    <w:rsid w:val="00ED0424"/>
    <w:rsid w:val="00ED0440"/>
    <w:rsid w:val="00ED0467"/>
    <w:rsid w:val="00ED04ED"/>
    <w:rsid w:val="00ED06C2"/>
    <w:rsid w:val="00ED0B16"/>
    <w:rsid w:val="00ED0DD6"/>
    <w:rsid w:val="00ED10B8"/>
    <w:rsid w:val="00ED1429"/>
    <w:rsid w:val="00ED14C9"/>
    <w:rsid w:val="00ED15B0"/>
    <w:rsid w:val="00ED15C3"/>
    <w:rsid w:val="00ED16AF"/>
    <w:rsid w:val="00ED173B"/>
    <w:rsid w:val="00ED17E3"/>
    <w:rsid w:val="00ED1903"/>
    <w:rsid w:val="00ED1A67"/>
    <w:rsid w:val="00ED1B0E"/>
    <w:rsid w:val="00ED1DD3"/>
    <w:rsid w:val="00ED1E32"/>
    <w:rsid w:val="00ED234C"/>
    <w:rsid w:val="00ED2467"/>
    <w:rsid w:val="00ED252A"/>
    <w:rsid w:val="00ED2888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90C"/>
    <w:rsid w:val="00ED3AE2"/>
    <w:rsid w:val="00ED3C5F"/>
    <w:rsid w:val="00ED3D0F"/>
    <w:rsid w:val="00ED3D85"/>
    <w:rsid w:val="00ED3EE9"/>
    <w:rsid w:val="00ED3F9F"/>
    <w:rsid w:val="00ED4168"/>
    <w:rsid w:val="00ED41DA"/>
    <w:rsid w:val="00ED41E4"/>
    <w:rsid w:val="00ED461A"/>
    <w:rsid w:val="00ED469B"/>
    <w:rsid w:val="00ED46B6"/>
    <w:rsid w:val="00ED4726"/>
    <w:rsid w:val="00ED4901"/>
    <w:rsid w:val="00ED4A04"/>
    <w:rsid w:val="00ED4D9A"/>
    <w:rsid w:val="00ED4E6A"/>
    <w:rsid w:val="00ED4EFE"/>
    <w:rsid w:val="00ED4F1B"/>
    <w:rsid w:val="00ED4F21"/>
    <w:rsid w:val="00ED51F7"/>
    <w:rsid w:val="00ED51FC"/>
    <w:rsid w:val="00ED5543"/>
    <w:rsid w:val="00ED55BE"/>
    <w:rsid w:val="00ED58C5"/>
    <w:rsid w:val="00ED5BB2"/>
    <w:rsid w:val="00ED5BB3"/>
    <w:rsid w:val="00ED5C34"/>
    <w:rsid w:val="00ED5D61"/>
    <w:rsid w:val="00ED5F34"/>
    <w:rsid w:val="00ED604D"/>
    <w:rsid w:val="00ED6111"/>
    <w:rsid w:val="00ED61B7"/>
    <w:rsid w:val="00ED6405"/>
    <w:rsid w:val="00ED6501"/>
    <w:rsid w:val="00ED6620"/>
    <w:rsid w:val="00ED6688"/>
    <w:rsid w:val="00ED6790"/>
    <w:rsid w:val="00ED693C"/>
    <w:rsid w:val="00ED6CE8"/>
    <w:rsid w:val="00ED6E50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E00E5"/>
    <w:rsid w:val="00EE0244"/>
    <w:rsid w:val="00EE03C6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3CF"/>
    <w:rsid w:val="00EE156D"/>
    <w:rsid w:val="00EE1586"/>
    <w:rsid w:val="00EE15D5"/>
    <w:rsid w:val="00EE1777"/>
    <w:rsid w:val="00EE1AB6"/>
    <w:rsid w:val="00EE1B6B"/>
    <w:rsid w:val="00EE1B6E"/>
    <w:rsid w:val="00EE1B83"/>
    <w:rsid w:val="00EE1B8F"/>
    <w:rsid w:val="00EE1C43"/>
    <w:rsid w:val="00EE1CDE"/>
    <w:rsid w:val="00EE1CE8"/>
    <w:rsid w:val="00EE1D87"/>
    <w:rsid w:val="00EE1DA8"/>
    <w:rsid w:val="00EE20AA"/>
    <w:rsid w:val="00EE2189"/>
    <w:rsid w:val="00EE225F"/>
    <w:rsid w:val="00EE2427"/>
    <w:rsid w:val="00EE28DD"/>
    <w:rsid w:val="00EE295C"/>
    <w:rsid w:val="00EE2A90"/>
    <w:rsid w:val="00EE2F7A"/>
    <w:rsid w:val="00EE2FAC"/>
    <w:rsid w:val="00EE2FB0"/>
    <w:rsid w:val="00EE326B"/>
    <w:rsid w:val="00EE326C"/>
    <w:rsid w:val="00EE3461"/>
    <w:rsid w:val="00EE3673"/>
    <w:rsid w:val="00EE3AB9"/>
    <w:rsid w:val="00EE3C04"/>
    <w:rsid w:val="00EE3D83"/>
    <w:rsid w:val="00EE413A"/>
    <w:rsid w:val="00EE422A"/>
    <w:rsid w:val="00EE4632"/>
    <w:rsid w:val="00EE4644"/>
    <w:rsid w:val="00EE4667"/>
    <w:rsid w:val="00EE48BB"/>
    <w:rsid w:val="00EE49DA"/>
    <w:rsid w:val="00EE4A35"/>
    <w:rsid w:val="00EE4AFC"/>
    <w:rsid w:val="00EE50B3"/>
    <w:rsid w:val="00EE51A7"/>
    <w:rsid w:val="00EE58D2"/>
    <w:rsid w:val="00EE598F"/>
    <w:rsid w:val="00EE59B2"/>
    <w:rsid w:val="00EE59CA"/>
    <w:rsid w:val="00EE5B58"/>
    <w:rsid w:val="00EE5DA9"/>
    <w:rsid w:val="00EE5DC0"/>
    <w:rsid w:val="00EE6044"/>
    <w:rsid w:val="00EE61C9"/>
    <w:rsid w:val="00EE6231"/>
    <w:rsid w:val="00EE6447"/>
    <w:rsid w:val="00EE6761"/>
    <w:rsid w:val="00EE6782"/>
    <w:rsid w:val="00EE67D8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A02"/>
    <w:rsid w:val="00EE7BE9"/>
    <w:rsid w:val="00EF02F1"/>
    <w:rsid w:val="00EF0419"/>
    <w:rsid w:val="00EF06A4"/>
    <w:rsid w:val="00EF0803"/>
    <w:rsid w:val="00EF08D5"/>
    <w:rsid w:val="00EF0AAF"/>
    <w:rsid w:val="00EF0DC8"/>
    <w:rsid w:val="00EF115C"/>
    <w:rsid w:val="00EF1242"/>
    <w:rsid w:val="00EF12C0"/>
    <w:rsid w:val="00EF13A7"/>
    <w:rsid w:val="00EF13C3"/>
    <w:rsid w:val="00EF16A9"/>
    <w:rsid w:val="00EF1836"/>
    <w:rsid w:val="00EF18D0"/>
    <w:rsid w:val="00EF191B"/>
    <w:rsid w:val="00EF1B3E"/>
    <w:rsid w:val="00EF1C80"/>
    <w:rsid w:val="00EF1CAB"/>
    <w:rsid w:val="00EF1DC0"/>
    <w:rsid w:val="00EF1DFA"/>
    <w:rsid w:val="00EF1E9E"/>
    <w:rsid w:val="00EF1F83"/>
    <w:rsid w:val="00EF2307"/>
    <w:rsid w:val="00EF2955"/>
    <w:rsid w:val="00EF29C2"/>
    <w:rsid w:val="00EF2B09"/>
    <w:rsid w:val="00EF2B24"/>
    <w:rsid w:val="00EF2C35"/>
    <w:rsid w:val="00EF2D6F"/>
    <w:rsid w:val="00EF2F65"/>
    <w:rsid w:val="00EF3145"/>
    <w:rsid w:val="00EF333A"/>
    <w:rsid w:val="00EF3394"/>
    <w:rsid w:val="00EF33E2"/>
    <w:rsid w:val="00EF3464"/>
    <w:rsid w:val="00EF359A"/>
    <w:rsid w:val="00EF35C7"/>
    <w:rsid w:val="00EF36CF"/>
    <w:rsid w:val="00EF37E0"/>
    <w:rsid w:val="00EF3B78"/>
    <w:rsid w:val="00EF3C94"/>
    <w:rsid w:val="00EF3E29"/>
    <w:rsid w:val="00EF3E3B"/>
    <w:rsid w:val="00EF457D"/>
    <w:rsid w:val="00EF4767"/>
    <w:rsid w:val="00EF4772"/>
    <w:rsid w:val="00EF4934"/>
    <w:rsid w:val="00EF4A18"/>
    <w:rsid w:val="00EF4AAE"/>
    <w:rsid w:val="00EF4B04"/>
    <w:rsid w:val="00EF4B8B"/>
    <w:rsid w:val="00EF4BB3"/>
    <w:rsid w:val="00EF4C43"/>
    <w:rsid w:val="00EF4C8D"/>
    <w:rsid w:val="00EF4E72"/>
    <w:rsid w:val="00EF4F63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C74"/>
    <w:rsid w:val="00EF5DF1"/>
    <w:rsid w:val="00EF5ED4"/>
    <w:rsid w:val="00EF5FA0"/>
    <w:rsid w:val="00EF61E4"/>
    <w:rsid w:val="00EF634F"/>
    <w:rsid w:val="00EF644E"/>
    <w:rsid w:val="00EF6701"/>
    <w:rsid w:val="00EF6969"/>
    <w:rsid w:val="00EF6E4D"/>
    <w:rsid w:val="00EF6E97"/>
    <w:rsid w:val="00EF6ED7"/>
    <w:rsid w:val="00EF7312"/>
    <w:rsid w:val="00EF734B"/>
    <w:rsid w:val="00EF741F"/>
    <w:rsid w:val="00EF7438"/>
    <w:rsid w:val="00EF74BF"/>
    <w:rsid w:val="00EF76C7"/>
    <w:rsid w:val="00EF7792"/>
    <w:rsid w:val="00EF7A48"/>
    <w:rsid w:val="00EF7F17"/>
    <w:rsid w:val="00F00034"/>
    <w:rsid w:val="00F001DB"/>
    <w:rsid w:val="00F002DD"/>
    <w:rsid w:val="00F002F6"/>
    <w:rsid w:val="00F00440"/>
    <w:rsid w:val="00F0057F"/>
    <w:rsid w:val="00F007B4"/>
    <w:rsid w:val="00F0085E"/>
    <w:rsid w:val="00F009B7"/>
    <w:rsid w:val="00F01028"/>
    <w:rsid w:val="00F010BD"/>
    <w:rsid w:val="00F01335"/>
    <w:rsid w:val="00F013B3"/>
    <w:rsid w:val="00F01489"/>
    <w:rsid w:val="00F01867"/>
    <w:rsid w:val="00F01904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317"/>
    <w:rsid w:val="00F023B4"/>
    <w:rsid w:val="00F026B6"/>
    <w:rsid w:val="00F02805"/>
    <w:rsid w:val="00F02A8F"/>
    <w:rsid w:val="00F02ACF"/>
    <w:rsid w:val="00F02B5A"/>
    <w:rsid w:val="00F02D32"/>
    <w:rsid w:val="00F02D5C"/>
    <w:rsid w:val="00F02DD9"/>
    <w:rsid w:val="00F02E26"/>
    <w:rsid w:val="00F02E3F"/>
    <w:rsid w:val="00F02E47"/>
    <w:rsid w:val="00F02EB9"/>
    <w:rsid w:val="00F030E4"/>
    <w:rsid w:val="00F0353A"/>
    <w:rsid w:val="00F037FE"/>
    <w:rsid w:val="00F03831"/>
    <w:rsid w:val="00F03978"/>
    <w:rsid w:val="00F03BDE"/>
    <w:rsid w:val="00F03D87"/>
    <w:rsid w:val="00F04188"/>
    <w:rsid w:val="00F043C3"/>
    <w:rsid w:val="00F0445E"/>
    <w:rsid w:val="00F044FF"/>
    <w:rsid w:val="00F0451A"/>
    <w:rsid w:val="00F046C3"/>
    <w:rsid w:val="00F047A7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703"/>
    <w:rsid w:val="00F0580C"/>
    <w:rsid w:val="00F0593E"/>
    <w:rsid w:val="00F05A1C"/>
    <w:rsid w:val="00F05B2E"/>
    <w:rsid w:val="00F05BFD"/>
    <w:rsid w:val="00F05BFE"/>
    <w:rsid w:val="00F05DBC"/>
    <w:rsid w:val="00F05FBC"/>
    <w:rsid w:val="00F06132"/>
    <w:rsid w:val="00F061D3"/>
    <w:rsid w:val="00F062CE"/>
    <w:rsid w:val="00F062E3"/>
    <w:rsid w:val="00F0630A"/>
    <w:rsid w:val="00F063B0"/>
    <w:rsid w:val="00F063F7"/>
    <w:rsid w:val="00F0647F"/>
    <w:rsid w:val="00F064DE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A4"/>
    <w:rsid w:val="00F073A6"/>
    <w:rsid w:val="00F0742A"/>
    <w:rsid w:val="00F07459"/>
    <w:rsid w:val="00F075ED"/>
    <w:rsid w:val="00F0775E"/>
    <w:rsid w:val="00F07784"/>
    <w:rsid w:val="00F078F3"/>
    <w:rsid w:val="00F079C9"/>
    <w:rsid w:val="00F07A41"/>
    <w:rsid w:val="00F07B85"/>
    <w:rsid w:val="00F07D57"/>
    <w:rsid w:val="00F07D95"/>
    <w:rsid w:val="00F07DA5"/>
    <w:rsid w:val="00F101C8"/>
    <w:rsid w:val="00F10210"/>
    <w:rsid w:val="00F102D8"/>
    <w:rsid w:val="00F10333"/>
    <w:rsid w:val="00F10535"/>
    <w:rsid w:val="00F10690"/>
    <w:rsid w:val="00F107CF"/>
    <w:rsid w:val="00F10886"/>
    <w:rsid w:val="00F109CA"/>
    <w:rsid w:val="00F10C71"/>
    <w:rsid w:val="00F10CBD"/>
    <w:rsid w:val="00F11043"/>
    <w:rsid w:val="00F111DD"/>
    <w:rsid w:val="00F11366"/>
    <w:rsid w:val="00F114B1"/>
    <w:rsid w:val="00F1155C"/>
    <w:rsid w:val="00F11616"/>
    <w:rsid w:val="00F117DA"/>
    <w:rsid w:val="00F1185A"/>
    <w:rsid w:val="00F119E3"/>
    <w:rsid w:val="00F11A48"/>
    <w:rsid w:val="00F11AAE"/>
    <w:rsid w:val="00F11BF0"/>
    <w:rsid w:val="00F11F15"/>
    <w:rsid w:val="00F12153"/>
    <w:rsid w:val="00F121A4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C"/>
    <w:rsid w:val="00F14035"/>
    <w:rsid w:val="00F140DC"/>
    <w:rsid w:val="00F14138"/>
    <w:rsid w:val="00F1414F"/>
    <w:rsid w:val="00F14224"/>
    <w:rsid w:val="00F1428B"/>
    <w:rsid w:val="00F14632"/>
    <w:rsid w:val="00F14746"/>
    <w:rsid w:val="00F1485C"/>
    <w:rsid w:val="00F14868"/>
    <w:rsid w:val="00F1490C"/>
    <w:rsid w:val="00F14CB0"/>
    <w:rsid w:val="00F14E48"/>
    <w:rsid w:val="00F15071"/>
    <w:rsid w:val="00F15140"/>
    <w:rsid w:val="00F15158"/>
    <w:rsid w:val="00F153DC"/>
    <w:rsid w:val="00F15442"/>
    <w:rsid w:val="00F1558A"/>
    <w:rsid w:val="00F15683"/>
    <w:rsid w:val="00F15745"/>
    <w:rsid w:val="00F15958"/>
    <w:rsid w:val="00F15D8D"/>
    <w:rsid w:val="00F15DAA"/>
    <w:rsid w:val="00F15E5B"/>
    <w:rsid w:val="00F164C5"/>
    <w:rsid w:val="00F1652D"/>
    <w:rsid w:val="00F1684B"/>
    <w:rsid w:val="00F168E2"/>
    <w:rsid w:val="00F16928"/>
    <w:rsid w:val="00F16A41"/>
    <w:rsid w:val="00F16B80"/>
    <w:rsid w:val="00F16BBF"/>
    <w:rsid w:val="00F16D69"/>
    <w:rsid w:val="00F16D70"/>
    <w:rsid w:val="00F16EBC"/>
    <w:rsid w:val="00F16F25"/>
    <w:rsid w:val="00F16F54"/>
    <w:rsid w:val="00F17025"/>
    <w:rsid w:val="00F1712F"/>
    <w:rsid w:val="00F1730A"/>
    <w:rsid w:val="00F17509"/>
    <w:rsid w:val="00F17543"/>
    <w:rsid w:val="00F17555"/>
    <w:rsid w:val="00F17584"/>
    <w:rsid w:val="00F17AB5"/>
    <w:rsid w:val="00F17D75"/>
    <w:rsid w:val="00F17DF5"/>
    <w:rsid w:val="00F17E92"/>
    <w:rsid w:val="00F20043"/>
    <w:rsid w:val="00F200A3"/>
    <w:rsid w:val="00F20193"/>
    <w:rsid w:val="00F201DF"/>
    <w:rsid w:val="00F2020A"/>
    <w:rsid w:val="00F2027F"/>
    <w:rsid w:val="00F20496"/>
    <w:rsid w:val="00F20567"/>
    <w:rsid w:val="00F207BF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2ED"/>
    <w:rsid w:val="00F21329"/>
    <w:rsid w:val="00F216E7"/>
    <w:rsid w:val="00F2171F"/>
    <w:rsid w:val="00F2178F"/>
    <w:rsid w:val="00F2196F"/>
    <w:rsid w:val="00F21F1E"/>
    <w:rsid w:val="00F220E3"/>
    <w:rsid w:val="00F2261C"/>
    <w:rsid w:val="00F22698"/>
    <w:rsid w:val="00F22B9A"/>
    <w:rsid w:val="00F22BFC"/>
    <w:rsid w:val="00F22CC4"/>
    <w:rsid w:val="00F22D9D"/>
    <w:rsid w:val="00F22DDC"/>
    <w:rsid w:val="00F22F17"/>
    <w:rsid w:val="00F22FB1"/>
    <w:rsid w:val="00F230E5"/>
    <w:rsid w:val="00F23120"/>
    <w:rsid w:val="00F233A6"/>
    <w:rsid w:val="00F233BD"/>
    <w:rsid w:val="00F23488"/>
    <w:rsid w:val="00F23492"/>
    <w:rsid w:val="00F23709"/>
    <w:rsid w:val="00F2373A"/>
    <w:rsid w:val="00F23780"/>
    <w:rsid w:val="00F23861"/>
    <w:rsid w:val="00F23A13"/>
    <w:rsid w:val="00F23EEA"/>
    <w:rsid w:val="00F23F06"/>
    <w:rsid w:val="00F23FF6"/>
    <w:rsid w:val="00F24082"/>
    <w:rsid w:val="00F24099"/>
    <w:rsid w:val="00F240CB"/>
    <w:rsid w:val="00F24434"/>
    <w:rsid w:val="00F244E9"/>
    <w:rsid w:val="00F249C6"/>
    <w:rsid w:val="00F24AF6"/>
    <w:rsid w:val="00F24C7A"/>
    <w:rsid w:val="00F24CB2"/>
    <w:rsid w:val="00F24CF3"/>
    <w:rsid w:val="00F2531D"/>
    <w:rsid w:val="00F253DC"/>
    <w:rsid w:val="00F2546A"/>
    <w:rsid w:val="00F256A1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CC"/>
    <w:rsid w:val="00F30D15"/>
    <w:rsid w:val="00F30D6A"/>
    <w:rsid w:val="00F30ED3"/>
    <w:rsid w:val="00F30ED9"/>
    <w:rsid w:val="00F30F0B"/>
    <w:rsid w:val="00F310A0"/>
    <w:rsid w:val="00F312D2"/>
    <w:rsid w:val="00F3131F"/>
    <w:rsid w:val="00F316AA"/>
    <w:rsid w:val="00F3171D"/>
    <w:rsid w:val="00F318F3"/>
    <w:rsid w:val="00F31934"/>
    <w:rsid w:val="00F3193F"/>
    <w:rsid w:val="00F31A4D"/>
    <w:rsid w:val="00F31A82"/>
    <w:rsid w:val="00F31BBE"/>
    <w:rsid w:val="00F31D82"/>
    <w:rsid w:val="00F31E1C"/>
    <w:rsid w:val="00F31E9D"/>
    <w:rsid w:val="00F32033"/>
    <w:rsid w:val="00F3205C"/>
    <w:rsid w:val="00F32147"/>
    <w:rsid w:val="00F322FA"/>
    <w:rsid w:val="00F32307"/>
    <w:rsid w:val="00F32531"/>
    <w:rsid w:val="00F32831"/>
    <w:rsid w:val="00F32C66"/>
    <w:rsid w:val="00F332A0"/>
    <w:rsid w:val="00F33339"/>
    <w:rsid w:val="00F33376"/>
    <w:rsid w:val="00F334DD"/>
    <w:rsid w:val="00F334F0"/>
    <w:rsid w:val="00F33775"/>
    <w:rsid w:val="00F3385B"/>
    <w:rsid w:val="00F33887"/>
    <w:rsid w:val="00F338A2"/>
    <w:rsid w:val="00F33960"/>
    <w:rsid w:val="00F33A5A"/>
    <w:rsid w:val="00F33DF2"/>
    <w:rsid w:val="00F33F1F"/>
    <w:rsid w:val="00F342AC"/>
    <w:rsid w:val="00F34484"/>
    <w:rsid w:val="00F344D4"/>
    <w:rsid w:val="00F346C5"/>
    <w:rsid w:val="00F348F5"/>
    <w:rsid w:val="00F34B0A"/>
    <w:rsid w:val="00F34D36"/>
    <w:rsid w:val="00F34D78"/>
    <w:rsid w:val="00F34DF2"/>
    <w:rsid w:val="00F35241"/>
    <w:rsid w:val="00F3531E"/>
    <w:rsid w:val="00F35742"/>
    <w:rsid w:val="00F357FF"/>
    <w:rsid w:val="00F35954"/>
    <w:rsid w:val="00F35A09"/>
    <w:rsid w:val="00F35AB9"/>
    <w:rsid w:val="00F35D14"/>
    <w:rsid w:val="00F35D89"/>
    <w:rsid w:val="00F35DD3"/>
    <w:rsid w:val="00F35E54"/>
    <w:rsid w:val="00F36342"/>
    <w:rsid w:val="00F36455"/>
    <w:rsid w:val="00F36487"/>
    <w:rsid w:val="00F364CC"/>
    <w:rsid w:val="00F365B6"/>
    <w:rsid w:val="00F366FA"/>
    <w:rsid w:val="00F36703"/>
    <w:rsid w:val="00F3676A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87E"/>
    <w:rsid w:val="00F40A49"/>
    <w:rsid w:val="00F40AA0"/>
    <w:rsid w:val="00F40BE5"/>
    <w:rsid w:val="00F40D54"/>
    <w:rsid w:val="00F40DD8"/>
    <w:rsid w:val="00F41101"/>
    <w:rsid w:val="00F41285"/>
    <w:rsid w:val="00F412F8"/>
    <w:rsid w:val="00F414C8"/>
    <w:rsid w:val="00F4153B"/>
    <w:rsid w:val="00F415BE"/>
    <w:rsid w:val="00F415F8"/>
    <w:rsid w:val="00F416F8"/>
    <w:rsid w:val="00F419FB"/>
    <w:rsid w:val="00F41A08"/>
    <w:rsid w:val="00F41C70"/>
    <w:rsid w:val="00F41D98"/>
    <w:rsid w:val="00F41DA9"/>
    <w:rsid w:val="00F41F2D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E1"/>
    <w:rsid w:val="00F42E3F"/>
    <w:rsid w:val="00F42E9B"/>
    <w:rsid w:val="00F42FAD"/>
    <w:rsid w:val="00F43256"/>
    <w:rsid w:val="00F433AA"/>
    <w:rsid w:val="00F4350B"/>
    <w:rsid w:val="00F43646"/>
    <w:rsid w:val="00F43760"/>
    <w:rsid w:val="00F43793"/>
    <w:rsid w:val="00F43800"/>
    <w:rsid w:val="00F4387F"/>
    <w:rsid w:val="00F43A04"/>
    <w:rsid w:val="00F43B53"/>
    <w:rsid w:val="00F43B66"/>
    <w:rsid w:val="00F43CA5"/>
    <w:rsid w:val="00F43CC7"/>
    <w:rsid w:val="00F43D36"/>
    <w:rsid w:val="00F43D7F"/>
    <w:rsid w:val="00F4409E"/>
    <w:rsid w:val="00F441FB"/>
    <w:rsid w:val="00F44608"/>
    <w:rsid w:val="00F447CB"/>
    <w:rsid w:val="00F44839"/>
    <w:rsid w:val="00F44C08"/>
    <w:rsid w:val="00F45044"/>
    <w:rsid w:val="00F45393"/>
    <w:rsid w:val="00F456E1"/>
    <w:rsid w:val="00F45823"/>
    <w:rsid w:val="00F458CB"/>
    <w:rsid w:val="00F45BF6"/>
    <w:rsid w:val="00F45CD4"/>
    <w:rsid w:val="00F45DAB"/>
    <w:rsid w:val="00F45EA5"/>
    <w:rsid w:val="00F4618C"/>
    <w:rsid w:val="00F461E7"/>
    <w:rsid w:val="00F46392"/>
    <w:rsid w:val="00F463F5"/>
    <w:rsid w:val="00F464D3"/>
    <w:rsid w:val="00F46549"/>
    <w:rsid w:val="00F467D9"/>
    <w:rsid w:val="00F46C3A"/>
    <w:rsid w:val="00F46D4A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9F5"/>
    <w:rsid w:val="00F47A73"/>
    <w:rsid w:val="00F47B33"/>
    <w:rsid w:val="00F47FAC"/>
    <w:rsid w:val="00F50151"/>
    <w:rsid w:val="00F5024F"/>
    <w:rsid w:val="00F50274"/>
    <w:rsid w:val="00F502AA"/>
    <w:rsid w:val="00F50325"/>
    <w:rsid w:val="00F50348"/>
    <w:rsid w:val="00F503BF"/>
    <w:rsid w:val="00F50456"/>
    <w:rsid w:val="00F50683"/>
    <w:rsid w:val="00F508F5"/>
    <w:rsid w:val="00F50AD1"/>
    <w:rsid w:val="00F50B8D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9E"/>
    <w:rsid w:val="00F51BF7"/>
    <w:rsid w:val="00F51C57"/>
    <w:rsid w:val="00F51D0E"/>
    <w:rsid w:val="00F51DC4"/>
    <w:rsid w:val="00F522AC"/>
    <w:rsid w:val="00F52333"/>
    <w:rsid w:val="00F5248A"/>
    <w:rsid w:val="00F52940"/>
    <w:rsid w:val="00F52951"/>
    <w:rsid w:val="00F52C40"/>
    <w:rsid w:val="00F52C5D"/>
    <w:rsid w:val="00F52C61"/>
    <w:rsid w:val="00F52E9C"/>
    <w:rsid w:val="00F52FBA"/>
    <w:rsid w:val="00F53107"/>
    <w:rsid w:val="00F5352F"/>
    <w:rsid w:val="00F53593"/>
    <w:rsid w:val="00F53738"/>
    <w:rsid w:val="00F5395D"/>
    <w:rsid w:val="00F53DE9"/>
    <w:rsid w:val="00F5400E"/>
    <w:rsid w:val="00F54033"/>
    <w:rsid w:val="00F5407A"/>
    <w:rsid w:val="00F54218"/>
    <w:rsid w:val="00F54563"/>
    <w:rsid w:val="00F54781"/>
    <w:rsid w:val="00F547E0"/>
    <w:rsid w:val="00F54909"/>
    <w:rsid w:val="00F54A77"/>
    <w:rsid w:val="00F54AEE"/>
    <w:rsid w:val="00F54F6C"/>
    <w:rsid w:val="00F550FD"/>
    <w:rsid w:val="00F551BC"/>
    <w:rsid w:val="00F552DB"/>
    <w:rsid w:val="00F5541C"/>
    <w:rsid w:val="00F55944"/>
    <w:rsid w:val="00F55AD0"/>
    <w:rsid w:val="00F55B59"/>
    <w:rsid w:val="00F55BDF"/>
    <w:rsid w:val="00F55CBD"/>
    <w:rsid w:val="00F560B1"/>
    <w:rsid w:val="00F5618C"/>
    <w:rsid w:val="00F56457"/>
    <w:rsid w:val="00F56591"/>
    <w:rsid w:val="00F567AD"/>
    <w:rsid w:val="00F56AE3"/>
    <w:rsid w:val="00F56B1F"/>
    <w:rsid w:val="00F56FFF"/>
    <w:rsid w:val="00F5712F"/>
    <w:rsid w:val="00F57280"/>
    <w:rsid w:val="00F573FD"/>
    <w:rsid w:val="00F5748B"/>
    <w:rsid w:val="00F578A1"/>
    <w:rsid w:val="00F579BA"/>
    <w:rsid w:val="00F579EC"/>
    <w:rsid w:val="00F57A23"/>
    <w:rsid w:val="00F57F29"/>
    <w:rsid w:val="00F60063"/>
    <w:rsid w:val="00F6024D"/>
    <w:rsid w:val="00F60390"/>
    <w:rsid w:val="00F604FA"/>
    <w:rsid w:val="00F60685"/>
    <w:rsid w:val="00F606BB"/>
    <w:rsid w:val="00F6070A"/>
    <w:rsid w:val="00F607A8"/>
    <w:rsid w:val="00F6083E"/>
    <w:rsid w:val="00F60946"/>
    <w:rsid w:val="00F60B55"/>
    <w:rsid w:val="00F60BE3"/>
    <w:rsid w:val="00F60EE4"/>
    <w:rsid w:val="00F60F14"/>
    <w:rsid w:val="00F6103E"/>
    <w:rsid w:val="00F6110F"/>
    <w:rsid w:val="00F6154C"/>
    <w:rsid w:val="00F61763"/>
    <w:rsid w:val="00F61791"/>
    <w:rsid w:val="00F617B0"/>
    <w:rsid w:val="00F618B8"/>
    <w:rsid w:val="00F61B75"/>
    <w:rsid w:val="00F61DEC"/>
    <w:rsid w:val="00F61F13"/>
    <w:rsid w:val="00F620D9"/>
    <w:rsid w:val="00F6221E"/>
    <w:rsid w:val="00F62365"/>
    <w:rsid w:val="00F6250C"/>
    <w:rsid w:val="00F6261B"/>
    <w:rsid w:val="00F62672"/>
    <w:rsid w:val="00F6267C"/>
    <w:rsid w:val="00F62748"/>
    <w:rsid w:val="00F6290C"/>
    <w:rsid w:val="00F62AF0"/>
    <w:rsid w:val="00F62B85"/>
    <w:rsid w:val="00F62C4C"/>
    <w:rsid w:val="00F62C81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7D2"/>
    <w:rsid w:val="00F63AA0"/>
    <w:rsid w:val="00F63C92"/>
    <w:rsid w:val="00F63C9C"/>
    <w:rsid w:val="00F63DCF"/>
    <w:rsid w:val="00F63F01"/>
    <w:rsid w:val="00F63F67"/>
    <w:rsid w:val="00F64152"/>
    <w:rsid w:val="00F64265"/>
    <w:rsid w:val="00F6440E"/>
    <w:rsid w:val="00F644D2"/>
    <w:rsid w:val="00F6457A"/>
    <w:rsid w:val="00F64590"/>
    <w:rsid w:val="00F64661"/>
    <w:rsid w:val="00F646B8"/>
    <w:rsid w:val="00F6473A"/>
    <w:rsid w:val="00F648C8"/>
    <w:rsid w:val="00F64929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A34"/>
    <w:rsid w:val="00F65AE6"/>
    <w:rsid w:val="00F65B29"/>
    <w:rsid w:val="00F65DB6"/>
    <w:rsid w:val="00F65E39"/>
    <w:rsid w:val="00F65FA8"/>
    <w:rsid w:val="00F65FD4"/>
    <w:rsid w:val="00F66080"/>
    <w:rsid w:val="00F660FA"/>
    <w:rsid w:val="00F6654F"/>
    <w:rsid w:val="00F6663A"/>
    <w:rsid w:val="00F666DD"/>
    <w:rsid w:val="00F667AD"/>
    <w:rsid w:val="00F667D4"/>
    <w:rsid w:val="00F66A0F"/>
    <w:rsid w:val="00F66A35"/>
    <w:rsid w:val="00F66A44"/>
    <w:rsid w:val="00F66AB7"/>
    <w:rsid w:val="00F67009"/>
    <w:rsid w:val="00F67066"/>
    <w:rsid w:val="00F6712F"/>
    <w:rsid w:val="00F67357"/>
    <w:rsid w:val="00F6745C"/>
    <w:rsid w:val="00F674B2"/>
    <w:rsid w:val="00F6762C"/>
    <w:rsid w:val="00F67732"/>
    <w:rsid w:val="00F677EA"/>
    <w:rsid w:val="00F67843"/>
    <w:rsid w:val="00F67989"/>
    <w:rsid w:val="00F67BA7"/>
    <w:rsid w:val="00F67C7A"/>
    <w:rsid w:val="00F67CF5"/>
    <w:rsid w:val="00F67DD5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F58"/>
    <w:rsid w:val="00F70F77"/>
    <w:rsid w:val="00F70FAC"/>
    <w:rsid w:val="00F710A1"/>
    <w:rsid w:val="00F711DB"/>
    <w:rsid w:val="00F71313"/>
    <w:rsid w:val="00F714AE"/>
    <w:rsid w:val="00F71ADA"/>
    <w:rsid w:val="00F71ED7"/>
    <w:rsid w:val="00F71EDC"/>
    <w:rsid w:val="00F71EEC"/>
    <w:rsid w:val="00F71EF1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7E"/>
    <w:rsid w:val="00F75B30"/>
    <w:rsid w:val="00F75B7F"/>
    <w:rsid w:val="00F75C19"/>
    <w:rsid w:val="00F75CDA"/>
    <w:rsid w:val="00F76033"/>
    <w:rsid w:val="00F764DE"/>
    <w:rsid w:val="00F7650F"/>
    <w:rsid w:val="00F76617"/>
    <w:rsid w:val="00F7689C"/>
    <w:rsid w:val="00F76A96"/>
    <w:rsid w:val="00F76ACE"/>
    <w:rsid w:val="00F76BBB"/>
    <w:rsid w:val="00F76C0D"/>
    <w:rsid w:val="00F76C3D"/>
    <w:rsid w:val="00F76C6B"/>
    <w:rsid w:val="00F76D27"/>
    <w:rsid w:val="00F76D52"/>
    <w:rsid w:val="00F76E3C"/>
    <w:rsid w:val="00F76ED8"/>
    <w:rsid w:val="00F76FF8"/>
    <w:rsid w:val="00F771B0"/>
    <w:rsid w:val="00F7720F"/>
    <w:rsid w:val="00F77495"/>
    <w:rsid w:val="00F77519"/>
    <w:rsid w:val="00F77797"/>
    <w:rsid w:val="00F779A6"/>
    <w:rsid w:val="00F779F7"/>
    <w:rsid w:val="00F77B09"/>
    <w:rsid w:val="00F77CA1"/>
    <w:rsid w:val="00F77F9B"/>
    <w:rsid w:val="00F80105"/>
    <w:rsid w:val="00F80166"/>
    <w:rsid w:val="00F80501"/>
    <w:rsid w:val="00F807A6"/>
    <w:rsid w:val="00F8080E"/>
    <w:rsid w:val="00F80965"/>
    <w:rsid w:val="00F809F7"/>
    <w:rsid w:val="00F80D2E"/>
    <w:rsid w:val="00F80D38"/>
    <w:rsid w:val="00F80F7A"/>
    <w:rsid w:val="00F81003"/>
    <w:rsid w:val="00F8110C"/>
    <w:rsid w:val="00F81277"/>
    <w:rsid w:val="00F8127E"/>
    <w:rsid w:val="00F81442"/>
    <w:rsid w:val="00F81477"/>
    <w:rsid w:val="00F814A9"/>
    <w:rsid w:val="00F8158C"/>
    <w:rsid w:val="00F81A98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8EA"/>
    <w:rsid w:val="00F8393C"/>
    <w:rsid w:val="00F83BE0"/>
    <w:rsid w:val="00F83E5E"/>
    <w:rsid w:val="00F83FF2"/>
    <w:rsid w:val="00F845A6"/>
    <w:rsid w:val="00F845F6"/>
    <w:rsid w:val="00F84604"/>
    <w:rsid w:val="00F8469E"/>
    <w:rsid w:val="00F84826"/>
    <w:rsid w:val="00F84916"/>
    <w:rsid w:val="00F84985"/>
    <w:rsid w:val="00F84AF2"/>
    <w:rsid w:val="00F84B51"/>
    <w:rsid w:val="00F84BD6"/>
    <w:rsid w:val="00F84CA6"/>
    <w:rsid w:val="00F8505D"/>
    <w:rsid w:val="00F853E7"/>
    <w:rsid w:val="00F853E9"/>
    <w:rsid w:val="00F8543E"/>
    <w:rsid w:val="00F85596"/>
    <w:rsid w:val="00F8584B"/>
    <w:rsid w:val="00F85933"/>
    <w:rsid w:val="00F8597F"/>
    <w:rsid w:val="00F85AD0"/>
    <w:rsid w:val="00F85FFE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1F5"/>
    <w:rsid w:val="00F87259"/>
    <w:rsid w:val="00F8734C"/>
    <w:rsid w:val="00F87428"/>
    <w:rsid w:val="00F87443"/>
    <w:rsid w:val="00F87A70"/>
    <w:rsid w:val="00F87AF5"/>
    <w:rsid w:val="00F87C4E"/>
    <w:rsid w:val="00F87CE1"/>
    <w:rsid w:val="00F87D25"/>
    <w:rsid w:val="00F90008"/>
    <w:rsid w:val="00F900CE"/>
    <w:rsid w:val="00F901DC"/>
    <w:rsid w:val="00F9025D"/>
    <w:rsid w:val="00F9045D"/>
    <w:rsid w:val="00F904AB"/>
    <w:rsid w:val="00F9072E"/>
    <w:rsid w:val="00F907E9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380"/>
    <w:rsid w:val="00F914B5"/>
    <w:rsid w:val="00F91634"/>
    <w:rsid w:val="00F916C4"/>
    <w:rsid w:val="00F9189B"/>
    <w:rsid w:val="00F918B6"/>
    <w:rsid w:val="00F918FA"/>
    <w:rsid w:val="00F91B7F"/>
    <w:rsid w:val="00F91C85"/>
    <w:rsid w:val="00F9218C"/>
    <w:rsid w:val="00F9218E"/>
    <w:rsid w:val="00F923CD"/>
    <w:rsid w:val="00F92617"/>
    <w:rsid w:val="00F92722"/>
    <w:rsid w:val="00F9273D"/>
    <w:rsid w:val="00F92753"/>
    <w:rsid w:val="00F9287D"/>
    <w:rsid w:val="00F928B1"/>
    <w:rsid w:val="00F92945"/>
    <w:rsid w:val="00F929C4"/>
    <w:rsid w:val="00F92ABD"/>
    <w:rsid w:val="00F92B0C"/>
    <w:rsid w:val="00F92C34"/>
    <w:rsid w:val="00F92D1E"/>
    <w:rsid w:val="00F92D63"/>
    <w:rsid w:val="00F92F18"/>
    <w:rsid w:val="00F92FC0"/>
    <w:rsid w:val="00F92FC8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79E"/>
    <w:rsid w:val="00F9383D"/>
    <w:rsid w:val="00F93932"/>
    <w:rsid w:val="00F939B0"/>
    <w:rsid w:val="00F93DF2"/>
    <w:rsid w:val="00F93F8E"/>
    <w:rsid w:val="00F93FA7"/>
    <w:rsid w:val="00F94076"/>
    <w:rsid w:val="00F9412F"/>
    <w:rsid w:val="00F941C4"/>
    <w:rsid w:val="00F9425C"/>
    <w:rsid w:val="00F94461"/>
    <w:rsid w:val="00F945FE"/>
    <w:rsid w:val="00F947A2"/>
    <w:rsid w:val="00F94812"/>
    <w:rsid w:val="00F948CA"/>
    <w:rsid w:val="00F9499B"/>
    <w:rsid w:val="00F94B4E"/>
    <w:rsid w:val="00F94BD6"/>
    <w:rsid w:val="00F94C1A"/>
    <w:rsid w:val="00F94CA7"/>
    <w:rsid w:val="00F94E5A"/>
    <w:rsid w:val="00F94F10"/>
    <w:rsid w:val="00F94F9F"/>
    <w:rsid w:val="00F94FD4"/>
    <w:rsid w:val="00F94FDE"/>
    <w:rsid w:val="00F95085"/>
    <w:rsid w:val="00F95117"/>
    <w:rsid w:val="00F9519E"/>
    <w:rsid w:val="00F95209"/>
    <w:rsid w:val="00F952CD"/>
    <w:rsid w:val="00F95598"/>
    <w:rsid w:val="00F955A4"/>
    <w:rsid w:val="00F955AF"/>
    <w:rsid w:val="00F95A2E"/>
    <w:rsid w:val="00F95B55"/>
    <w:rsid w:val="00F95D2A"/>
    <w:rsid w:val="00F95D60"/>
    <w:rsid w:val="00F95D7F"/>
    <w:rsid w:val="00F95E53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6F0"/>
    <w:rsid w:val="00FA0899"/>
    <w:rsid w:val="00FA08DD"/>
    <w:rsid w:val="00FA0AD9"/>
    <w:rsid w:val="00FA0CF6"/>
    <w:rsid w:val="00FA12C8"/>
    <w:rsid w:val="00FA12CA"/>
    <w:rsid w:val="00FA1304"/>
    <w:rsid w:val="00FA1548"/>
    <w:rsid w:val="00FA154B"/>
    <w:rsid w:val="00FA15D1"/>
    <w:rsid w:val="00FA1712"/>
    <w:rsid w:val="00FA1F16"/>
    <w:rsid w:val="00FA2214"/>
    <w:rsid w:val="00FA23EC"/>
    <w:rsid w:val="00FA242C"/>
    <w:rsid w:val="00FA24FA"/>
    <w:rsid w:val="00FA2665"/>
    <w:rsid w:val="00FA2854"/>
    <w:rsid w:val="00FA28C2"/>
    <w:rsid w:val="00FA2A8D"/>
    <w:rsid w:val="00FA2B21"/>
    <w:rsid w:val="00FA2D4C"/>
    <w:rsid w:val="00FA2F51"/>
    <w:rsid w:val="00FA3126"/>
    <w:rsid w:val="00FA32CC"/>
    <w:rsid w:val="00FA35A4"/>
    <w:rsid w:val="00FA35AB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230"/>
    <w:rsid w:val="00FA4268"/>
    <w:rsid w:val="00FA431E"/>
    <w:rsid w:val="00FA470E"/>
    <w:rsid w:val="00FA482C"/>
    <w:rsid w:val="00FA4A08"/>
    <w:rsid w:val="00FA4C3F"/>
    <w:rsid w:val="00FA4C75"/>
    <w:rsid w:val="00FA4E7A"/>
    <w:rsid w:val="00FA4ED7"/>
    <w:rsid w:val="00FA4F29"/>
    <w:rsid w:val="00FA4F46"/>
    <w:rsid w:val="00FA500A"/>
    <w:rsid w:val="00FA5016"/>
    <w:rsid w:val="00FA51BB"/>
    <w:rsid w:val="00FA537D"/>
    <w:rsid w:val="00FA53D9"/>
    <w:rsid w:val="00FA5473"/>
    <w:rsid w:val="00FA5892"/>
    <w:rsid w:val="00FA58DC"/>
    <w:rsid w:val="00FA5A9F"/>
    <w:rsid w:val="00FA5CD1"/>
    <w:rsid w:val="00FA5D9B"/>
    <w:rsid w:val="00FA5DE2"/>
    <w:rsid w:val="00FA5E4B"/>
    <w:rsid w:val="00FA629A"/>
    <w:rsid w:val="00FA6571"/>
    <w:rsid w:val="00FA68C5"/>
    <w:rsid w:val="00FA6B65"/>
    <w:rsid w:val="00FA6D28"/>
    <w:rsid w:val="00FA6E8C"/>
    <w:rsid w:val="00FA6EC3"/>
    <w:rsid w:val="00FA70BB"/>
    <w:rsid w:val="00FA7152"/>
    <w:rsid w:val="00FA73C0"/>
    <w:rsid w:val="00FA753A"/>
    <w:rsid w:val="00FA7803"/>
    <w:rsid w:val="00FA7812"/>
    <w:rsid w:val="00FA79B0"/>
    <w:rsid w:val="00FA7AFE"/>
    <w:rsid w:val="00FA7F5A"/>
    <w:rsid w:val="00FB004E"/>
    <w:rsid w:val="00FB01C6"/>
    <w:rsid w:val="00FB02D4"/>
    <w:rsid w:val="00FB036C"/>
    <w:rsid w:val="00FB03C5"/>
    <w:rsid w:val="00FB0CB2"/>
    <w:rsid w:val="00FB0DC1"/>
    <w:rsid w:val="00FB0FB4"/>
    <w:rsid w:val="00FB1001"/>
    <w:rsid w:val="00FB1078"/>
    <w:rsid w:val="00FB14A7"/>
    <w:rsid w:val="00FB14DD"/>
    <w:rsid w:val="00FB1544"/>
    <w:rsid w:val="00FB16B3"/>
    <w:rsid w:val="00FB1759"/>
    <w:rsid w:val="00FB1A91"/>
    <w:rsid w:val="00FB1BE7"/>
    <w:rsid w:val="00FB1CC2"/>
    <w:rsid w:val="00FB1CEE"/>
    <w:rsid w:val="00FB214F"/>
    <w:rsid w:val="00FB23AA"/>
    <w:rsid w:val="00FB241B"/>
    <w:rsid w:val="00FB24F1"/>
    <w:rsid w:val="00FB2597"/>
    <w:rsid w:val="00FB2D04"/>
    <w:rsid w:val="00FB2F19"/>
    <w:rsid w:val="00FB2F3C"/>
    <w:rsid w:val="00FB31A8"/>
    <w:rsid w:val="00FB3239"/>
    <w:rsid w:val="00FB32F6"/>
    <w:rsid w:val="00FB33BD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7FE"/>
    <w:rsid w:val="00FB4849"/>
    <w:rsid w:val="00FB4A47"/>
    <w:rsid w:val="00FB4C80"/>
    <w:rsid w:val="00FB50E2"/>
    <w:rsid w:val="00FB528B"/>
    <w:rsid w:val="00FB541A"/>
    <w:rsid w:val="00FB547E"/>
    <w:rsid w:val="00FB5883"/>
    <w:rsid w:val="00FB5B84"/>
    <w:rsid w:val="00FB5C3A"/>
    <w:rsid w:val="00FB5DEF"/>
    <w:rsid w:val="00FB5F0D"/>
    <w:rsid w:val="00FB5F97"/>
    <w:rsid w:val="00FB61BF"/>
    <w:rsid w:val="00FB61D2"/>
    <w:rsid w:val="00FB64F8"/>
    <w:rsid w:val="00FB65D4"/>
    <w:rsid w:val="00FB6818"/>
    <w:rsid w:val="00FB6976"/>
    <w:rsid w:val="00FB6AB3"/>
    <w:rsid w:val="00FB6ABE"/>
    <w:rsid w:val="00FB6AF4"/>
    <w:rsid w:val="00FB6B6A"/>
    <w:rsid w:val="00FB6B96"/>
    <w:rsid w:val="00FB7675"/>
    <w:rsid w:val="00FB7818"/>
    <w:rsid w:val="00FB7855"/>
    <w:rsid w:val="00FB7918"/>
    <w:rsid w:val="00FB7C95"/>
    <w:rsid w:val="00FB7CF6"/>
    <w:rsid w:val="00FB7DC1"/>
    <w:rsid w:val="00FB7E17"/>
    <w:rsid w:val="00FB7EEA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CA"/>
    <w:rsid w:val="00FC0B42"/>
    <w:rsid w:val="00FC0D7E"/>
    <w:rsid w:val="00FC0D8F"/>
    <w:rsid w:val="00FC0DDD"/>
    <w:rsid w:val="00FC0F5A"/>
    <w:rsid w:val="00FC0FBC"/>
    <w:rsid w:val="00FC1013"/>
    <w:rsid w:val="00FC1031"/>
    <w:rsid w:val="00FC10EF"/>
    <w:rsid w:val="00FC1560"/>
    <w:rsid w:val="00FC161E"/>
    <w:rsid w:val="00FC1706"/>
    <w:rsid w:val="00FC1751"/>
    <w:rsid w:val="00FC1798"/>
    <w:rsid w:val="00FC17D8"/>
    <w:rsid w:val="00FC19B2"/>
    <w:rsid w:val="00FC1A8D"/>
    <w:rsid w:val="00FC1CD7"/>
    <w:rsid w:val="00FC1DBC"/>
    <w:rsid w:val="00FC1E71"/>
    <w:rsid w:val="00FC1FBC"/>
    <w:rsid w:val="00FC22D0"/>
    <w:rsid w:val="00FC24CE"/>
    <w:rsid w:val="00FC2692"/>
    <w:rsid w:val="00FC2723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AB4"/>
    <w:rsid w:val="00FC3C02"/>
    <w:rsid w:val="00FC3DB7"/>
    <w:rsid w:val="00FC3E36"/>
    <w:rsid w:val="00FC3E60"/>
    <w:rsid w:val="00FC404B"/>
    <w:rsid w:val="00FC406C"/>
    <w:rsid w:val="00FC4193"/>
    <w:rsid w:val="00FC421C"/>
    <w:rsid w:val="00FC4278"/>
    <w:rsid w:val="00FC42E0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B85"/>
    <w:rsid w:val="00FC4C16"/>
    <w:rsid w:val="00FC4C2C"/>
    <w:rsid w:val="00FC4C71"/>
    <w:rsid w:val="00FC4CF9"/>
    <w:rsid w:val="00FC4EED"/>
    <w:rsid w:val="00FC4F0F"/>
    <w:rsid w:val="00FC50FC"/>
    <w:rsid w:val="00FC5387"/>
    <w:rsid w:val="00FC53EC"/>
    <w:rsid w:val="00FC541F"/>
    <w:rsid w:val="00FC5463"/>
    <w:rsid w:val="00FC54CB"/>
    <w:rsid w:val="00FC56C0"/>
    <w:rsid w:val="00FC5846"/>
    <w:rsid w:val="00FC58E4"/>
    <w:rsid w:val="00FC6119"/>
    <w:rsid w:val="00FC61B8"/>
    <w:rsid w:val="00FC629A"/>
    <w:rsid w:val="00FC63F3"/>
    <w:rsid w:val="00FC6406"/>
    <w:rsid w:val="00FC6706"/>
    <w:rsid w:val="00FC685F"/>
    <w:rsid w:val="00FC6A63"/>
    <w:rsid w:val="00FC6F08"/>
    <w:rsid w:val="00FC70E4"/>
    <w:rsid w:val="00FC7306"/>
    <w:rsid w:val="00FC7432"/>
    <w:rsid w:val="00FC74A6"/>
    <w:rsid w:val="00FC756D"/>
    <w:rsid w:val="00FC75A1"/>
    <w:rsid w:val="00FC7793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E6"/>
    <w:rsid w:val="00FD06CE"/>
    <w:rsid w:val="00FD06EA"/>
    <w:rsid w:val="00FD06F0"/>
    <w:rsid w:val="00FD0AEB"/>
    <w:rsid w:val="00FD0C85"/>
    <w:rsid w:val="00FD0CE1"/>
    <w:rsid w:val="00FD0D5B"/>
    <w:rsid w:val="00FD0F00"/>
    <w:rsid w:val="00FD0FE5"/>
    <w:rsid w:val="00FD1048"/>
    <w:rsid w:val="00FD14BA"/>
    <w:rsid w:val="00FD14D8"/>
    <w:rsid w:val="00FD15D7"/>
    <w:rsid w:val="00FD1850"/>
    <w:rsid w:val="00FD19A9"/>
    <w:rsid w:val="00FD1A60"/>
    <w:rsid w:val="00FD1E6F"/>
    <w:rsid w:val="00FD2212"/>
    <w:rsid w:val="00FD241B"/>
    <w:rsid w:val="00FD2649"/>
    <w:rsid w:val="00FD2701"/>
    <w:rsid w:val="00FD277F"/>
    <w:rsid w:val="00FD28AD"/>
    <w:rsid w:val="00FD2A5C"/>
    <w:rsid w:val="00FD2E15"/>
    <w:rsid w:val="00FD2F69"/>
    <w:rsid w:val="00FD32A1"/>
    <w:rsid w:val="00FD32B2"/>
    <w:rsid w:val="00FD3534"/>
    <w:rsid w:val="00FD389B"/>
    <w:rsid w:val="00FD39A0"/>
    <w:rsid w:val="00FD39BF"/>
    <w:rsid w:val="00FD39F9"/>
    <w:rsid w:val="00FD3C0D"/>
    <w:rsid w:val="00FD3CA2"/>
    <w:rsid w:val="00FD3CE9"/>
    <w:rsid w:val="00FD3EC2"/>
    <w:rsid w:val="00FD41FA"/>
    <w:rsid w:val="00FD4478"/>
    <w:rsid w:val="00FD4708"/>
    <w:rsid w:val="00FD49A1"/>
    <w:rsid w:val="00FD4A99"/>
    <w:rsid w:val="00FD4D4F"/>
    <w:rsid w:val="00FD4D61"/>
    <w:rsid w:val="00FD4E46"/>
    <w:rsid w:val="00FD4F03"/>
    <w:rsid w:val="00FD517C"/>
    <w:rsid w:val="00FD5292"/>
    <w:rsid w:val="00FD52D1"/>
    <w:rsid w:val="00FD5312"/>
    <w:rsid w:val="00FD576B"/>
    <w:rsid w:val="00FD5875"/>
    <w:rsid w:val="00FD5A3A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318"/>
    <w:rsid w:val="00FD6457"/>
    <w:rsid w:val="00FD646D"/>
    <w:rsid w:val="00FD6535"/>
    <w:rsid w:val="00FD6552"/>
    <w:rsid w:val="00FD6578"/>
    <w:rsid w:val="00FD6823"/>
    <w:rsid w:val="00FD6850"/>
    <w:rsid w:val="00FD691B"/>
    <w:rsid w:val="00FD691D"/>
    <w:rsid w:val="00FD69C2"/>
    <w:rsid w:val="00FD6AF8"/>
    <w:rsid w:val="00FD6C40"/>
    <w:rsid w:val="00FD6D7C"/>
    <w:rsid w:val="00FD6F48"/>
    <w:rsid w:val="00FD6F8D"/>
    <w:rsid w:val="00FD7097"/>
    <w:rsid w:val="00FD731D"/>
    <w:rsid w:val="00FD75A6"/>
    <w:rsid w:val="00FD7736"/>
    <w:rsid w:val="00FD7808"/>
    <w:rsid w:val="00FD786A"/>
    <w:rsid w:val="00FD79EB"/>
    <w:rsid w:val="00FD7DC3"/>
    <w:rsid w:val="00FD7E09"/>
    <w:rsid w:val="00FD7E85"/>
    <w:rsid w:val="00FE01FF"/>
    <w:rsid w:val="00FE02EB"/>
    <w:rsid w:val="00FE03AF"/>
    <w:rsid w:val="00FE0430"/>
    <w:rsid w:val="00FE053F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555"/>
    <w:rsid w:val="00FE1950"/>
    <w:rsid w:val="00FE1F90"/>
    <w:rsid w:val="00FE220B"/>
    <w:rsid w:val="00FE22FF"/>
    <w:rsid w:val="00FE236E"/>
    <w:rsid w:val="00FE2388"/>
    <w:rsid w:val="00FE2535"/>
    <w:rsid w:val="00FE25F9"/>
    <w:rsid w:val="00FE28FB"/>
    <w:rsid w:val="00FE2ACA"/>
    <w:rsid w:val="00FE2D65"/>
    <w:rsid w:val="00FE2D74"/>
    <w:rsid w:val="00FE2E52"/>
    <w:rsid w:val="00FE2E71"/>
    <w:rsid w:val="00FE2EC4"/>
    <w:rsid w:val="00FE2F65"/>
    <w:rsid w:val="00FE31A7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E86"/>
    <w:rsid w:val="00FE40DF"/>
    <w:rsid w:val="00FE41A6"/>
    <w:rsid w:val="00FE4337"/>
    <w:rsid w:val="00FE47DE"/>
    <w:rsid w:val="00FE4A3A"/>
    <w:rsid w:val="00FE4DFC"/>
    <w:rsid w:val="00FE50BC"/>
    <w:rsid w:val="00FE5133"/>
    <w:rsid w:val="00FE52F3"/>
    <w:rsid w:val="00FE53A5"/>
    <w:rsid w:val="00FE54F6"/>
    <w:rsid w:val="00FE5638"/>
    <w:rsid w:val="00FE5753"/>
    <w:rsid w:val="00FE57B5"/>
    <w:rsid w:val="00FE57EC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91"/>
    <w:rsid w:val="00FE61C7"/>
    <w:rsid w:val="00FE6247"/>
    <w:rsid w:val="00FE6399"/>
    <w:rsid w:val="00FE6B16"/>
    <w:rsid w:val="00FE7334"/>
    <w:rsid w:val="00FE760D"/>
    <w:rsid w:val="00FE7617"/>
    <w:rsid w:val="00FE76FC"/>
    <w:rsid w:val="00FE7809"/>
    <w:rsid w:val="00FE78EE"/>
    <w:rsid w:val="00FE78FA"/>
    <w:rsid w:val="00FE7A79"/>
    <w:rsid w:val="00FE7B91"/>
    <w:rsid w:val="00FE7BA0"/>
    <w:rsid w:val="00FE7DAF"/>
    <w:rsid w:val="00FE7E12"/>
    <w:rsid w:val="00FE7ED9"/>
    <w:rsid w:val="00FF01C1"/>
    <w:rsid w:val="00FF0320"/>
    <w:rsid w:val="00FF0467"/>
    <w:rsid w:val="00FF06BA"/>
    <w:rsid w:val="00FF0718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147"/>
    <w:rsid w:val="00FF1193"/>
    <w:rsid w:val="00FF1289"/>
    <w:rsid w:val="00FF131C"/>
    <w:rsid w:val="00FF1446"/>
    <w:rsid w:val="00FF144B"/>
    <w:rsid w:val="00FF188A"/>
    <w:rsid w:val="00FF1B18"/>
    <w:rsid w:val="00FF1E3C"/>
    <w:rsid w:val="00FF1E81"/>
    <w:rsid w:val="00FF2394"/>
    <w:rsid w:val="00FF23BC"/>
    <w:rsid w:val="00FF2560"/>
    <w:rsid w:val="00FF2573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4F"/>
    <w:rsid w:val="00FF4163"/>
    <w:rsid w:val="00FF41A8"/>
    <w:rsid w:val="00FF443A"/>
    <w:rsid w:val="00FF45CA"/>
    <w:rsid w:val="00FF47E2"/>
    <w:rsid w:val="00FF484B"/>
    <w:rsid w:val="00FF4D8B"/>
    <w:rsid w:val="00FF4DE1"/>
    <w:rsid w:val="00FF4E01"/>
    <w:rsid w:val="00FF5066"/>
    <w:rsid w:val="00FF5146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5D1"/>
    <w:rsid w:val="00FF67EB"/>
    <w:rsid w:val="00FF6974"/>
    <w:rsid w:val="00FF6C1B"/>
    <w:rsid w:val="00FF6D04"/>
    <w:rsid w:val="00FF6DE3"/>
    <w:rsid w:val="00FF6EB5"/>
    <w:rsid w:val="00FF6FFA"/>
    <w:rsid w:val="00FF74B1"/>
    <w:rsid w:val="00FF74DE"/>
    <w:rsid w:val="00FF75DF"/>
    <w:rsid w:val="00FF7651"/>
    <w:rsid w:val="00FF78CC"/>
    <w:rsid w:val="00FF79DB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946F5B56-9900-475A-9744-F22CB5A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673DA4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link w:val="Nadpis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9"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link w:val="TextvysvetlivkyChar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basedOn w:val="Normlny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lnywebov">
    <w:name w:val="Normal (Web)"/>
    <w:basedOn w:val="Normlny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Mriekatabuky">
    <w:name w:val="Table Grid"/>
    <w:basedOn w:val="Normlnatabuka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">
    <w:name w:val="List Table 3"/>
    <w:basedOn w:val="Normlnatabuka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Popis">
    <w:name w:val="caption"/>
    <w:basedOn w:val="Normlny"/>
    <w:next w:val="Normlny"/>
    <w:link w:val="Popis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Nevyrieenzmienka">
    <w:name w:val="Unresolved Mention"/>
    <w:basedOn w:val="Predvolenpsmoodseku"/>
    <w:uiPriority w:val="99"/>
    <w:unhideWhenUsed/>
    <w:rsid w:val="00CA2F2B"/>
    <w:rPr>
      <w:color w:val="605E5C"/>
      <w:shd w:val="clear" w:color="auto" w:fill="E1DFDD"/>
    </w:rPr>
  </w:style>
  <w:style w:type="character" w:styleId="Zvraznenie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Popis"/>
    <w:link w:val="ObrzokChar"/>
    <w:qFormat/>
    <w:rsid w:val="006B1ACD"/>
    <w:pPr>
      <w:jc w:val="center"/>
    </w:pPr>
  </w:style>
  <w:style w:type="character" w:customStyle="1" w:styleId="PopisChar">
    <w:name w:val="Popis Char"/>
    <w:basedOn w:val="Predvolenpsmoodseku"/>
    <w:link w:val="Popis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Popis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Zoznamobrzkov">
    <w:name w:val="table of figures"/>
    <w:aliases w:val="Zoznam príloh"/>
    <w:basedOn w:val="Normlny"/>
    <w:next w:val="Normlny"/>
    <w:uiPriority w:val="99"/>
    <w:unhideWhenUsed/>
    <w:rsid w:val="009A05DD"/>
  </w:style>
  <w:style w:type="paragraph" w:customStyle="1" w:styleId="Bulletcopy">
    <w:name w:val="Bullet copy"/>
    <w:basedOn w:val="Normlny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Zmienka">
    <w:name w:val="Mention"/>
    <w:basedOn w:val="Predvolenpsmoodseku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lny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Predvolenpsmoodseku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Predvolenpsmoodseku"/>
    <w:rsid w:val="006B1F49"/>
  </w:style>
  <w:style w:type="character" w:styleId="PouitHypertextovPrepojenie">
    <w:name w:val="FollowedHyperlink"/>
    <w:basedOn w:val="Predvolenpsmoodseku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lny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lny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lny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lny"/>
    <w:next w:val="Normlny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Predvolenpsmoodseku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lny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Predvolenpsmoodseku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lny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Hlavikazoznamucitci">
    <w:name w:val="toa heading"/>
    <w:basedOn w:val="Normlny"/>
    <w:next w:val="Normlny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TextvysvetlivkyChar">
    <w:name w:val="Text vysvetlivky Char"/>
    <w:basedOn w:val="Predvolenpsmoodseku"/>
    <w:link w:val="Textvysvetlivky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Predvolenpsmoodseku"/>
    <w:uiPriority w:val="99"/>
    <w:semiHidden/>
    <w:rsid w:val="00264568"/>
    <w:rPr>
      <w:rFonts w:asciiTheme="minorHAnsi" w:hAnsiTheme="minorHAns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w3.org/TR/soap12-part1/" TargetMode="Externa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https://edc.okte.sk/services/DowntimeOfSupplyAndDeliveryPoints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%20http://okte.sk/edc/services/types/N&#225;zovSlu&#382;by/Verzia" TargetMode="Externa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www.oasis-open.org/specs/index.php" TargetMode="External"/><Relationship Id="rId20" Type="http://schemas.openxmlformats.org/officeDocument/2006/relationships/hyperlink" Target="http://www.w3.org/TR/xmldsig-core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test-edc.okte.sk/services/DowntimeOfSupplyAndDeliveryPoints?wsd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test-edc.okte.sk/services/DowntimeOfSupplyAndDeliveryPoints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oasis-open.org/committees/tc_home.php?wg_abbrev=ws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edc.okte.sk/services/DowntimeOfSupplyAndDeliveryPoints?wsdl" TargetMode="External"/><Relationship Id="rId27" Type="http://schemas.openxmlformats.org/officeDocument/2006/relationships/image" Target="media/image5.png"/><Relationship Id="rId30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8B6DD2D6ED6446942C466E6FD28E46" ma:contentTypeVersion="8" ma:contentTypeDescription="Umožňuje vytvoriť nový dokument." ma:contentTypeScope="" ma:versionID="8e6684b0e1fa4d58cf3b9e9482c96975">
  <xsd:schema xmlns:xsd="http://www.w3.org/2001/XMLSchema" xmlns:xs="http://www.w3.org/2001/XMLSchema" xmlns:p="http://schemas.microsoft.com/office/2006/metadata/properties" xmlns:ns2="a9766aa3-85aa-40a4-99b0-54965bcbbcd5" xmlns:ns3="da8ad058-3064-413d-9d50-7653262a79ad" targetNamespace="http://schemas.microsoft.com/office/2006/metadata/properties" ma:root="true" ma:fieldsID="64e0edef2d0f9c16a498d11bb8ab3188" ns2:_="" ns3:_="">
    <xsd:import namespace="a9766aa3-85aa-40a4-99b0-54965bcbbcd5"/>
    <xsd:import namespace="da8ad058-3064-413d-9d50-7653262a7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66aa3-85aa-40a4-99b0-54965bcbb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ad058-3064-413d-9d50-7653262a79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afb263-3a88-4a0c-b4b3-9d0aa3d776ea}" ma:internalName="TaxCatchAll" ma:showField="CatchAllData" ma:web="da8ad058-3064-413d-9d50-7653262a7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8ad058-3064-413d-9d50-7653262a79ad" xsi:nil="true"/>
    <lcf76f155ced4ddcb4097134ff3c332f xmlns="a9766aa3-85aa-40a4-99b0-54965bcbbc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86F23B-2FF0-4E68-B7F3-62A805D43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766aa3-85aa-40a4-99b0-54965bcbbcd5"/>
    <ds:schemaRef ds:uri="da8ad058-3064-413d-9d50-7653262a7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00AB28-C7DE-4498-914A-75DA9AC1ACBC}">
  <ds:schemaRefs>
    <ds:schemaRef ds:uri="http://schemas.microsoft.com/office/2006/metadata/properties"/>
    <ds:schemaRef ds:uri="http://schemas.microsoft.com/office/infopath/2007/PartnerControls"/>
    <ds:schemaRef ds:uri="da8ad058-3064-413d-9d50-7653262a79ad"/>
    <ds:schemaRef ds:uri="a9766aa3-85aa-40a4-99b0-54965bcbbc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6663</TotalTime>
  <Pages>41</Pages>
  <Words>9692</Words>
  <Characters>55249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EY</Company>
  <LinksUpToDate>false</LinksUpToDate>
  <CharactersWithSpaces>64812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Prekop Tibor</cp:lastModifiedBy>
  <cp:revision>606</cp:revision>
  <cp:lastPrinted>2022-05-01T11:32:00Z</cp:lastPrinted>
  <dcterms:created xsi:type="dcterms:W3CDTF">2022-10-07T14:14:00Z</dcterms:created>
  <dcterms:modified xsi:type="dcterms:W3CDTF">2023-07-10T07:18:00Z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0x010100D08B6DD2D6ED6446942C466E6FD28E46</vt:lpwstr>
  </property>
  <property fmtid="{D5CDD505-2E9C-101B-9397-08002B2CF9AE}" pid="3" name="MediaServiceImageTags">
    <vt:lpwstr/>
  </property>
</Properties>
</file>